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729564"/>
        <w:docPartObj>
          <w:docPartGallery w:val="Cover Pages"/>
          <w:docPartUnique/>
        </w:docPartObj>
      </w:sdtPr>
      <w:sdtEndPr>
        <w:rPr>
          <w:szCs w:val="20"/>
        </w:rPr>
      </w:sdtEndPr>
      <w:sdtContent>
        <w:p w:rsidR="009A66AE" w:rsidRDefault="005479D7" w:rsidP="00463AD5">
          <w:pPr>
            <w:pBdr>
              <w:bottom w:val="single" w:sz="6" w:space="1" w:color="auto"/>
            </w:pBdr>
            <w:jc w:val="right"/>
          </w:pPr>
          <w:r w:rsidRPr="005479D7">
            <w:rPr>
              <w:noProof/>
              <w:lang w:bidi="ar-SA"/>
            </w:rPr>
            <w:drawing>
              <wp:inline distT="0" distB="0" distL="0" distR="0" wp14:anchorId="5CD5FE99" wp14:editId="189528EC">
                <wp:extent cx="4773708" cy="1909483"/>
                <wp:effectExtent l="0" t="0" r="8255" b="0"/>
                <wp:docPr id="4" name="Picture 4" descr="C:\Users\rsaeedi\AppData\Local\Microsoft\Windows\INetCache\Content.Outlook\NUZRD5X2\LRRBlogo_fullcolorhorizontal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aeedi\AppData\Local\Microsoft\Windows\INetCache\Content.Outlook\NUZRD5X2\LRRBlogo_fullcolorhorizontal_Page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2886" cy="1921154"/>
                        </a:xfrm>
                        <a:prstGeom prst="rect">
                          <a:avLst/>
                        </a:prstGeom>
                        <a:noFill/>
                        <a:ln>
                          <a:noFill/>
                        </a:ln>
                      </pic:spPr>
                    </pic:pic>
                  </a:graphicData>
                </a:graphic>
              </wp:inline>
            </w:drawing>
          </w:r>
        </w:p>
        <w:p w:rsidR="00C61688" w:rsidRPr="005D3F9E" w:rsidRDefault="00065279" w:rsidP="005D3F9E">
          <w:pPr>
            <w:jc w:val="right"/>
            <w:rPr>
              <w:b/>
              <w:color w:val="003865"/>
              <w:sz w:val="48"/>
              <w:szCs w:val="48"/>
            </w:rPr>
          </w:pPr>
          <w:bookmarkStart w:id="0" w:name="_Toc1484805"/>
          <w:bookmarkStart w:id="1" w:name="_Toc1554622"/>
          <w:bookmarkStart w:id="2" w:name="_Toc1730301"/>
          <w:r w:rsidRPr="005D3F9E">
            <w:rPr>
              <w:b/>
              <w:color w:val="003865"/>
              <w:sz w:val="48"/>
              <w:szCs w:val="48"/>
            </w:rPr>
            <w:t>Member Orientation Guide</w:t>
          </w:r>
          <w:bookmarkEnd w:id="0"/>
          <w:bookmarkEnd w:id="1"/>
          <w:bookmarkEnd w:id="2"/>
        </w:p>
        <w:p w:rsidR="00DB3DF7" w:rsidRDefault="00DB3DF7" w:rsidP="00DB3DF7">
          <w:pPr>
            <w:pBdr>
              <w:bottom w:val="single" w:sz="4" w:space="15" w:color="auto"/>
            </w:pBdr>
            <w:jc w:val="right"/>
            <w:rPr>
              <w:color w:val="003865" w:themeColor="accent1"/>
              <w:sz w:val="28"/>
              <w:szCs w:val="28"/>
              <w:highlight w:val="yellow"/>
            </w:rPr>
          </w:pPr>
          <w:r w:rsidRPr="00DB3DF7">
            <w:rPr>
              <w:color w:val="003865" w:themeColor="accent1"/>
              <w:sz w:val="28"/>
              <w:szCs w:val="28"/>
            </w:rPr>
            <w:t xml:space="preserve">A guide for </w:t>
          </w:r>
          <w:r w:rsidR="00E634CD" w:rsidRPr="00DB3DF7">
            <w:rPr>
              <w:color w:val="003865" w:themeColor="accent1"/>
              <w:sz w:val="28"/>
              <w:szCs w:val="28"/>
            </w:rPr>
            <w:t>members of</w:t>
          </w:r>
          <w:r w:rsidRPr="00DB3DF7">
            <w:rPr>
              <w:color w:val="003865" w:themeColor="accent1"/>
              <w:sz w:val="28"/>
              <w:szCs w:val="28"/>
            </w:rPr>
            <w:t xml:space="preserve"> the Minnesota Local Road Research Board</w:t>
          </w:r>
        </w:p>
        <w:p w:rsidR="005A5A73" w:rsidRPr="005A5A73" w:rsidRDefault="00E634CD" w:rsidP="005A5A73">
          <w:pPr>
            <w:pBdr>
              <w:bottom w:val="single" w:sz="4" w:space="15" w:color="auto"/>
            </w:pBdr>
            <w:jc w:val="right"/>
            <w:rPr>
              <w:color w:val="003865" w:themeColor="accent1"/>
              <w:sz w:val="28"/>
              <w:szCs w:val="28"/>
            </w:rPr>
          </w:pPr>
          <w:bookmarkStart w:id="3" w:name="_Toc477437899"/>
          <w:r>
            <w:rPr>
              <w:color w:val="003865" w:themeColor="accent1"/>
              <w:sz w:val="28"/>
              <w:szCs w:val="28"/>
            </w:rPr>
            <w:t xml:space="preserve">Version </w:t>
          </w:r>
          <w:r w:rsidR="00CD6D7E">
            <w:rPr>
              <w:color w:val="003865" w:themeColor="accent1"/>
              <w:sz w:val="28"/>
              <w:szCs w:val="28"/>
            </w:rPr>
            <w:t>4</w:t>
          </w:r>
          <w:r>
            <w:rPr>
              <w:color w:val="003865" w:themeColor="accent1"/>
              <w:sz w:val="28"/>
              <w:szCs w:val="28"/>
            </w:rPr>
            <w:t xml:space="preserve">. </w:t>
          </w:r>
          <w:r w:rsidR="00CD6D7E">
            <w:rPr>
              <w:color w:val="003865" w:themeColor="accent1"/>
              <w:sz w:val="28"/>
              <w:szCs w:val="28"/>
            </w:rPr>
            <w:t xml:space="preserve">June </w:t>
          </w:r>
          <w:r w:rsidR="008C1459">
            <w:rPr>
              <w:color w:val="003865" w:themeColor="accent1"/>
              <w:sz w:val="28"/>
              <w:szCs w:val="28"/>
            </w:rPr>
            <w:t>8</w:t>
          </w:r>
          <w:r>
            <w:rPr>
              <w:color w:val="003865" w:themeColor="accent1"/>
              <w:sz w:val="28"/>
              <w:szCs w:val="28"/>
            </w:rPr>
            <w:t>, 2019</w:t>
          </w:r>
        </w:p>
        <w:bookmarkEnd w:id="3"/>
        <w:p w:rsidR="00074A30" w:rsidRPr="00074A30" w:rsidRDefault="00074A30" w:rsidP="00074A30">
          <w:pPr>
            <w:sectPr w:rsidR="00074A30" w:rsidRPr="00074A30" w:rsidSect="00B545E5">
              <w:footerReference w:type="default" r:id="rId14"/>
              <w:footerReference w:type="first" r:id="rId15"/>
              <w:pgSz w:w="12240" w:h="15840" w:code="1"/>
              <w:pgMar w:top="1728" w:right="1080" w:bottom="1440" w:left="1080" w:header="0" w:footer="504" w:gutter="0"/>
              <w:cols w:space="720"/>
              <w:vAlign w:val="center"/>
              <w:titlePg/>
              <w:docGrid w:linePitch="326"/>
            </w:sectPr>
          </w:pPr>
        </w:p>
        <w:p w:rsidR="00F6052E" w:rsidRPr="00B802CD" w:rsidRDefault="00371CD6" w:rsidP="00B802CD">
          <w:pPr>
            <w:pStyle w:val="Body-Letter"/>
            <w:rPr>
              <w:b/>
              <w:color w:val="003865" w:themeColor="accent1"/>
              <w:sz w:val="28"/>
              <w:szCs w:val="28"/>
            </w:rPr>
          </w:pPr>
          <w:bookmarkStart w:id="4" w:name="_Toc1484806"/>
          <w:bookmarkStart w:id="5" w:name="_Toc1554623"/>
          <w:bookmarkStart w:id="6" w:name="_Toc1730302"/>
          <w:r w:rsidRPr="00B802CD">
            <w:rPr>
              <w:b/>
              <w:color w:val="003865" w:themeColor="accent1"/>
              <w:sz w:val="28"/>
              <w:szCs w:val="28"/>
            </w:rPr>
            <w:t>For more information about LRRB, please contact:</w:t>
          </w:r>
          <w:bookmarkEnd w:id="4"/>
          <w:bookmarkEnd w:id="5"/>
          <w:bookmarkEnd w:id="6"/>
        </w:p>
        <w:p w:rsidR="00916A08" w:rsidRDefault="00916A08" w:rsidP="007B6224">
          <w:pPr>
            <w:spacing w:before="0" w:after="0"/>
          </w:pPr>
          <w:r w:rsidRPr="00916A08">
            <w:t>Director</w:t>
          </w:r>
          <w:r w:rsidR="0025633B">
            <w:t>,</w:t>
          </w:r>
          <w:r w:rsidRPr="00916A08">
            <w:t xml:space="preserve"> Office of Research </w:t>
          </w:r>
          <w:r w:rsidR="002E197B">
            <w:t>&amp;</w:t>
          </w:r>
          <w:r w:rsidRPr="00916A08">
            <w:t xml:space="preserve"> Innovation </w:t>
          </w:r>
        </w:p>
        <w:p w:rsidR="007B6224" w:rsidRDefault="007B6224" w:rsidP="001625CF">
          <w:pPr>
            <w:spacing w:before="0" w:after="0"/>
          </w:pPr>
          <w:r>
            <w:t>Minnesota Department of Transportation</w:t>
          </w:r>
        </w:p>
        <w:p w:rsidR="007B6224" w:rsidRDefault="007B6224" w:rsidP="007B6224">
          <w:pPr>
            <w:spacing w:before="0" w:after="0"/>
          </w:pPr>
          <w:r>
            <w:t>MS 330, First Floor</w:t>
          </w:r>
        </w:p>
        <w:p w:rsidR="00F6052E" w:rsidRPr="00C90C31" w:rsidRDefault="007B6224" w:rsidP="00C90C31">
          <w:pPr>
            <w:spacing w:before="0" w:after="0"/>
            <w:rPr>
              <w:rStyle w:val="Hyperlink"/>
              <w:color w:val="auto"/>
              <w:u w:val="none"/>
            </w:rPr>
          </w:pPr>
          <w:r>
            <w:t>395 John Ireland Blvd.</w:t>
          </w:r>
          <w:r w:rsidR="00F6052E" w:rsidRPr="0042247B">
            <w:br/>
            <w:t>St. Paul, MN</w:t>
          </w:r>
          <w:r w:rsidR="00555B93">
            <w:t xml:space="preserve"> </w:t>
          </w:r>
          <w:r w:rsidRPr="007B6224">
            <w:t>55155-1800</w:t>
          </w:r>
          <w:r w:rsidR="00555B93">
            <w:br/>
            <w:t>(P</w:t>
          </w:r>
          <w:r w:rsidR="00F6052E" w:rsidRPr="0042247B">
            <w:t xml:space="preserve">hone) </w:t>
          </w:r>
          <w:r w:rsidRPr="007B6224">
            <w:t>651-366-37</w:t>
          </w:r>
          <w:r w:rsidR="00A72F3C">
            <w:t>65</w:t>
          </w:r>
          <w:r w:rsidR="00F6052E" w:rsidRPr="0042247B">
            <w:br/>
          </w:r>
          <w:r w:rsidR="00916A08">
            <w:rPr>
              <w:rStyle w:val="Hyperlink"/>
            </w:rPr>
            <w:t>research.dot</w:t>
          </w:r>
          <w:r w:rsidRPr="007B6224">
            <w:rPr>
              <w:rStyle w:val="Hyperlink"/>
            </w:rPr>
            <w:t>@state.mn.us</w:t>
          </w:r>
          <w:r w:rsidR="00F6052E" w:rsidRPr="0013434B">
            <w:rPr>
              <w:rStyle w:val="Hyperlink"/>
            </w:rPr>
            <w:br/>
          </w:r>
          <w:r w:rsidR="00F6052E" w:rsidRPr="0013434B">
            <w:rPr>
              <w:rStyle w:val="Hyperlink"/>
            </w:rPr>
            <w:fldChar w:fldCharType="begin"/>
          </w:r>
          <w:r w:rsidR="00F6052E">
            <w:rPr>
              <w:rStyle w:val="Hyperlink"/>
            </w:rPr>
            <w:instrText>HYPERLINK "http://" \o "MDH website"</w:instrText>
          </w:r>
          <w:r w:rsidR="00F6052E" w:rsidRPr="0013434B">
            <w:rPr>
              <w:rStyle w:val="Hyperlink"/>
            </w:rPr>
            <w:fldChar w:fldCharType="separate"/>
          </w:r>
          <w:r w:rsidRPr="007B6224">
            <w:rPr>
              <w:rStyle w:val="Hyperlink"/>
            </w:rPr>
            <w:t>mndot.gov/research</w:t>
          </w:r>
        </w:p>
        <w:p w:rsidR="00F6052E" w:rsidRDefault="00F6052E" w:rsidP="00F6052E">
          <w:pPr>
            <w:rPr>
              <w:rStyle w:val="Emphasis"/>
            </w:rPr>
          </w:pPr>
          <w:r w:rsidRPr="0013434B">
            <w:rPr>
              <w:rStyle w:val="Hyperlink"/>
            </w:rPr>
            <w:fldChar w:fldCharType="end"/>
          </w:r>
        </w:p>
        <w:p w:rsidR="00F6052E" w:rsidRDefault="00F6052E" w:rsidP="0051566E">
          <w:pPr>
            <w:spacing w:before="0" w:after="0" w:line="240" w:lineRule="auto"/>
            <w:rPr>
              <w:rStyle w:val="Emphasis"/>
            </w:rPr>
          </w:pPr>
        </w:p>
        <w:p w:rsidR="00074A30" w:rsidRDefault="00074A30" w:rsidP="0051566E">
          <w:pPr>
            <w:spacing w:before="0" w:after="0" w:line="240" w:lineRule="auto"/>
            <w:rPr>
              <w:rStyle w:val="Emphasis"/>
            </w:rPr>
            <w:sectPr w:rsidR="00074A30" w:rsidSect="00074A30">
              <w:footerReference w:type="first" r:id="rId16"/>
              <w:pgSz w:w="12240" w:h="15840" w:code="1"/>
              <w:pgMar w:top="1728" w:right="1080" w:bottom="1440" w:left="1080" w:header="0" w:footer="504" w:gutter="0"/>
              <w:cols w:space="720"/>
              <w:vAlign w:val="center"/>
              <w:titlePg/>
              <w:docGrid w:linePitch="326"/>
            </w:sectPr>
          </w:pPr>
        </w:p>
        <w:bookmarkStart w:id="7" w:name="_Toc461105257" w:displacedByCustomXml="next"/>
        <w:sdt>
          <w:sdtPr>
            <w:rPr>
              <w:b/>
              <w:bCs/>
              <w:i/>
            </w:rPr>
            <w:id w:val="-1936895440"/>
            <w:docPartObj>
              <w:docPartGallery w:val="Table of Contents"/>
              <w:docPartUnique/>
            </w:docPartObj>
          </w:sdtPr>
          <w:sdtEndPr>
            <w:rPr>
              <w:b w:val="0"/>
              <w:bCs w:val="0"/>
              <w:noProof/>
            </w:rPr>
          </w:sdtEndPr>
          <w:sdtContent>
            <w:p w:rsidR="005D3F9E" w:rsidRDefault="00014777">
              <w:pPr>
                <w:pStyle w:val="TOC1"/>
                <w:rPr>
                  <w:noProof/>
                </w:rPr>
              </w:pPr>
              <w:r w:rsidRPr="00B802CD">
                <w:rPr>
                  <w:b/>
                </w:rPr>
                <w:t>Contents</w:t>
              </w:r>
              <w:r w:rsidR="00B60DB8">
                <w:rPr>
                  <w:b/>
                  <w:bCs/>
                  <w:noProof/>
                </w:rPr>
                <w:fldChar w:fldCharType="begin"/>
              </w:r>
              <w:r w:rsidR="00B60DB8">
                <w:rPr>
                  <w:b/>
                  <w:bCs/>
                  <w:noProof/>
                </w:rPr>
                <w:instrText xml:space="preserve"> TOC \o "1-3" \h \z \u </w:instrText>
              </w:r>
              <w:r w:rsidR="00B60DB8">
                <w:rPr>
                  <w:b/>
                  <w:bCs/>
                  <w:noProof/>
                </w:rPr>
                <w:fldChar w:fldCharType="separate"/>
              </w:r>
            </w:p>
            <w:p w:rsidR="005D3F9E" w:rsidRDefault="00246F49">
              <w:pPr>
                <w:pStyle w:val="TOC2"/>
                <w:tabs>
                  <w:tab w:val="right" w:leader="dot" w:pos="10070"/>
                </w:tabs>
                <w:rPr>
                  <w:rFonts w:asciiTheme="minorHAnsi" w:eastAsiaTheme="minorEastAsia" w:hAnsiTheme="minorHAnsi" w:cstheme="minorBidi"/>
                  <w:noProof/>
                  <w:lang w:bidi="ar-SA"/>
                </w:rPr>
              </w:pPr>
              <w:hyperlink w:anchor="_Toc11657648" w:history="1">
                <w:r w:rsidR="005D3F9E" w:rsidRPr="003F65CE">
                  <w:rPr>
                    <w:rStyle w:val="Hyperlink"/>
                    <w:noProof/>
                  </w:rPr>
                  <w:t>List of Abbreviations</w:t>
                </w:r>
                <w:r w:rsidR="005D3F9E">
                  <w:rPr>
                    <w:noProof/>
                    <w:webHidden/>
                  </w:rPr>
                  <w:tab/>
                </w:r>
                <w:r w:rsidR="005D3F9E">
                  <w:rPr>
                    <w:noProof/>
                    <w:webHidden/>
                  </w:rPr>
                  <w:fldChar w:fldCharType="begin"/>
                </w:r>
                <w:r w:rsidR="005D3F9E">
                  <w:rPr>
                    <w:noProof/>
                    <w:webHidden/>
                  </w:rPr>
                  <w:instrText xml:space="preserve"> PAGEREF _Toc11657648 \h </w:instrText>
                </w:r>
                <w:r w:rsidR="005D3F9E">
                  <w:rPr>
                    <w:noProof/>
                    <w:webHidden/>
                  </w:rPr>
                </w:r>
                <w:r w:rsidR="005D3F9E">
                  <w:rPr>
                    <w:noProof/>
                    <w:webHidden/>
                  </w:rPr>
                  <w:fldChar w:fldCharType="separate"/>
                </w:r>
                <w:r w:rsidR="00645D8E">
                  <w:rPr>
                    <w:noProof/>
                    <w:webHidden/>
                  </w:rPr>
                  <w:t>5</w:t>
                </w:r>
                <w:r w:rsidR="005D3F9E">
                  <w:rPr>
                    <w:noProof/>
                    <w:webHidden/>
                  </w:rPr>
                  <w:fldChar w:fldCharType="end"/>
                </w:r>
              </w:hyperlink>
            </w:p>
            <w:p w:rsidR="005D3F9E" w:rsidRDefault="00246F49">
              <w:pPr>
                <w:pStyle w:val="TOC2"/>
                <w:tabs>
                  <w:tab w:val="right" w:leader="dot" w:pos="10070"/>
                </w:tabs>
                <w:rPr>
                  <w:rFonts w:asciiTheme="minorHAnsi" w:eastAsiaTheme="minorEastAsia" w:hAnsiTheme="minorHAnsi" w:cstheme="minorBidi"/>
                  <w:noProof/>
                  <w:lang w:bidi="ar-SA"/>
                </w:rPr>
              </w:pPr>
              <w:hyperlink w:anchor="_Toc11657649" w:history="1">
                <w:r w:rsidR="005D3F9E" w:rsidRPr="003F65CE">
                  <w:rPr>
                    <w:rStyle w:val="Hyperlink"/>
                    <w:noProof/>
                  </w:rPr>
                  <w:t>Introduction</w:t>
                </w:r>
                <w:r w:rsidR="005D3F9E">
                  <w:rPr>
                    <w:noProof/>
                    <w:webHidden/>
                  </w:rPr>
                  <w:tab/>
                </w:r>
                <w:r w:rsidR="005D3F9E">
                  <w:rPr>
                    <w:noProof/>
                    <w:webHidden/>
                  </w:rPr>
                  <w:fldChar w:fldCharType="begin"/>
                </w:r>
                <w:r w:rsidR="005D3F9E">
                  <w:rPr>
                    <w:noProof/>
                    <w:webHidden/>
                  </w:rPr>
                  <w:instrText xml:space="preserve"> PAGEREF _Toc11657649 \h </w:instrText>
                </w:r>
                <w:r w:rsidR="005D3F9E">
                  <w:rPr>
                    <w:noProof/>
                    <w:webHidden/>
                  </w:rPr>
                </w:r>
                <w:r w:rsidR="005D3F9E">
                  <w:rPr>
                    <w:noProof/>
                    <w:webHidden/>
                  </w:rPr>
                  <w:fldChar w:fldCharType="separate"/>
                </w:r>
                <w:r w:rsidR="00645D8E">
                  <w:rPr>
                    <w:noProof/>
                    <w:webHidden/>
                  </w:rPr>
                  <w:t>6</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50" w:history="1">
                <w:r w:rsidR="005D3F9E" w:rsidRPr="003F65CE">
                  <w:rPr>
                    <w:rStyle w:val="Hyperlink"/>
                    <w:noProof/>
                  </w:rPr>
                  <w:t>Document Purpose</w:t>
                </w:r>
                <w:r w:rsidR="005D3F9E">
                  <w:rPr>
                    <w:noProof/>
                    <w:webHidden/>
                  </w:rPr>
                  <w:tab/>
                </w:r>
                <w:r w:rsidR="005D3F9E">
                  <w:rPr>
                    <w:noProof/>
                    <w:webHidden/>
                  </w:rPr>
                  <w:fldChar w:fldCharType="begin"/>
                </w:r>
                <w:r w:rsidR="005D3F9E">
                  <w:rPr>
                    <w:noProof/>
                    <w:webHidden/>
                  </w:rPr>
                  <w:instrText xml:space="preserve"> PAGEREF _Toc11657650 \h </w:instrText>
                </w:r>
                <w:r w:rsidR="005D3F9E">
                  <w:rPr>
                    <w:noProof/>
                    <w:webHidden/>
                  </w:rPr>
                </w:r>
                <w:r w:rsidR="005D3F9E">
                  <w:rPr>
                    <w:noProof/>
                    <w:webHidden/>
                  </w:rPr>
                  <w:fldChar w:fldCharType="separate"/>
                </w:r>
                <w:r w:rsidR="00645D8E">
                  <w:rPr>
                    <w:noProof/>
                    <w:webHidden/>
                  </w:rPr>
                  <w:t>6</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51" w:history="1">
                <w:r w:rsidR="005D3F9E" w:rsidRPr="003F65CE">
                  <w:rPr>
                    <w:rStyle w:val="Hyperlink"/>
                    <w:noProof/>
                  </w:rPr>
                  <w:t>LRRB Organization</w:t>
                </w:r>
                <w:r w:rsidR="005D3F9E">
                  <w:rPr>
                    <w:noProof/>
                    <w:webHidden/>
                  </w:rPr>
                  <w:tab/>
                </w:r>
                <w:r w:rsidR="005D3F9E">
                  <w:rPr>
                    <w:noProof/>
                    <w:webHidden/>
                  </w:rPr>
                  <w:fldChar w:fldCharType="begin"/>
                </w:r>
                <w:r w:rsidR="005D3F9E">
                  <w:rPr>
                    <w:noProof/>
                    <w:webHidden/>
                  </w:rPr>
                  <w:instrText xml:space="preserve"> PAGEREF _Toc11657651 \h </w:instrText>
                </w:r>
                <w:r w:rsidR="005D3F9E">
                  <w:rPr>
                    <w:noProof/>
                    <w:webHidden/>
                  </w:rPr>
                </w:r>
                <w:r w:rsidR="005D3F9E">
                  <w:rPr>
                    <w:noProof/>
                    <w:webHidden/>
                  </w:rPr>
                  <w:fldChar w:fldCharType="separate"/>
                </w:r>
                <w:r w:rsidR="00645D8E">
                  <w:rPr>
                    <w:noProof/>
                    <w:webHidden/>
                  </w:rPr>
                  <w:t>6</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52" w:history="1">
                <w:r w:rsidR="005D3F9E" w:rsidRPr="003F65CE">
                  <w:rPr>
                    <w:rStyle w:val="Hyperlink"/>
                    <w:noProof/>
                    <w:lang w:eastAsia="en-CA"/>
                  </w:rPr>
                  <w:t>Research Implementation Committee</w:t>
                </w:r>
                <w:r w:rsidR="005D3F9E">
                  <w:rPr>
                    <w:noProof/>
                    <w:webHidden/>
                  </w:rPr>
                  <w:tab/>
                </w:r>
                <w:r w:rsidR="005D3F9E">
                  <w:rPr>
                    <w:noProof/>
                    <w:webHidden/>
                  </w:rPr>
                  <w:fldChar w:fldCharType="begin"/>
                </w:r>
                <w:r w:rsidR="005D3F9E">
                  <w:rPr>
                    <w:noProof/>
                    <w:webHidden/>
                  </w:rPr>
                  <w:instrText xml:space="preserve"> PAGEREF _Toc11657652 \h </w:instrText>
                </w:r>
                <w:r w:rsidR="005D3F9E">
                  <w:rPr>
                    <w:noProof/>
                    <w:webHidden/>
                  </w:rPr>
                </w:r>
                <w:r w:rsidR="005D3F9E">
                  <w:rPr>
                    <w:noProof/>
                    <w:webHidden/>
                  </w:rPr>
                  <w:fldChar w:fldCharType="separate"/>
                </w:r>
                <w:r w:rsidR="00645D8E">
                  <w:rPr>
                    <w:noProof/>
                    <w:webHidden/>
                  </w:rPr>
                  <w:t>9</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53" w:history="1">
                <w:r w:rsidR="005D3F9E" w:rsidRPr="003F65CE">
                  <w:rPr>
                    <w:rStyle w:val="Hyperlink"/>
                    <w:noProof/>
                  </w:rPr>
                  <w:t>The Outreach Subcommittee</w:t>
                </w:r>
                <w:r w:rsidR="005D3F9E">
                  <w:rPr>
                    <w:noProof/>
                    <w:webHidden/>
                  </w:rPr>
                  <w:tab/>
                </w:r>
                <w:r w:rsidR="005D3F9E">
                  <w:rPr>
                    <w:noProof/>
                    <w:webHidden/>
                  </w:rPr>
                  <w:fldChar w:fldCharType="begin"/>
                </w:r>
                <w:r w:rsidR="005D3F9E">
                  <w:rPr>
                    <w:noProof/>
                    <w:webHidden/>
                  </w:rPr>
                  <w:instrText xml:space="preserve"> PAGEREF _Toc11657653 \h </w:instrText>
                </w:r>
                <w:r w:rsidR="005D3F9E">
                  <w:rPr>
                    <w:noProof/>
                    <w:webHidden/>
                  </w:rPr>
                </w:r>
                <w:r w:rsidR="005D3F9E">
                  <w:rPr>
                    <w:noProof/>
                    <w:webHidden/>
                  </w:rPr>
                  <w:fldChar w:fldCharType="separate"/>
                </w:r>
                <w:r w:rsidR="00645D8E">
                  <w:rPr>
                    <w:noProof/>
                    <w:webHidden/>
                  </w:rPr>
                  <w:t>10</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54" w:history="1">
                <w:r w:rsidR="005D3F9E" w:rsidRPr="003F65CE">
                  <w:rPr>
                    <w:rStyle w:val="Hyperlink"/>
                    <w:noProof/>
                  </w:rPr>
                  <w:t>Office of Research &amp; Innovation</w:t>
                </w:r>
                <w:r w:rsidR="005D3F9E">
                  <w:rPr>
                    <w:noProof/>
                    <w:webHidden/>
                  </w:rPr>
                  <w:tab/>
                </w:r>
                <w:r w:rsidR="005D3F9E">
                  <w:rPr>
                    <w:noProof/>
                    <w:webHidden/>
                  </w:rPr>
                  <w:fldChar w:fldCharType="begin"/>
                </w:r>
                <w:r w:rsidR="005D3F9E">
                  <w:rPr>
                    <w:noProof/>
                    <w:webHidden/>
                  </w:rPr>
                  <w:instrText xml:space="preserve"> PAGEREF _Toc11657654 \h </w:instrText>
                </w:r>
                <w:r w:rsidR="005D3F9E">
                  <w:rPr>
                    <w:noProof/>
                    <w:webHidden/>
                  </w:rPr>
                </w:r>
                <w:r w:rsidR="005D3F9E">
                  <w:rPr>
                    <w:noProof/>
                    <w:webHidden/>
                  </w:rPr>
                  <w:fldChar w:fldCharType="separate"/>
                </w:r>
                <w:r w:rsidR="00645D8E">
                  <w:rPr>
                    <w:noProof/>
                    <w:webHidden/>
                  </w:rPr>
                  <w:t>11</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55" w:history="1">
                <w:r w:rsidR="005D3F9E" w:rsidRPr="003F65CE">
                  <w:rPr>
                    <w:rStyle w:val="Hyperlink"/>
                    <w:noProof/>
                    <w:lang w:eastAsia="en-CA"/>
                  </w:rPr>
                  <w:t>Center for Transportation Studies (CTS), University of Minnesota</w:t>
                </w:r>
                <w:r w:rsidR="005D3F9E">
                  <w:rPr>
                    <w:noProof/>
                    <w:webHidden/>
                  </w:rPr>
                  <w:tab/>
                </w:r>
                <w:r w:rsidR="005D3F9E">
                  <w:rPr>
                    <w:noProof/>
                    <w:webHidden/>
                  </w:rPr>
                  <w:fldChar w:fldCharType="begin"/>
                </w:r>
                <w:r w:rsidR="005D3F9E">
                  <w:rPr>
                    <w:noProof/>
                    <w:webHidden/>
                  </w:rPr>
                  <w:instrText xml:space="preserve"> PAGEREF _Toc11657655 \h </w:instrText>
                </w:r>
                <w:r w:rsidR="005D3F9E">
                  <w:rPr>
                    <w:noProof/>
                    <w:webHidden/>
                  </w:rPr>
                </w:r>
                <w:r w:rsidR="005D3F9E">
                  <w:rPr>
                    <w:noProof/>
                    <w:webHidden/>
                  </w:rPr>
                  <w:fldChar w:fldCharType="separate"/>
                </w:r>
                <w:r w:rsidR="00645D8E">
                  <w:rPr>
                    <w:noProof/>
                    <w:webHidden/>
                  </w:rPr>
                  <w:t>12</w:t>
                </w:r>
                <w:r w:rsidR="005D3F9E">
                  <w:rPr>
                    <w:noProof/>
                    <w:webHidden/>
                  </w:rPr>
                  <w:fldChar w:fldCharType="end"/>
                </w:r>
              </w:hyperlink>
            </w:p>
            <w:p w:rsidR="005D3F9E" w:rsidRDefault="00246F49">
              <w:pPr>
                <w:pStyle w:val="TOC2"/>
                <w:tabs>
                  <w:tab w:val="right" w:leader="dot" w:pos="10070"/>
                </w:tabs>
                <w:rPr>
                  <w:rFonts w:asciiTheme="minorHAnsi" w:eastAsiaTheme="minorEastAsia" w:hAnsiTheme="minorHAnsi" w:cstheme="minorBidi"/>
                  <w:noProof/>
                  <w:lang w:bidi="ar-SA"/>
                </w:rPr>
              </w:pPr>
              <w:hyperlink w:anchor="_Toc11657656" w:history="1">
                <w:r w:rsidR="005D3F9E" w:rsidRPr="003F65CE">
                  <w:rPr>
                    <w:rStyle w:val="Hyperlink"/>
                    <w:noProof/>
                  </w:rPr>
                  <w:t>Research Project Development</w:t>
                </w:r>
                <w:r w:rsidR="005D3F9E">
                  <w:rPr>
                    <w:noProof/>
                    <w:webHidden/>
                  </w:rPr>
                  <w:tab/>
                </w:r>
                <w:r w:rsidR="005D3F9E">
                  <w:rPr>
                    <w:noProof/>
                    <w:webHidden/>
                  </w:rPr>
                  <w:fldChar w:fldCharType="begin"/>
                </w:r>
                <w:r w:rsidR="005D3F9E">
                  <w:rPr>
                    <w:noProof/>
                    <w:webHidden/>
                  </w:rPr>
                  <w:instrText xml:space="preserve"> PAGEREF _Toc11657656 \h </w:instrText>
                </w:r>
                <w:r w:rsidR="005D3F9E">
                  <w:rPr>
                    <w:noProof/>
                    <w:webHidden/>
                  </w:rPr>
                </w:r>
                <w:r w:rsidR="005D3F9E">
                  <w:rPr>
                    <w:noProof/>
                    <w:webHidden/>
                  </w:rPr>
                  <w:fldChar w:fldCharType="separate"/>
                </w:r>
                <w:r w:rsidR="00645D8E">
                  <w:rPr>
                    <w:noProof/>
                    <w:webHidden/>
                  </w:rPr>
                  <w:t>13</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57" w:history="1">
                <w:r w:rsidR="005D3F9E" w:rsidRPr="003F65CE">
                  <w:rPr>
                    <w:rStyle w:val="Hyperlink"/>
                    <w:noProof/>
                  </w:rPr>
                  <w:t>LRRB Research Lifecycle</w:t>
                </w:r>
                <w:r w:rsidR="005D3F9E">
                  <w:rPr>
                    <w:noProof/>
                    <w:webHidden/>
                  </w:rPr>
                  <w:tab/>
                </w:r>
                <w:r w:rsidR="005D3F9E">
                  <w:rPr>
                    <w:noProof/>
                    <w:webHidden/>
                  </w:rPr>
                  <w:fldChar w:fldCharType="begin"/>
                </w:r>
                <w:r w:rsidR="005D3F9E">
                  <w:rPr>
                    <w:noProof/>
                    <w:webHidden/>
                  </w:rPr>
                  <w:instrText xml:space="preserve"> PAGEREF _Toc11657657 \h </w:instrText>
                </w:r>
                <w:r w:rsidR="005D3F9E">
                  <w:rPr>
                    <w:noProof/>
                    <w:webHidden/>
                  </w:rPr>
                </w:r>
                <w:r w:rsidR="005D3F9E">
                  <w:rPr>
                    <w:noProof/>
                    <w:webHidden/>
                  </w:rPr>
                  <w:fldChar w:fldCharType="separate"/>
                </w:r>
                <w:r w:rsidR="00645D8E">
                  <w:rPr>
                    <w:noProof/>
                    <w:webHidden/>
                  </w:rPr>
                  <w:t>13</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58" w:history="1">
                <w:r w:rsidR="005D3F9E" w:rsidRPr="003F65CE">
                  <w:rPr>
                    <w:rStyle w:val="Hyperlink"/>
                    <w:noProof/>
                  </w:rPr>
                  <w:t>Needs Identification</w:t>
                </w:r>
                <w:r w:rsidR="005D3F9E">
                  <w:rPr>
                    <w:noProof/>
                    <w:webHidden/>
                  </w:rPr>
                  <w:tab/>
                </w:r>
                <w:r w:rsidR="005D3F9E">
                  <w:rPr>
                    <w:noProof/>
                    <w:webHidden/>
                  </w:rPr>
                  <w:fldChar w:fldCharType="begin"/>
                </w:r>
                <w:r w:rsidR="005D3F9E">
                  <w:rPr>
                    <w:noProof/>
                    <w:webHidden/>
                  </w:rPr>
                  <w:instrText xml:space="preserve"> PAGEREF _Toc11657658 \h </w:instrText>
                </w:r>
                <w:r w:rsidR="005D3F9E">
                  <w:rPr>
                    <w:noProof/>
                    <w:webHidden/>
                  </w:rPr>
                </w:r>
                <w:r w:rsidR="005D3F9E">
                  <w:rPr>
                    <w:noProof/>
                    <w:webHidden/>
                  </w:rPr>
                  <w:fldChar w:fldCharType="separate"/>
                </w:r>
                <w:r w:rsidR="00645D8E">
                  <w:rPr>
                    <w:noProof/>
                    <w:webHidden/>
                  </w:rPr>
                  <w:t>15</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59" w:history="1">
                <w:r w:rsidR="005D3F9E" w:rsidRPr="003F65CE">
                  <w:rPr>
                    <w:rStyle w:val="Hyperlink"/>
                    <w:noProof/>
                  </w:rPr>
                  <w:t>Proposals</w:t>
                </w:r>
                <w:r w:rsidR="005D3F9E">
                  <w:rPr>
                    <w:noProof/>
                    <w:webHidden/>
                  </w:rPr>
                  <w:tab/>
                </w:r>
                <w:r w:rsidR="005D3F9E">
                  <w:rPr>
                    <w:noProof/>
                    <w:webHidden/>
                  </w:rPr>
                  <w:fldChar w:fldCharType="begin"/>
                </w:r>
                <w:r w:rsidR="005D3F9E">
                  <w:rPr>
                    <w:noProof/>
                    <w:webHidden/>
                  </w:rPr>
                  <w:instrText xml:space="preserve"> PAGEREF _Toc11657659 \h </w:instrText>
                </w:r>
                <w:r w:rsidR="005D3F9E">
                  <w:rPr>
                    <w:noProof/>
                    <w:webHidden/>
                  </w:rPr>
                </w:r>
                <w:r w:rsidR="005D3F9E">
                  <w:rPr>
                    <w:noProof/>
                    <w:webHidden/>
                  </w:rPr>
                  <w:fldChar w:fldCharType="separate"/>
                </w:r>
                <w:r w:rsidR="00645D8E">
                  <w:rPr>
                    <w:noProof/>
                    <w:webHidden/>
                  </w:rPr>
                  <w:t>17</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60" w:history="1">
                <w:r w:rsidR="005D3F9E" w:rsidRPr="003F65CE">
                  <w:rPr>
                    <w:rStyle w:val="Hyperlink"/>
                    <w:noProof/>
                  </w:rPr>
                  <w:t>Research Project Selection</w:t>
                </w:r>
                <w:r w:rsidR="005D3F9E">
                  <w:rPr>
                    <w:noProof/>
                    <w:webHidden/>
                  </w:rPr>
                  <w:tab/>
                </w:r>
                <w:r w:rsidR="005D3F9E">
                  <w:rPr>
                    <w:noProof/>
                    <w:webHidden/>
                  </w:rPr>
                  <w:fldChar w:fldCharType="begin"/>
                </w:r>
                <w:r w:rsidR="005D3F9E">
                  <w:rPr>
                    <w:noProof/>
                    <w:webHidden/>
                  </w:rPr>
                  <w:instrText xml:space="preserve"> PAGEREF _Toc11657660 \h </w:instrText>
                </w:r>
                <w:r w:rsidR="005D3F9E">
                  <w:rPr>
                    <w:noProof/>
                    <w:webHidden/>
                  </w:rPr>
                </w:r>
                <w:r w:rsidR="005D3F9E">
                  <w:rPr>
                    <w:noProof/>
                    <w:webHidden/>
                  </w:rPr>
                  <w:fldChar w:fldCharType="separate"/>
                </w:r>
                <w:r w:rsidR="00645D8E">
                  <w:rPr>
                    <w:noProof/>
                    <w:webHidden/>
                  </w:rPr>
                  <w:t>17</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61" w:history="1">
                <w:r w:rsidR="005D3F9E" w:rsidRPr="003F65CE">
                  <w:rPr>
                    <w:rStyle w:val="Hyperlink"/>
                    <w:noProof/>
                  </w:rPr>
                  <w:t>Work Plans and Contracts</w:t>
                </w:r>
                <w:r w:rsidR="005D3F9E">
                  <w:rPr>
                    <w:noProof/>
                    <w:webHidden/>
                  </w:rPr>
                  <w:tab/>
                </w:r>
                <w:r w:rsidR="005D3F9E">
                  <w:rPr>
                    <w:noProof/>
                    <w:webHidden/>
                  </w:rPr>
                  <w:fldChar w:fldCharType="begin"/>
                </w:r>
                <w:r w:rsidR="005D3F9E">
                  <w:rPr>
                    <w:noProof/>
                    <w:webHidden/>
                  </w:rPr>
                  <w:instrText xml:space="preserve"> PAGEREF _Toc11657661 \h </w:instrText>
                </w:r>
                <w:r w:rsidR="005D3F9E">
                  <w:rPr>
                    <w:noProof/>
                    <w:webHidden/>
                  </w:rPr>
                </w:r>
                <w:r w:rsidR="005D3F9E">
                  <w:rPr>
                    <w:noProof/>
                    <w:webHidden/>
                  </w:rPr>
                  <w:fldChar w:fldCharType="separate"/>
                </w:r>
                <w:r w:rsidR="00645D8E">
                  <w:rPr>
                    <w:noProof/>
                    <w:webHidden/>
                  </w:rPr>
                  <w:t>18</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62" w:history="1">
                <w:r w:rsidR="005D3F9E" w:rsidRPr="003F65CE">
                  <w:rPr>
                    <w:rStyle w:val="Hyperlink"/>
                    <w:noProof/>
                  </w:rPr>
                  <w:t>Project Technical Advisory Panel</w:t>
                </w:r>
                <w:r w:rsidR="005D3F9E">
                  <w:rPr>
                    <w:noProof/>
                    <w:webHidden/>
                  </w:rPr>
                  <w:tab/>
                </w:r>
                <w:r w:rsidR="005D3F9E">
                  <w:rPr>
                    <w:noProof/>
                    <w:webHidden/>
                  </w:rPr>
                  <w:fldChar w:fldCharType="begin"/>
                </w:r>
                <w:r w:rsidR="005D3F9E">
                  <w:rPr>
                    <w:noProof/>
                    <w:webHidden/>
                  </w:rPr>
                  <w:instrText xml:space="preserve"> PAGEREF _Toc11657662 \h </w:instrText>
                </w:r>
                <w:r w:rsidR="005D3F9E">
                  <w:rPr>
                    <w:noProof/>
                    <w:webHidden/>
                  </w:rPr>
                </w:r>
                <w:r w:rsidR="005D3F9E">
                  <w:rPr>
                    <w:noProof/>
                    <w:webHidden/>
                  </w:rPr>
                  <w:fldChar w:fldCharType="separate"/>
                </w:r>
                <w:r w:rsidR="00645D8E">
                  <w:rPr>
                    <w:noProof/>
                    <w:webHidden/>
                  </w:rPr>
                  <w:t>18</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63" w:history="1">
                <w:r w:rsidR="005D3F9E" w:rsidRPr="003F65CE">
                  <w:rPr>
                    <w:rStyle w:val="Hyperlink"/>
                    <w:noProof/>
                  </w:rPr>
                  <w:t>Research Project Execution</w:t>
                </w:r>
                <w:r w:rsidR="005D3F9E">
                  <w:rPr>
                    <w:noProof/>
                    <w:webHidden/>
                  </w:rPr>
                  <w:tab/>
                </w:r>
                <w:r w:rsidR="005D3F9E">
                  <w:rPr>
                    <w:noProof/>
                    <w:webHidden/>
                  </w:rPr>
                  <w:fldChar w:fldCharType="begin"/>
                </w:r>
                <w:r w:rsidR="005D3F9E">
                  <w:rPr>
                    <w:noProof/>
                    <w:webHidden/>
                  </w:rPr>
                  <w:instrText xml:space="preserve"> PAGEREF _Toc11657663 \h </w:instrText>
                </w:r>
                <w:r w:rsidR="005D3F9E">
                  <w:rPr>
                    <w:noProof/>
                    <w:webHidden/>
                  </w:rPr>
                </w:r>
                <w:r w:rsidR="005D3F9E">
                  <w:rPr>
                    <w:noProof/>
                    <w:webHidden/>
                  </w:rPr>
                  <w:fldChar w:fldCharType="separate"/>
                </w:r>
                <w:r w:rsidR="00645D8E">
                  <w:rPr>
                    <w:noProof/>
                    <w:webHidden/>
                  </w:rPr>
                  <w:t>18</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64" w:history="1">
                <w:r w:rsidR="005D3F9E" w:rsidRPr="003F65CE">
                  <w:rPr>
                    <w:rStyle w:val="Hyperlink"/>
                    <w:noProof/>
                  </w:rPr>
                  <w:t>Reports and Deliverables</w:t>
                </w:r>
                <w:r w:rsidR="005D3F9E">
                  <w:rPr>
                    <w:noProof/>
                    <w:webHidden/>
                  </w:rPr>
                  <w:tab/>
                </w:r>
                <w:r w:rsidR="005D3F9E">
                  <w:rPr>
                    <w:noProof/>
                    <w:webHidden/>
                  </w:rPr>
                  <w:fldChar w:fldCharType="begin"/>
                </w:r>
                <w:r w:rsidR="005D3F9E">
                  <w:rPr>
                    <w:noProof/>
                    <w:webHidden/>
                  </w:rPr>
                  <w:instrText xml:space="preserve"> PAGEREF _Toc11657664 \h </w:instrText>
                </w:r>
                <w:r w:rsidR="005D3F9E">
                  <w:rPr>
                    <w:noProof/>
                    <w:webHidden/>
                  </w:rPr>
                </w:r>
                <w:r w:rsidR="005D3F9E">
                  <w:rPr>
                    <w:noProof/>
                    <w:webHidden/>
                  </w:rPr>
                  <w:fldChar w:fldCharType="separate"/>
                </w:r>
                <w:r w:rsidR="00645D8E">
                  <w:rPr>
                    <w:noProof/>
                    <w:webHidden/>
                  </w:rPr>
                  <w:t>18</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65" w:history="1">
                <w:r w:rsidR="005D3F9E" w:rsidRPr="003F65CE">
                  <w:rPr>
                    <w:rStyle w:val="Hyperlink"/>
                    <w:noProof/>
                  </w:rPr>
                  <w:t>Performance Assessment</w:t>
                </w:r>
                <w:r w:rsidR="005D3F9E">
                  <w:rPr>
                    <w:noProof/>
                    <w:webHidden/>
                  </w:rPr>
                  <w:tab/>
                </w:r>
                <w:r w:rsidR="005D3F9E">
                  <w:rPr>
                    <w:noProof/>
                    <w:webHidden/>
                  </w:rPr>
                  <w:fldChar w:fldCharType="begin"/>
                </w:r>
                <w:r w:rsidR="005D3F9E">
                  <w:rPr>
                    <w:noProof/>
                    <w:webHidden/>
                  </w:rPr>
                  <w:instrText xml:space="preserve"> PAGEREF _Toc11657665 \h </w:instrText>
                </w:r>
                <w:r w:rsidR="005D3F9E">
                  <w:rPr>
                    <w:noProof/>
                    <w:webHidden/>
                  </w:rPr>
                </w:r>
                <w:r w:rsidR="005D3F9E">
                  <w:rPr>
                    <w:noProof/>
                    <w:webHidden/>
                  </w:rPr>
                  <w:fldChar w:fldCharType="separate"/>
                </w:r>
                <w:r w:rsidR="00645D8E">
                  <w:rPr>
                    <w:noProof/>
                    <w:webHidden/>
                  </w:rPr>
                  <w:t>18</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66" w:history="1">
                <w:r w:rsidR="005D3F9E" w:rsidRPr="003F65CE">
                  <w:rPr>
                    <w:rStyle w:val="Hyperlink"/>
                    <w:noProof/>
                  </w:rPr>
                  <w:t>Implementation</w:t>
                </w:r>
                <w:r w:rsidR="005D3F9E">
                  <w:rPr>
                    <w:noProof/>
                    <w:webHidden/>
                  </w:rPr>
                  <w:tab/>
                </w:r>
                <w:r w:rsidR="005D3F9E">
                  <w:rPr>
                    <w:noProof/>
                    <w:webHidden/>
                  </w:rPr>
                  <w:fldChar w:fldCharType="begin"/>
                </w:r>
                <w:r w:rsidR="005D3F9E">
                  <w:rPr>
                    <w:noProof/>
                    <w:webHidden/>
                  </w:rPr>
                  <w:instrText xml:space="preserve"> PAGEREF _Toc11657666 \h </w:instrText>
                </w:r>
                <w:r w:rsidR="005D3F9E">
                  <w:rPr>
                    <w:noProof/>
                    <w:webHidden/>
                  </w:rPr>
                </w:r>
                <w:r w:rsidR="005D3F9E">
                  <w:rPr>
                    <w:noProof/>
                    <w:webHidden/>
                  </w:rPr>
                  <w:fldChar w:fldCharType="separate"/>
                </w:r>
                <w:r w:rsidR="00645D8E">
                  <w:rPr>
                    <w:noProof/>
                    <w:webHidden/>
                  </w:rPr>
                  <w:t>19</w:t>
                </w:r>
                <w:r w:rsidR="005D3F9E">
                  <w:rPr>
                    <w:noProof/>
                    <w:webHidden/>
                  </w:rPr>
                  <w:fldChar w:fldCharType="end"/>
                </w:r>
              </w:hyperlink>
            </w:p>
            <w:p w:rsidR="005D3F9E" w:rsidRDefault="00246F49">
              <w:pPr>
                <w:pStyle w:val="TOC2"/>
                <w:tabs>
                  <w:tab w:val="right" w:leader="dot" w:pos="10070"/>
                </w:tabs>
                <w:rPr>
                  <w:rFonts w:asciiTheme="minorHAnsi" w:eastAsiaTheme="minorEastAsia" w:hAnsiTheme="minorHAnsi" w:cstheme="minorBidi"/>
                  <w:noProof/>
                  <w:lang w:bidi="ar-SA"/>
                </w:rPr>
              </w:pPr>
              <w:hyperlink w:anchor="_Toc11657667" w:history="1">
                <w:r w:rsidR="005D3F9E" w:rsidRPr="003F65CE">
                  <w:rPr>
                    <w:rStyle w:val="Hyperlink"/>
                    <w:noProof/>
                  </w:rPr>
                  <w:t>Research Project Implementation</w:t>
                </w:r>
                <w:r w:rsidR="005D3F9E">
                  <w:rPr>
                    <w:noProof/>
                    <w:webHidden/>
                  </w:rPr>
                  <w:tab/>
                </w:r>
                <w:r w:rsidR="005D3F9E">
                  <w:rPr>
                    <w:noProof/>
                    <w:webHidden/>
                  </w:rPr>
                  <w:fldChar w:fldCharType="begin"/>
                </w:r>
                <w:r w:rsidR="005D3F9E">
                  <w:rPr>
                    <w:noProof/>
                    <w:webHidden/>
                  </w:rPr>
                  <w:instrText xml:space="preserve"> PAGEREF _Toc11657667 \h </w:instrText>
                </w:r>
                <w:r w:rsidR="005D3F9E">
                  <w:rPr>
                    <w:noProof/>
                    <w:webHidden/>
                  </w:rPr>
                </w:r>
                <w:r w:rsidR="005D3F9E">
                  <w:rPr>
                    <w:noProof/>
                    <w:webHidden/>
                  </w:rPr>
                  <w:fldChar w:fldCharType="separate"/>
                </w:r>
                <w:r w:rsidR="00645D8E">
                  <w:rPr>
                    <w:noProof/>
                    <w:webHidden/>
                  </w:rPr>
                  <w:t>20</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68" w:history="1">
                <w:r w:rsidR="005D3F9E" w:rsidRPr="003F65CE">
                  <w:rPr>
                    <w:rStyle w:val="Hyperlink"/>
                    <w:noProof/>
                  </w:rPr>
                  <w:t>Implementation Project Selection Process</w:t>
                </w:r>
                <w:r w:rsidR="005D3F9E">
                  <w:rPr>
                    <w:noProof/>
                    <w:webHidden/>
                  </w:rPr>
                  <w:tab/>
                </w:r>
                <w:r w:rsidR="005D3F9E">
                  <w:rPr>
                    <w:noProof/>
                    <w:webHidden/>
                  </w:rPr>
                  <w:fldChar w:fldCharType="begin"/>
                </w:r>
                <w:r w:rsidR="005D3F9E">
                  <w:rPr>
                    <w:noProof/>
                    <w:webHidden/>
                  </w:rPr>
                  <w:instrText xml:space="preserve"> PAGEREF _Toc11657668 \h </w:instrText>
                </w:r>
                <w:r w:rsidR="005D3F9E">
                  <w:rPr>
                    <w:noProof/>
                    <w:webHidden/>
                  </w:rPr>
                </w:r>
                <w:r w:rsidR="005D3F9E">
                  <w:rPr>
                    <w:noProof/>
                    <w:webHidden/>
                  </w:rPr>
                  <w:fldChar w:fldCharType="separate"/>
                </w:r>
                <w:r w:rsidR="00645D8E">
                  <w:rPr>
                    <w:noProof/>
                    <w:webHidden/>
                  </w:rPr>
                  <w:t>20</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69" w:history="1">
                <w:r w:rsidR="005D3F9E" w:rsidRPr="003F65CE">
                  <w:rPr>
                    <w:rStyle w:val="Hyperlink"/>
                    <w:noProof/>
                  </w:rPr>
                  <w:t>Implementation Roles and Responsibilities</w:t>
                </w:r>
                <w:r w:rsidR="005D3F9E">
                  <w:rPr>
                    <w:noProof/>
                    <w:webHidden/>
                  </w:rPr>
                  <w:tab/>
                </w:r>
                <w:r w:rsidR="005D3F9E">
                  <w:rPr>
                    <w:noProof/>
                    <w:webHidden/>
                  </w:rPr>
                  <w:fldChar w:fldCharType="begin"/>
                </w:r>
                <w:r w:rsidR="005D3F9E">
                  <w:rPr>
                    <w:noProof/>
                    <w:webHidden/>
                  </w:rPr>
                  <w:instrText xml:space="preserve"> PAGEREF _Toc11657669 \h </w:instrText>
                </w:r>
                <w:r w:rsidR="005D3F9E">
                  <w:rPr>
                    <w:noProof/>
                    <w:webHidden/>
                  </w:rPr>
                </w:r>
                <w:r w:rsidR="005D3F9E">
                  <w:rPr>
                    <w:noProof/>
                    <w:webHidden/>
                  </w:rPr>
                  <w:fldChar w:fldCharType="separate"/>
                </w:r>
                <w:r w:rsidR="00645D8E">
                  <w:rPr>
                    <w:noProof/>
                    <w:webHidden/>
                  </w:rPr>
                  <w:t>21</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70" w:history="1">
                <w:r w:rsidR="005D3F9E" w:rsidRPr="003F65CE">
                  <w:rPr>
                    <w:rStyle w:val="Hyperlink"/>
                    <w:noProof/>
                  </w:rPr>
                  <w:t>Implementation Tools</w:t>
                </w:r>
                <w:r w:rsidR="005D3F9E">
                  <w:rPr>
                    <w:noProof/>
                    <w:webHidden/>
                  </w:rPr>
                  <w:tab/>
                </w:r>
                <w:r w:rsidR="005D3F9E">
                  <w:rPr>
                    <w:noProof/>
                    <w:webHidden/>
                  </w:rPr>
                  <w:fldChar w:fldCharType="begin"/>
                </w:r>
                <w:r w:rsidR="005D3F9E">
                  <w:rPr>
                    <w:noProof/>
                    <w:webHidden/>
                  </w:rPr>
                  <w:instrText xml:space="preserve"> PAGEREF _Toc11657670 \h </w:instrText>
                </w:r>
                <w:r w:rsidR="005D3F9E">
                  <w:rPr>
                    <w:noProof/>
                    <w:webHidden/>
                  </w:rPr>
                </w:r>
                <w:r w:rsidR="005D3F9E">
                  <w:rPr>
                    <w:noProof/>
                    <w:webHidden/>
                  </w:rPr>
                  <w:fldChar w:fldCharType="separate"/>
                </w:r>
                <w:r w:rsidR="00645D8E">
                  <w:rPr>
                    <w:noProof/>
                    <w:webHidden/>
                  </w:rPr>
                  <w:t>22</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71" w:history="1">
                <w:r w:rsidR="005D3F9E" w:rsidRPr="003F65CE">
                  <w:rPr>
                    <w:rStyle w:val="Hyperlink"/>
                    <w:noProof/>
                  </w:rPr>
                  <w:t>Implementation Partnerships</w:t>
                </w:r>
                <w:r w:rsidR="005D3F9E">
                  <w:rPr>
                    <w:noProof/>
                    <w:webHidden/>
                  </w:rPr>
                  <w:tab/>
                </w:r>
                <w:r w:rsidR="005D3F9E">
                  <w:rPr>
                    <w:noProof/>
                    <w:webHidden/>
                  </w:rPr>
                  <w:fldChar w:fldCharType="begin"/>
                </w:r>
                <w:r w:rsidR="005D3F9E">
                  <w:rPr>
                    <w:noProof/>
                    <w:webHidden/>
                  </w:rPr>
                  <w:instrText xml:space="preserve"> PAGEREF _Toc11657671 \h </w:instrText>
                </w:r>
                <w:r w:rsidR="005D3F9E">
                  <w:rPr>
                    <w:noProof/>
                    <w:webHidden/>
                  </w:rPr>
                </w:r>
                <w:r w:rsidR="005D3F9E">
                  <w:rPr>
                    <w:noProof/>
                    <w:webHidden/>
                  </w:rPr>
                  <w:fldChar w:fldCharType="separate"/>
                </w:r>
                <w:r w:rsidR="00645D8E">
                  <w:rPr>
                    <w:noProof/>
                    <w:webHidden/>
                  </w:rPr>
                  <w:t>22</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72" w:history="1">
                <w:r w:rsidR="005D3F9E" w:rsidRPr="003F65CE">
                  <w:rPr>
                    <w:rStyle w:val="Hyperlink"/>
                    <w:noProof/>
                  </w:rPr>
                  <w:t>Evaluation</w:t>
                </w:r>
                <w:r w:rsidR="005D3F9E">
                  <w:rPr>
                    <w:noProof/>
                    <w:webHidden/>
                  </w:rPr>
                  <w:tab/>
                </w:r>
                <w:r w:rsidR="005D3F9E">
                  <w:rPr>
                    <w:noProof/>
                    <w:webHidden/>
                  </w:rPr>
                  <w:fldChar w:fldCharType="begin"/>
                </w:r>
                <w:r w:rsidR="005D3F9E">
                  <w:rPr>
                    <w:noProof/>
                    <w:webHidden/>
                  </w:rPr>
                  <w:instrText xml:space="preserve"> PAGEREF _Toc11657672 \h </w:instrText>
                </w:r>
                <w:r w:rsidR="005D3F9E">
                  <w:rPr>
                    <w:noProof/>
                    <w:webHidden/>
                  </w:rPr>
                </w:r>
                <w:r w:rsidR="005D3F9E">
                  <w:rPr>
                    <w:noProof/>
                    <w:webHidden/>
                  </w:rPr>
                  <w:fldChar w:fldCharType="separate"/>
                </w:r>
                <w:r w:rsidR="00645D8E">
                  <w:rPr>
                    <w:noProof/>
                    <w:webHidden/>
                  </w:rPr>
                  <w:t>23</w:t>
                </w:r>
                <w:r w:rsidR="005D3F9E">
                  <w:rPr>
                    <w:noProof/>
                    <w:webHidden/>
                  </w:rPr>
                  <w:fldChar w:fldCharType="end"/>
                </w:r>
              </w:hyperlink>
            </w:p>
            <w:p w:rsidR="005D3F9E" w:rsidRDefault="00246F49">
              <w:pPr>
                <w:pStyle w:val="TOC2"/>
                <w:tabs>
                  <w:tab w:val="right" w:leader="dot" w:pos="10070"/>
                </w:tabs>
                <w:rPr>
                  <w:rFonts w:asciiTheme="minorHAnsi" w:eastAsiaTheme="minorEastAsia" w:hAnsiTheme="minorHAnsi" w:cstheme="minorBidi"/>
                  <w:noProof/>
                  <w:lang w:bidi="ar-SA"/>
                </w:rPr>
              </w:pPr>
              <w:hyperlink w:anchor="_Toc11657673" w:history="1">
                <w:r w:rsidR="005D3F9E" w:rsidRPr="003F65CE">
                  <w:rPr>
                    <w:rStyle w:val="Hyperlink"/>
                    <w:noProof/>
                  </w:rPr>
                  <w:t>Research Resources</w:t>
                </w:r>
                <w:r w:rsidR="005D3F9E">
                  <w:rPr>
                    <w:noProof/>
                    <w:webHidden/>
                  </w:rPr>
                  <w:tab/>
                </w:r>
                <w:r w:rsidR="005D3F9E">
                  <w:rPr>
                    <w:noProof/>
                    <w:webHidden/>
                  </w:rPr>
                  <w:fldChar w:fldCharType="begin"/>
                </w:r>
                <w:r w:rsidR="005D3F9E">
                  <w:rPr>
                    <w:noProof/>
                    <w:webHidden/>
                  </w:rPr>
                  <w:instrText xml:space="preserve"> PAGEREF _Toc11657673 \h </w:instrText>
                </w:r>
                <w:r w:rsidR="005D3F9E">
                  <w:rPr>
                    <w:noProof/>
                    <w:webHidden/>
                  </w:rPr>
                </w:r>
                <w:r w:rsidR="005D3F9E">
                  <w:rPr>
                    <w:noProof/>
                    <w:webHidden/>
                  </w:rPr>
                  <w:fldChar w:fldCharType="separate"/>
                </w:r>
                <w:r w:rsidR="00645D8E">
                  <w:rPr>
                    <w:noProof/>
                    <w:webHidden/>
                  </w:rPr>
                  <w:t>25</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74" w:history="1">
                <w:r w:rsidR="005D3F9E" w:rsidRPr="003F65CE">
                  <w:rPr>
                    <w:rStyle w:val="Hyperlink"/>
                    <w:noProof/>
                  </w:rPr>
                  <w:t>Research Project Expertise</w:t>
                </w:r>
                <w:r w:rsidR="005D3F9E">
                  <w:rPr>
                    <w:noProof/>
                    <w:webHidden/>
                  </w:rPr>
                  <w:tab/>
                </w:r>
                <w:r w:rsidR="005D3F9E">
                  <w:rPr>
                    <w:noProof/>
                    <w:webHidden/>
                  </w:rPr>
                  <w:fldChar w:fldCharType="begin"/>
                </w:r>
                <w:r w:rsidR="005D3F9E">
                  <w:rPr>
                    <w:noProof/>
                    <w:webHidden/>
                  </w:rPr>
                  <w:instrText xml:space="preserve"> PAGEREF _Toc11657674 \h </w:instrText>
                </w:r>
                <w:r w:rsidR="005D3F9E">
                  <w:rPr>
                    <w:noProof/>
                    <w:webHidden/>
                  </w:rPr>
                </w:r>
                <w:r w:rsidR="005D3F9E">
                  <w:rPr>
                    <w:noProof/>
                    <w:webHidden/>
                  </w:rPr>
                  <w:fldChar w:fldCharType="separate"/>
                </w:r>
                <w:r w:rsidR="00645D8E">
                  <w:rPr>
                    <w:noProof/>
                    <w:webHidden/>
                  </w:rPr>
                  <w:t>25</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75" w:history="1">
                <w:r w:rsidR="005D3F9E" w:rsidRPr="003F65CE">
                  <w:rPr>
                    <w:rStyle w:val="Hyperlink"/>
                    <w:noProof/>
                  </w:rPr>
                  <w:t>Research Support</w:t>
                </w:r>
                <w:r w:rsidR="005D3F9E">
                  <w:rPr>
                    <w:noProof/>
                    <w:webHidden/>
                  </w:rPr>
                  <w:tab/>
                </w:r>
                <w:r w:rsidR="005D3F9E">
                  <w:rPr>
                    <w:noProof/>
                    <w:webHidden/>
                  </w:rPr>
                  <w:fldChar w:fldCharType="begin"/>
                </w:r>
                <w:r w:rsidR="005D3F9E">
                  <w:rPr>
                    <w:noProof/>
                    <w:webHidden/>
                  </w:rPr>
                  <w:instrText xml:space="preserve"> PAGEREF _Toc11657675 \h </w:instrText>
                </w:r>
                <w:r w:rsidR="005D3F9E">
                  <w:rPr>
                    <w:noProof/>
                    <w:webHidden/>
                  </w:rPr>
                </w:r>
                <w:r w:rsidR="005D3F9E">
                  <w:rPr>
                    <w:noProof/>
                    <w:webHidden/>
                  </w:rPr>
                  <w:fldChar w:fldCharType="separate"/>
                </w:r>
                <w:r w:rsidR="00645D8E">
                  <w:rPr>
                    <w:noProof/>
                    <w:webHidden/>
                  </w:rPr>
                  <w:t>25</w:t>
                </w:r>
                <w:r w:rsidR="005D3F9E">
                  <w:rPr>
                    <w:noProof/>
                    <w:webHidden/>
                  </w:rPr>
                  <w:fldChar w:fldCharType="end"/>
                </w:r>
              </w:hyperlink>
            </w:p>
            <w:p w:rsidR="005D3F9E" w:rsidRDefault="00246F49">
              <w:pPr>
                <w:pStyle w:val="TOC2"/>
                <w:tabs>
                  <w:tab w:val="right" w:leader="dot" w:pos="10070"/>
                </w:tabs>
                <w:rPr>
                  <w:rFonts w:asciiTheme="minorHAnsi" w:eastAsiaTheme="minorEastAsia" w:hAnsiTheme="minorHAnsi" w:cstheme="minorBidi"/>
                  <w:noProof/>
                  <w:lang w:bidi="ar-SA"/>
                </w:rPr>
              </w:pPr>
              <w:hyperlink w:anchor="_Toc11657676" w:history="1">
                <w:r w:rsidR="005D3F9E" w:rsidRPr="003F65CE">
                  <w:rPr>
                    <w:rStyle w:val="Hyperlink"/>
                    <w:noProof/>
                  </w:rPr>
                  <w:t>Meetings, Workshops, and Reports</w:t>
                </w:r>
                <w:r w:rsidR="005D3F9E">
                  <w:rPr>
                    <w:noProof/>
                    <w:webHidden/>
                  </w:rPr>
                  <w:tab/>
                </w:r>
                <w:r w:rsidR="005D3F9E">
                  <w:rPr>
                    <w:noProof/>
                    <w:webHidden/>
                  </w:rPr>
                  <w:fldChar w:fldCharType="begin"/>
                </w:r>
                <w:r w:rsidR="005D3F9E">
                  <w:rPr>
                    <w:noProof/>
                    <w:webHidden/>
                  </w:rPr>
                  <w:instrText xml:space="preserve"> PAGEREF _Toc11657676 \h </w:instrText>
                </w:r>
                <w:r w:rsidR="005D3F9E">
                  <w:rPr>
                    <w:noProof/>
                    <w:webHidden/>
                  </w:rPr>
                </w:r>
                <w:r w:rsidR="005D3F9E">
                  <w:rPr>
                    <w:noProof/>
                    <w:webHidden/>
                  </w:rPr>
                  <w:fldChar w:fldCharType="separate"/>
                </w:r>
                <w:r w:rsidR="00645D8E">
                  <w:rPr>
                    <w:noProof/>
                    <w:webHidden/>
                  </w:rPr>
                  <w:t>28</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77" w:history="1">
                <w:r w:rsidR="005D3F9E" w:rsidRPr="003F65CE">
                  <w:rPr>
                    <w:rStyle w:val="Hyperlink"/>
                    <w:noProof/>
                    <w:lang w:eastAsia="en-CA"/>
                  </w:rPr>
                  <w:t>LRRB Meetings</w:t>
                </w:r>
                <w:r w:rsidR="005D3F9E">
                  <w:rPr>
                    <w:noProof/>
                    <w:webHidden/>
                  </w:rPr>
                  <w:tab/>
                </w:r>
                <w:r w:rsidR="005D3F9E">
                  <w:rPr>
                    <w:noProof/>
                    <w:webHidden/>
                  </w:rPr>
                  <w:fldChar w:fldCharType="begin"/>
                </w:r>
                <w:r w:rsidR="005D3F9E">
                  <w:rPr>
                    <w:noProof/>
                    <w:webHidden/>
                  </w:rPr>
                  <w:instrText xml:space="preserve"> PAGEREF _Toc11657677 \h </w:instrText>
                </w:r>
                <w:r w:rsidR="005D3F9E">
                  <w:rPr>
                    <w:noProof/>
                    <w:webHidden/>
                  </w:rPr>
                </w:r>
                <w:r w:rsidR="005D3F9E">
                  <w:rPr>
                    <w:noProof/>
                    <w:webHidden/>
                  </w:rPr>
                  <w:fldChar w:fldCharType="separate"/>
                </w:r>
                <w:r w:rsidR="00645D8E">
                  <w:rPr>
                    <w:noProof/>
                    <w:webHidden/>
                  </w:rPr>
                  <w:t>29</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78" w:history="1">
                <w:r w:rsidR="005D3F9E" w:rsidRPr="003F65CE">
                  <w:rPr>
                    <w:rStyle w:val="Hyperlink"/>
                    <w:noProof/>
                    <w:lang w:eastAsia="en-CA"/>
                  </w:rPr>
                  <w:t>RIC Meetings</w:t>
                </w:r>
                <w:r w:rsidR="005D3F9E">
                  <w:rPr>
                    <w:noProof/>
                    <w:webHidden/>
                  </w:rPr>
                  <w:tab/>
                </w:r>
                <w:r w:rsidR="005D3F9E">
                  <w:rPr>
                    <w:noProof/>
                    <w:webHidden/>
                  </w:rPr>
                  <w:fldChar w:fldCharType="begin"/>
                </w:r>
                <w:r w:rsidR="005D3F9E">
                  <w:rPr>
                    <w:noProof/>
                    <w:webHidden/>
                  </w:rPr>
                  <w:instrText xml:space="preserve"> PAGEREF _Toc11657678 \h </w:instrText>
                </w:r>
                <w:r w:rsidR="005D3F9E">
                  <w:rPr>
                    <w:noProof/>
                    <w:webHidden/>
                  </w:rPr>
                </w:r>
                <w:r w:rsidR="005D3F9E">
                  <w:rPr>
                    <w:noProof/>
                    <w:webHidden/>
                  </w:rPr>
                  <w:fldChar w:fldCharType="separate"/>
                </w:r>
                <w:r w:rsidR="00645D8E">
                  <w:rPr>
                    <w:noProof/>
                    <w:webHidden/>
                  </w:rPr>
                  <w:t>30</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79" w:history="1">
                <w:r w:rsidR="005D3F9E" w:rsidRPr="003F65CE">
                  <w:rPr>
                    <w:rStyle w:val="Hyperlink"/>
                    <w:noProof/>
                  </w:rPr>
                  <w:t>Annual “LRRB At-A-Glance” Reports</w:t>
                </w:r>
                <w:r w:rsidR="005D3F9E">
                  <w:rPr>
                    <w:noProof/>
                    <w:webHidden/>
                  </w:rPr>
                  <w:tab/>
                </w:r>
                <w:r w:rsidR="005D3F9E">
                  <w:rPr>
                    <w:noProof/>
                    <w:webHidden/>
                  </w:rPr>
                  <w:fldChar w:fldCharType="begin"/>
                </w:r>
                <w:r w:rsidR="005D3F9E">
                  <w:rPr>
                    <w:noProof/>
                    <w:webHidden/>
                  </w:rPr>
                  <w:instrText xml:space="preserve"> PAGEREF _Toc11657679 \h </w:instrText>
                </w:r>
                <w:r w:rsidR="005D3F9E">
                  <w:rPr>
                    <w:noProof/>
                    <w:webHidden/>
                  </w:rPr>
                </w:r>
                <w:r w:rsidR="005D3F9E">
                  <w:rPr>
                    <w:noProof/>
                    <w:webHidden/>
                  </w:rPr>
                  <w:fldChar w:fldCharType="separate"/>
                </w:r>
                <w:r w:rsidR="00645D8E">
                  <w:rPr>
                    <w:noProof/>
                    <w:webHidden/>
                  </w:rPr>
                  <w:t>32</w:t>
                </w:r>
                <w:r w:rsidR="005D3F9E">
                  <w:rPr>
                    <w:noProof/>
                    <w:webHidden/>
                  </w:rPr>
                  <w:fldChar w:fldCharType="end"/>
                </w:r>
              </w:hyperlink>
            </w:p>
            <w:p w:rsidR="005D3F9E" w:rsidRDefault="00246F49">
              <w:pPr>
                <w:pStyle w:val="TOC2"/>
                <w:tabs>
                  <w:tab w:val="right" w:leader="dot" w:pos="10070"/>
                </w:tabs>
                <w:rPr>
                  <w:rFonts w:asciiTheme="minorHAnsi" w:eastAsiaTheme="minorEastAsia" w:hAnsiTheme="minorHAnsi" w:cstheme="minorBidi"/>
                  <w:noProof/>
                  <w:lang w:bidi="ar-SA"/>
                </w:rPr>
              </w:pPr>
              <w:hyperlink w:anchor="_Toc11657680" w:history="1">
                <w:r w:rsidR="005D3F9E" w:rsidRPr="003F65CE">
                  <w:rPr>
                    <w:rStyle w:val="Hyperlink"/>
                    <w:noProof/>
                  </w:rPr>
                  <w:t>LRRB Management and Administrative Activities</w:t>
                </w:r>
                <w:r w:rsidR="005D3F9E">
                  <w:rPr>
                    <w:noProof/>
                    <w:webHidden/>
                  </w:rPr>
                  <w:tab/>
                </w:r>
                <w:r w:rsidR="005D3F9E">
                  <w:rPr>
                    <w:noProof/>
                    <w:webHidden/>
                  </w:rPr>
                  <w:fldChar w:fldCharType="begin"/>
                </w:r>
                <w:r w:rsidR="005D3F9E">
                  <w:rPr>
                    <w:noProof/>
                    <w:webHidden/>
                  </w:rPr>
                  <w:instrText xml:space="preserve"> PAGEREF _Toc11657680 \h </w:instrText>
                </w:r>
                <w:r w:rsidR="005D3F9E">
                  <w:rPr>
                    <w:noProof/>
                    <w:webHidden/>
                  </w:rPr>
                </w:r>
                <w:r w:rsidR="005D3F9E">
                  <w:rPr>
                    <w:noProof/>
                    <w:webHidden/>
                  </w:rPr>
                  <w:fldChar w:fldCharType="separate"/>
                </w:r>
                <w:r w:rsidR="00645D8E">
                  <w:rPr>
                    <w:noProof/>
                    <w:webHidden/>
                  </w:rPr>
                  <w:t>33</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81" w:history="1">
                <w:r w:rsidR="005D3F9E" w:rsidRPr="003F65CE">
                  <w:rPr>
                    <w:rStyle w:val="Hyperlink"/>
                    <w:noProof/>
                  </w:rPr>
                  <w:t>Administrative Budget</w:t>
                </w:r>
                <w:r w:rsidR="005D3F9E">
                  <w:rPr>
                    <w:noProof/>
                    <w:webHidden/>
                  </w:rPr>
                  <w:tab/>
                </w:r>
                <w:r w:rsidR="005D3F9E">
                  <w:rPr>
                    <w:noProof/>
                    <w:webHidden/>
                  </w:rPr>
                  <w:fldChar w:fldCharType="begin"/>
                </w:r>
                <w:r w:rsidR="005D3F9E">
                  <w:rPr>
                    <w:noProof/>
                    <w:webHidden/>
                  </w:rPr>
                  <w:instrText xml:space="preserve"> PAGEREF _Toc11657681 \h </w:instrText>
                </w:r>
                <w:r w:rsidR="005D3F9E">
                  <w:rPr>
                    <w:noProof/>
                    <w:webHidden/>
                  </w:rPr>
                </w:r>
                <w:r w:rsidR="005D3F9E">
                  <w:rPr>
                    <w:noProof/>
                    <w:webHidden/>
                  </w:rPr>
                  <w:fldChar w:fldCharType="separate"/>
                </w:r>
                <w:r w:rsidR="00645D8E">
                  <w:rPr>
                    <w:noProof/>
                    <w:webHidden/>
                  </w:rPr>
                  <w:t>33</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82" w:history="1">
                <w:r w:rsidR="005D3F9E" w:rsidRPr="003F65CE">
                  <w:rPr>
                    <w:rStyle w:val="Hyperlink"/>
                    <w:noProof/>
                  </w:rPr>
                  <w:t>Funding Cycle</w:t>
                </w:r>
                <w:r w:rsidR="005D3F9E">
                  <w:rPr>
                    <w:noProof/>
                    <w:webHidden/>
                  </w:rPr>
                  <w:tab/>
                </w:r>
                <w:r w:rsidR="005D3F9E">
                  <w:rPr>
                    <w:noProof/>
                    <w:webHidden/>
                  </w:rPr>
                  <w:fldChar w:fldCharType="begin"/>
                </w:r>
                <w:r w:rsidR="005D3F9E">
                  <w:rPr>
                    <w:noProof/>
                    <w:webHidden/>
                  </w:rPr>
                  <w:instrText xml:space="preserve"> PAGEREF _Toc11657682 \h </w:instrText>
                </w:r>
                <w:r w:rsidR="005D3F9E">
                  <w:rPr>
                    <w:noProof/>
                    <w:webHidden/>
                  </w:rPr>
                </w:r>
                <w:r w:rsidR="005D3F9E">
                  <w:rPr>
                    <w:noProof/>
                    <w:webHidden/>
                  </w:rPr>
                  <w:fldChar w:fldCharType="separate"/>
                </w:r>
                <w:r w:rsidR="00645D8E">
                  <w:rPr>
                    <w:noProof/>
                    <w:webHidden/>
                  </w:rPr>
                  <w:t>33</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83" w:history="1">
                <w:r w:rsidR="005D3F9E" w:rsidRPr="003F65CE">
                  <w:rPr>
                    <w:rStyle w:val="Hyperlink"/>
                    <w:noProof/>
                    <w:lang w:eastAsia="en-CA"/>
                  </w:rPr>
                  <w:t>LRRB Rollover Money</w:t>
                </w:r>
                <w:r w:rsidR="005D3F9E">
                  <w:rPr>
                    <w:noProof/>
                    <w:webHidden/>
                  </w:rPr>
                  <w:tab/>
                </w:r>
                <w:r w:rsidR="005D3F9E">
                  <w:rPr>
                    <w:noProof/>
                    <w:webHidden/>
                  </w:rPr>
                  <w:fldChar w:fldCharType="begin"/>
                </w:r>
                <w:r w:rsidR="005D3F9E">
                  <w:rPr>
                    <w:noProof/>
                    <w:webHidden/>
                  </w:rPr>
                  <w:instrText xml:space="preserve"> PAGEREF _Toc11657683 \h </w:instrText>
                </w:r>
                <w:r w:rsidR="005D3F9E">
                  <w:rPr>
                    <w:noProof/>
                    <w:webHidden/>
                  </w:rPr>
                </w:r>
                <w:r w:rsidR="005D3F9E">
                  <w:rPr>
                    <w:noProof/>
                    <w:webHidden/>
                  </w:rPr>
                  <w:fldChar w:fldCharType="separate"/>
                </w:r>
                <w:r w:rsidR="00645D8E">
                  <w:rPr>
                    <w:noProof/>
                    <w:webHidden/>
                  </w:rPr>
                  <w:t>33</w:t>
                </w:r>
                <w:r w:rsidR="005D3F9E">
                  <w:rPr>
                    <w:noProof/>
                    <w:webHidden/>
                  </w:rPr>
                  <w:fldChar w:fldCharType="end"/>
                </w:r>
              </w:hyperlink>
            </w:p>
            <w:p w:rsidR="005D3F9E" w:rsidRDefault="00246F49">
              <w:pPr>
                <w:pStyle w:val="TOC3"/>
                <w:tabs>
                  <w:tab w:val="right" w:leader="dot" w:pos="10070"/>
                </w:tabs>
                <w:rPr>
                  <w:rFonts w:asciiTheme="minorHAnsi" w:eastAsiaTheme="minorEastAsia" w:hAnsiTheme="minorHAnsi" w:cstheme="minorBidi"/>
                  <w:noProof/>
                  <w:lang w:bidi="ar-SA"/>
                </w:rPr>
              </w:pPr>
              <w:hyperlink w:anchor="_Toc11657684" w:history="1">
                <w:r w:rsidR="005D3F9E" w:rsidRPr="003F65CE">
                  <w:rPr>
                    <w:rStyle w:val="Hyperlink"/>
                    <w:noProof/>
                  </w:rPr>
                  <w:t>Financial Services</w:t>
                </w:r>
                <w:r w:rsidR="005D3F9E">
                  <w:rPr>
                    <w:noProof/>
                    <w:webHidden/>
                  </w:rPr>
                  <w:tab/>
                </w:r>
                <w:r w:rsidR="005D3F9E">
                  <w:rPr>
                    <w:noProof/>
                    <w:webHidden/>
                  </w:rPr>
                  <w:fldChar w:fldCharType="begin"/>
                </w:r>
                <w:r w:rsidR="005D3F9E">
                  <w:rPr>
                    <w:noProof/>
                    <w:webHidden/>
                  </w:rPr>
                  <w:instrText xml:space="preserve"> PAGEREF _Toc11657684 \h </w:instrText>
                </w:r>
                <w:r w:rsidR="005D3F9E">
                  <w:rPr>
                    <w:noProof/>
                    <w:webHidden/>
                  </w:rPr>
                </w:r>
                <w:r w:rsidR="005D3F9E">
                  <w:rPr>
                    <w:noProof/>
                    <w:webHidden/>
                  </w:rPr>
                  <w:fldChar w:fldCharType="separate"/>
                </w:r>
                <w:r w:rsidR="00645D8E">
                  <w:rPr>
                    <w:noProof/>
                    <w:webHidden/>
                  </w:rPr>
                  <w:t>34</w:t>
                </w:r>
                <w:r w:rsidR="005D3F9E">
                  <w:rPr>
                    <w:noProof/>
                    <w:webHidden/>
                  </w:rPr>
                  <w:fldChar w:fldCharType="end"/>
                </w:r>
              </w:hyperlink>
            </w:p>
            <w:p w:rsidR="005D3F9E" w:rsidRDefault="00246F49">
              <w:pPr>
                <w:pStyle w:val="TOC1"/>
                <w:rPr>
                  <w:rFonts w:asciiTheme="minorHAnsi" w:eastAsiaTheme="minorEastAsia" w:hAnsiTheme="minorHAnsi" w:cstheme="minorBidi"/>
                  <w:noProof/>
                  <w:lang w:bidi="ar-SA"/>
                </w:rPr>
              </w:pPr>
              <w:hyperlink w:anchor="_Toc11657685" w:history="1">
                <w:r w:rsidR="005D3F9E" w:rsidRPr="003F65CE">
                  <w:rPr>
                    <w:rStyle w:val="Hyperlink"/>
                    <w:noProof/>
                    <w:lang w:eastAsia="en-CA"/>
                  </w:rPr>
                  <w:t>Appendix A. Affiliated Programs and Collaborating Research Organizations</w:t>
                </w:r>
                <w:r w:rsidR="005D3F9E">
                  <w:rPr>
                    <w:noProof/>
                    <w:webHidden/>
                  </w:rPr>
                  <w:tab/>
                </w:r>
                <w:r w:rsidR="005D3F9E">
                  <w:rPr>
                    <w:noProof/>
                    <w:webHidden/>
                  </w:rPr>
                  <w:fldChar w:fldCharType="begin"/>
                </w:r>
                <w:r w:rsidR="005D3F9E">
                  <w:rPr>
                    <w:noProof/>
                    <w:webHidden/>
                  </w:rPr>
                  <w:instrText xml:space="preserve"> PAGEREF _Toc11657685 \h </w:instrText>
                </w:r>
                <w:r w:rsidR="005D3F9E">
                  <w:rPr>
                    <w:noProof/>
                    <w:webHidden/>
                  </w:rPr>
                </w:r>
                <w:r w:rsidR="005D3F9E">
                  <w:rPr>
                    <w:noProof/>
                    <w:webHidden/>
                  </w:rPr>
                  <w:fldChar w:fldCharType="separate"/>
                </w:r>
                <w:r w:rsidR="00645D8E">
                  <w:rPr>
                    <w:noProof/>
                    <w:webHidden/>
                  </w:rPr>
                  <w:t>35</w:t>
                </w:r>
                <w:r w:rsidR="005D3F9E">
                  <w:rPr>
                    <w:noProof/>
                    <w:webHidden/>
                  </w:rPr>
                  <w:fldChar w:fldCharType="end"/>
                </w:r>
              </w:hyperlink>
            </w:p>
            <w:p w:rsidR="005D3F9E" w:rsidRDefault="00246F49">
              <w:pPr>
                <w:pStyle w:val="TOC1"/>
                <w:rPr>
                  <w:rFonts w:asciiTheme="minorHAnsi" w:eastAsiaTheme="minorEastAsia" w:hAnsiTheme="minorHAnsi" w:cstheme="minorBidi"/>
                  <w:noProof/>
                  <w:lang w:bidi="ar-SA"/>
                </w:rPr>
              </w:pPr>
              <w:hyperlink w:anchor="_Toc11657686" w:history="1">
                <w:r w:rsidR="005D3F9E" w:rsidRPr="003F65CE">
                  <w:rPr>
                    <w:rStyle w:val="Hyperlink"/>
                    <w:noProof/>
                    <w:lang w:eastAsia="en-CA"/>
                  </w:rPr>
                  <w:t>Appendix B. Knowledge Building Priorities: Update Process and Current Topics</w:t>
                </w:r>
                <w:r w:rsidR="005D3F9E">
                  <w:rPr>
                    <w:noProof/>
                    <w:webHidden/>
                  </w:rPr>
                  <w:tab/>
                </w:r>
                <w:r w:rsidR="005D3F9E">
                  <w:rPr>
                    <w:noProof/>
                    <w:webHidden/>
                  </w:rPr>
                  <w:fldChar w:fldCharType="begin"/>
                </w:r>
                <w:r w:rsidR="005D3F9E">
                  <w:rPr>
                    <w:noProof/>
                    <w:webHidden/>
                  </w:rPr>
                  <w:instrText xml:space="preserve"> PAGEREF _Toc11657686 \h </w:instrText>
                </w:r>
                <w:r w:rsidR="005D3F9E">
                  <w:rPr>
                    <w:noProof/>
                    <w:webHidden/>
                  </w:rPr>
                </w:r>
                <w:r w:rsidR="005D3F9E">
                  <w:rPr>
                    <w:noProof/>
                    <w:webHidden/>
                  </w:rPr>
                  <w:fldChar w:fldCharType="separate"/>
                </w:r>
                <w:r w:rsidR="00645D8E">
                  <w:rPr>
                    <w:noProof/>
                    <w:webHidden/>
                  </w:rPr>
                  <w:t>37</w:t>
                </w:r>
                <w:r w:rsidR="005D3F9E">
                  <w:rPr>
                    <w:noProof/>
                    <w:webHidden/>
                  </w:rPr>
                  <w:fldChar w:fldCharType="end"/>
                </w:r>
              </w:hyperlink>
            </w:p>
            <w:p w:rsidR="005D3F9E" w:rsidRDefault="00246F49">
              <w:pPr>
                <w:pStyle w:val="TOC1"/>
                <w:rPr>
                  <w:rFonts w:asciiTheme="minorHAnsi" w:eastAsiaTheme="minorEastAsia" w:hAnsiTheme="minorHAnsi" w:cstheme="minorBidi"/>
                  <w:noProof/>
                  <w:lang w:bidi="ar-SA"/>
                </w:rPr>
              </w:pPr>
              <w:hyperlink w:anchor="_Toc11657687" w:history="1">
                <w:r w:rsidR="005D3F9E" w:rsidRPr="003F65CE">
                  <w:rPr>
                    <w:rStyle w:val="Hyperlink"/>
                    <w:noProof/>
                    <w:lang w:eastAsia="en-CA"/>
                  </w:rPr>
                  <w:t>Appendix C. CTS Research Councils</w:t>
                </w:r>
                <w:r w:rsidR="005D3F9E">
                  <w:rPr>
                    <w:noProof/>
                    <w:webHidden/>
                  </w:rPr>
                  <w:tab/>
                </w:r>
                <w:r w:rsidR="005D3F9E">
                  <w:rPr>
                    <w:noProof/>
                    <w:webHidden/>
                  </w:rPr>
                  <w:fldChar w:fldCharType="begin"/>
                </w:r>
                <w:r w:rsidR="005D3F9E">
                  <w:rPr>
                    <w:noProof/>
                    <w:webHidden/>
                  </w:rPr>
                  <w:instrText xml:space="preserve"> PAGEREF _Toc11657687 \h </w:instrText>
                </w:r>
                <w:r w:rsidR="005D3F9E">
                  <w:rPr>
                    <w:noProof/>
                    <w:webHidden/>
                  </w:rPr>
                </w:r>
                <w:r w:rsidR="005D3F9E">
                  <w:rPr>
                    <w:noProof/>
                    <w:webHidden/>
                  </w:rPr>
                  <w:fldChar w:fldCharType="separate"/>
                </w:r>
                <w:r w:rsidR="00645D8E">
                  <w:rPr>
                    <w:noProof/>
                    <w:webHidden/>
                  </w:rPr>
                  <w:t>40</w:t>
                </w:r>
                <w:r w:rsidR="005D3F9E">
                  <w:rPr>
                    <w:noProof/>
                    <w:webHidden/>
                  </w:rPr>
                  <w:fldChar w:fldCharType="end"/>
                </w:r>
              </w:hyperlink>
            </w:p>
            <w:p w:rsidR="005D3F9E" w:rsidRDefault="00246F49">
              <w:pPr>
                <w:pStyle w:val="TOC1"/>
                <w:rPr>
                  <w:rFonts w:asciiTheme="minorHAnsi" w:eastAsiaTheme="minorEastAsia" w:hAnsiTheme="minorHAnsi" w:cstheme="minorBidi"/>
                  <w:noProof/>
                  <w:lang w:bidi="ar-SA"/>
                </w:rPr>
              </w:pPr>
              <w:hyperlink w:anchor="_Toc11657688" w:history="1">
                <w:r w:rsidR="005D3F9E" w:rsidRPr="003F65CE">
                  <w:rPr>
                    <w:rStyle w:val="Hyperlink"/>
                    <w:noProof/>
                    <w:lang w:eastAsia="en-CA"/>
                  </w:rPr>
                  <w:t>Appendix D. LRRB and RIC Annual Research Program Development Process</w:t>
                </w:r>
                <w:r w:rsidR="005D3F9E">
                  <w:rPr>
                    <w:noProof/>
                    <w:webHidden/>
                  </w:rPr>
                  <w:tab/>
                </w:r>
                <w:r w:rsidR="005D3F9E">
                  <w:rPr>
                    <w:noProof/>
                    <w:webHidden/>
                  </w:rPr>
                  <w:fldChar w:fldCharType="begin"/>
                </w:r>
                <w:r w:rsidR="005D3F9E">
                  <w:rPr>
                    <w:noProof/>
                    <w:webHidden/>
                  </w:rPr>
                  <w:instrText xml:space="preserve"> PAGEREF _Toc11657688 \h </w:instrText>
                </w:r>
                <w:r w:rsidR="005D3F9E">
                  <w:rPr>
                    <w:noProof/>
                    <w:webHidden/>
                  </w:rPr>
                </w:r>
                <w:r w:rsidR="005D3F9E">
                  <w:rPr>
                    <w:noProof/>
                    <w:webHidden/>
                  </w:rPr>
                  <w:fldChar w:fldCharType="separate"/>
                </w:r>
                <w:r w:rsidR="00645D8E">
                  <w:rPr>
                    <w:noProof/>
                    <w:webHidden/>
                  </w:rPr>
                  <w:t>42</w:t>
                </w:r>
                <w:r w:rsidR="005D3F9E">
                  <w:rPr>
                    <w:noProof/>
                    <w:webHidden/>
                  </w:rPr>
                  <w:fldChar w:fldCharType="end"/>
                </w:r>
              </w:hyperlink>
            </w:p>
            <w:p w:rsidR="00014777" w:rsidRPr="003F61EE" w:rsidRDefault="00B60DB8" w:rsidP="0051566E">
              <w:pPr>
                <w:tabs>
                  <w:tab w:val="right" w:leader="dot" w:pos="10070"/>
                </w:tabs>
                <w:spacing w:before="0" w:after="0" w:line="240" w:lineRule="auto"/>
                <w:rPr>
                  <w:rFonts w:eastAsiaTheme="minorEastAsia" w:cstheme="minorBidi"/>
                  <w:noProof/>
                  <w:lang w:bidi="ar-SA"/>
                </w:rPr>
              </w:pPr>
              <w:r>
                <w:rPr>
                  <w:b/>
                  <w:bCs/>
                  <w:noProof/>
                </w:rPr>
                <w:fldChar w:fldCharType="end"/>
              </w:r>
            </w:p>
          </w:sdtContent>
        </w:sdt>
        <w:p w:rsidR="00014777" w:rsidRDefault="00014777" w:rsidP="006B0D98">
          <w:pPr>
            <w:rPr>
              <w:rFonts w:eastAsiaTheme="majorEastAsia"/>
            </w:rPr>
          </w:pPr>
          <w:r>
            <w:br w:type="page"/>
          </w:r>
        </w:p>
        <w:p w:rsidR="00B42565" w:rsidRDefault="00B42565" w:rsidP="006F1E49">
          <w:pPr>
            <w:pStyle w:val="Heading2"/>
          </w:pPr>
          <w:bookmarkStart w:id="8" w:name="_Toc1484807"/>
          <w:bookmarkStart w:id="9" w:name="_Toc1554624"/>
          <w:bookmarkStart w:id="10" w:name="_Toc1730303"/>
          <w:bookmarkStart w:id="11" w:name="_Toc11657648"/>
          <w:bookmarkEnd w:id="7"/>
          <w:r>
            <w:t>List of Abbreviations</w:t>
          </w:r>
          <w:bookmarkEnd w:id="8"/>
          <w:bookmarkEnd w:id="9"/>
          <w:bookmarkEnd w:id="10"/>
          <w:bookmarkEnd w:id="11"/>
        </w:p>
        <w:tbl>
          <w:tblPr>
            <w:tblW w:w="0" w:type="auto"/>
            <w:tblLook w:val="04A0" w:firstRow="1" w:lastRow="0" w:firstColumn="1" w:lastColumn="0" w:noHBand="0" w:noVBand="1"/>
          </w:tblPr>
          <w:tblGrid>
            <w:gridCol w:w="1615"/>
            <w:gridCol w:w="8455"/>
          </w:tblGrid>
          <w:tr w:rsidR="00854E92" w:rsidRPr="002F402A" w:rsidTr="00B73AD3">
            <w:tc>
              <w:tcPr>
                <w:tcW w:w="1615" w:type="dxa"/>
              </w:tcPr>
              <w:p w:rsidR="00854E92" w:rsidRPr="002F402A" w:rsidRDefault="00854E92" w:rsidP="00854E92">
                <w:pPr>
                  <w:spacing w:before="20" w:after="20"/>
                  <w:rPr>
                    <w:color w:val="008EAA" w:themeColor="accent3"/>
                    <w:sz w:val="20"/>
                  </w:rPr>
                </w:pPr>
                <w:r w:rsidRPr="002F402A">
                  <w:rPr>
                    <w:color w:val="008EAA" w:themeColor="accent3"/>
                    <w:sz w:val="20"/>
                  </w:rPr>
                  <w:t>ARTS</w:t>
                </w:r>
              </w:p>
            </w:tc>
            <w:tc>
              <w:tcPr>
                <w:tcW w:w="8455" w:type="dxa"/>
              </w:tcPr>
              <w:p w:rsidR="00854E92" w:rsidRPr="002F402A" w:rsidRDefault="00854E92" w:rsidP="00854E92">
                <w:pPr>
                  <w:spacing w:before="20" w:after="20"/>
                  <w:rPr>
                    <w:sz w:val="20"/>
                  </w:rPr>
                </w:pPr>
                <w:r w:rsidRPr="002F402A">
                  <w:rPr>
                    <w:sz w:val="20"/>
                  </w:rPr>
                  <w:t>Automated Research Tracking System</w:t>
                </w:r>
              </w:p>
            </w:tc>
          </w:tr>
          <w:tr w:rsidR="00B42565" w:rsidRPr="002F402A" w:rsidTr="00B73AD3">
            <w:tc>
              <w:tcPr>
                <w:tcW w:w="1615" w:type="dxa"/>
              </w:tcPr>
              <w:p w:rsidR="00B42565" w:rsidRPr="002F402A" w:rsidRDefault="00854E92" w:rsidP="00854E92">
                <w:pPr>
                  <w:spacing w:before="20" w:after="20"/>
                  <w:rPr>
                    <w:color w:val="008EAA" w:themeColor="accent3"/>
                    <w:sz w:val="20"/>
                  </w:rPr>
                </w:pPr>
                <w:r w:rsidRPr="002F402A">
                  <w:rPr>
                    <w:color w:val="008EAA" w:themeColor="accent3"/>
                    <w:sz w:val="20"/>
                  </w:rPr>
                  <w:t>CEAM</w:t>
                </w:r>
              </w:p>
            </w:tc>
            <w:tc>
              <w:tcPr>
                <w:tcW w:w="8455" w:type="dxa"/>
              </w:tcPr>
              <w:p w:rsidR="00B42565" w:rsidRPr="002F402A" w:rsidRDefault="00ED68FA" w:rsidP="00854E92">
                <w:pPr>
                  <w:spacing w:before="20" w:after="20"/>
                  <w:rPr>
                    <w:sz w:val="20"/>
                  </w:rPr>
                </w:pPr>
                <w:r w:rsidRPr="002F402A">
                  <w:rPr>
                    <w:sz w:val="20"/>
                  </w:rPr>
                  <w:t>City Engineers Association of Minnesota</w:t>
                </w:r>
              </w:p>
            </w:tc>
          </w:tr>
          <w:tr w:rsidR="00B42565" w:rsidRPr="002F402A" w:rsidTr="00B73AD3">
            <w:tc>
              <w:tcPr>
                <w:tcW w:w="1615" w:type="dxa"/>
              </w:tcPr>
              <w:p w:rsidR="00B42565" w:rsidRPr="002F402A" w:rsidRDefault="00B42565" w:rsidP="00854E92">
                <w:pPr>
                  <w:spacing w:before="20" w:after="20"/>
                  <w:rPr>
                    <w:color w:val="008EAA" w:themeColor="accent3"/>
                    <w:sz w:val="20"/>
                  </w:rPr>
                </w:pPr>
                <w:r w:rsidRPr="002F402A">
                  <w:rPr>
                    <w:color w:val="008EAA" w:themeColor="accent3"/>
                    <w:sz w:val="20"/>
                  </w:rPr>
                  <w:t>CTAP</w:t>
                </w:r>
              </w:p>
            </w:tc>
            <w:tc>
              <w:tcPr>
                <w:tcW w:w="8455" w:type="dxa"/>
              </w:tcPr>
              <w:p w:rsidR="00B42565" w:rsidRPr="002F402A" w:rsidRDefault="00ED68FA" w:rsidP="00FD722A">
                <w:pPr>
                  <w:spacing w:before="20" w:after="20"/>
                  <w:rPr>
                    <w:sz w:val="20"/>
                  </w:rPr>
                </w:pPr>
                <w:r w:rsidRPr="002F402A">
                  <w:rPr>
                    <w:sz w:val="20"/>
                  </w:rPr>
                  <w:t>Circuit Train</w:t>
                </w:r>
                <w:r w:rsidR="00FD722A">
                  <w:rPr>
                    <w:sz w:val="20"/>
                  </w:rPr>
                  <w:t>ing and</w:t>
                </w:r>
                <w:r w:rsidRPr="002F402A">
                  <w:rPr>
                    <w:sz w:val="20"/>
                  </w:rPr>
                  <w:t xml:space="preserve"> Assistance Program</w:t>
                </w:r>
              </w:p>
            </w:tc>
          </w:tr>
          <w:tr w:rsidR="00B42565" w:rsidRPr="002F402A" w:rsidTr="00B73AD3">
            <w:tc>
              <w:tcPr>
                <w:tcW w:w="1615" w:type="dxa"/>
              </w:tcPr>
              <w:p w:rsidR="00B42565" w:rsidRPr="002F402A" w:rsidRDefault="00B42565" w:rsidP="00854E92">
                <w:pPr>
                  <w:spacing w:before="20" w:after="20"/>
                  <w:rPr>
                    <w:color w:val="008EAA" w:themeColor="accent3"/>
                    <w:sz w:val="20"/>
                  </w:rPr>
                </w:pPr>
                <w:r w:rsidRPr="002F402A">
                  <w:rPr>
                    <w:color w:val="008EAA" w:themeColor="accent3"/>
                    <w:sz w:val="20"/>
                  </w:rPr>
                  <w:t>CTS</w:t>
                </w:r>
              </w:p>
            </w:tc>
            <w:tc>
              <w:tcPr>
                <w:tcW w:w="8455" w:type="dxa"/>
              </w:tcPr>
              <w:p w:rsidR="00B42565" w:rsidRPr="002F402A" w:rsidRDefault="00ED68FA" w:rsidP="00854E92">
                <w:pPr>
                  <w:spacing w:before="20" w:after="20"/>
                  <w:rPr>
                    <w:sz w:val="20"/>
                  </w:rPr>
                </w:pPr>
                <w:r w:rsidRPr="002F402A">
                  <w:rPr>
                    <w:sz w:val="20"/>
                  </w:rPr>
                  <w:t>Center for Transportation Studies</w:t>
                </w:r>
              </w:p>
            </w:tc>
          </w:tr>
          <w:tr w:rsidR="00B42565" w:rsidRPr="002F402A" w:rsidTr="00B73AD3">
            <w:tc>
              <w:tcPr>
                <w:tcW w:w="1615" w:type="dxa"/>
              </w:tcPr>
              <w:p w:rsidR="00B42565" w:rsidRPr="002F402A" w:rsidRDefault="00B42565" w:rsidP="00854E92">
                <w:pPr>
                  <w:spacing w:before="20" w:after="20"/>
                  <w:rPr>
                    <w:color w:val="008EAA" w:themeColor="accent3"/>
                    <w:sz w:val="20"/>
                  </w:rPr>
                </w:pPr>
                <w:r w:rsidRPr="002F402A">
                  <w:rPr>
                    <w:color w:val="008EAA" w:themeColor="accent3"/>
                    <w:sz w:val="20"/>
                  </w:rPr>
                  <w:t>DOT</w:t>
                </w:r>
              </w:p>
            </w:tc>
            <w:tc>
              <w:tcPr>
                <w:tcW w:w="8455" w:type="dxa"/>
              </w:tcPr>
              <w:p w:rsidR="00B42565" w:rsidRPr="002F402A" w:rsidRDefault="00ED68FA" w:rsidP="00854E92">
                <w:pPr>
                  <w:spacing w:before="20" w:after="20"/>
                  <w:rPr>
                    <w:sz w:val="20"/>
                  </w:rPr>
                </w:pPr>
                <w:r w:rsidRPr="002F402A">
                  <w:rPr>
                    <w:sz w:val="20"/>
                  </w:rPr>
                  <w:t xml:space="preserve">Department of Transportation </w:t>
                </w:r>
              </w:p>
            </w:tc>
          </w:tr>
          <w:tr w:rsidR="00854E92" w:rsidRPr="002F402A" w:rsidTr="00B73AD3">
            <w:tc>
              <w:tcPr>
                <w:tcW w:w="1615" w:type="dxa"/>
              </w:tcPr>
              <w:p w:rsidR="00854E92" w:rsidRPr="002F402A" w:rsidRDefault="00854E92" w:rsidP="00854E92">
                <w:pPr>
                  <w:spacing w:before="20" w:after="20"/>
                  <w:rPr>
                    <w:color w:val="008EAA" w:themeColor="accent3"/>
                    <w:sz w:val="20"/>
                  </w:rPr>
                </w:pPr>
                <w:r w:rsidRPr="002F402A">
                  <w:rPr>
                    <w:color w:val="008EAA" w:themeColor="accent3"/>
                    <w:sz w:val="20"/>
                  </w:rPr>
                  <w:t>FHWA</w:t>
                </w:r>
              </w:p>
            </w:tc>
            <w:tc>
              <w:tcPr>
                <w:tcW w:w="8455" w:type="dxa"/>
              </w:tcPr>
              <w:p w:rsidR="00854E92" w:rsidRPr="002F402A" w:rsidRDefault="00ED68FA" w:rsidP="00854E92">
                <w:pPr>
                  <w:spacing w:before="20" w:after="20"/>
                  <w:rPr>
                    <w:sz w:val="20"/>
                  </w:rPr>
                </w:pPr>
                <w:r w:rsidRPr="002F402A">
                  <w:rPr>
                    <w:sz w:val="20"/>
                  </w:rPr>
                  <w:t>Federal Highway Administration</w:t>
                </w:r>
              </w:p>
            </w:tc>
          </w:tr>
          <w:tr w:rsidR="00854E92" w:rsidRPr="002F402A" w:rsidTr="00B73AD3">
            <w:tc>
              <w:tcPr>
                <w:tcW w:w="1615" w:type="dxa"/>
              </w:tcPr>
              <w:p w:rsidR="00854E92" w:rsidRPr="002F402A" w:rsidRDefault="00854E92" w:rsidP="00854E92">
                <w:pPr>
                  <w:spacing w:before="20" w:after="20"/>
                  <w:rPr>
                    <w:color w:val="008EAA" w:themeColor="accent3"/>
                    <w:sz w:val="20"/>
                  </w:rPr>
                </w:pPr>
                <w:r w:rsidRPr="002F402A">
                  <w:rPr>
                    <w:color w:val="008EAA" w:themeColor="accent3"/>
                    <w:sz w:val="20"/>
                  </w:rPr>
                  <w:t>ITS</w:t>
                </w:r>
              </w:p>
            </w:tc>
            <w:tc>
              <w:tcPr>
                <w:tcW w:w="8455" w:type="dxa"/>
              </w:tcPr>
              <w:p w:rsidR="00854E92" w:rsidRPr="002F402A" w:rsidRDefault="00ED68FA" w:rsidP="00854E92">
                <w:pPr>
                  <w:spacing w:before="20" w:after="20"/>
                  <w:rPr>
                    <w:sz w:val="20"/>
                  </w:rPr>
                </w:pPr>
                <w:r w:rsidRPr="002F402A">
                  <w:rPr>
                    <w:sz w:val="20"/>
                  </w:rPr>
                  <w:t>Institute of Transportation Studies</w:t>
                </w:r>
              </w:p>
            </w:tc>
          </w:tr>
          <w:tr w:rsidR="00B42565" w:rsidRPr="002F402A" w:rsidTr="00B73AD3">
            <w:tc>
              <w:tcPr>
                <w:tcW w:w="1615" w:type="dxa"/>
              </w:tcPr>
              <w:p w:rsidR="00B42565" w:rsidRPr="002F402A" w:rsidRDefault="00B42565" w:rsidP="00854E92">
                <w:pPr>
                  <w:spacing w:before="20" w:after="20"/>
                  <w:rPr>
                    <w:color w:val="008EAA" w:themeColor="accent3"/>
                    <w:sz w:val="20"/>
                  </w:rPr>
                </w:pPr>
                <w:r w:rsidRPr="002F402A">
                  <w:rPr>
                    <w:color w:val="008EAA" w:themeColor="accent3"/>
                    <w:sz w:val="20"/>
                  </w:rPr>
                  <w:t>LRRB</w:t>
                </w:r>
              </w:p>
            </w:tc>
            <w:tc>
              <w:tcPr>
                <w:tcW w:w="8455" w:type="dxa"/>
              </w:tcPr>
              <w:p w:rsidR="00B42565" w:rsidRPr="002F402A" w:rsidRDefault="00ED68FA" w:rsidP="00ED68FA">
                <w:pPr>
                  <w:spacing w:before="20" w:after="20"/>
                  <w:rPr>
                    <w:sz w:val="20"/>
                  </w:rPr>
                </w:pPr>
                <w:r w:rsidRPr="002F402A">
                  <w:rPr>
                    <w:sz w:val="20"/>
                  </w:rPr>
                  <w:t>Local Road Research Board</w:t>
                </w:r>
              </w:p>
            </w:tc>
          </w:tr>
          <w:tr w:rsidR="00B42565" w:rsidRPr="002F402A" w:rsidTr="00B73AD3">
            <w:tc>
              <w:tcPr>
                <w:tcW w:w="1615" w:type="dxa"/>
              </w:tcPr>
              <w:p w:rsidR="00B42565" w:rsidRPr="002F402A" w:rsidRDefault="00B42565" w:rsidP="00854E92">
                <w:pPr>
                  <w:spacing w:before="20" w:after="20"/>
                  <w:rPr>
                    <w:color w:val="008EAA" w:themeColor="accent3"/>
                    <w:sz w:val="20"/>
                  </w:rPr>
                </w:pPr>
                <w:r w:rsidRPr="002F402A">
                  <w:rPr>
                    <w:color w:val="008EAA" w:themeColor="accent3"/>
                    <w:sz w:val="20"/>
                  </w:rPr>
                  <w:t>LTAP</w:t>
                </w:r>
              </w:p>
            </w:tc>
            <w:tc>
              <w:tcPr>
                <w:tcW w:w="8455" w:type="dxa"/>
              </w:tcPr>
              <w:p w:rsidR="00B42565" w:rsidRPr="002F402A" w:rsidRDefault="00ED68FA" w:rsidP="00854E92">
                <w:pPr>
                  <w:spacing w:before="20" w:after="20"/>
                  <w:rPr>
                    <w:sz w:val="20"/>
                  </w:rPr>
                </w:pPr>
                <w:r w:rsidRPr="002F402A">
                  <w:rPr>
                    <w:sz w:val="20"/>
                  </w:rPr>
                  <w:t>Local Technical Assistance Program</w:t>
                </w:r>
              </w:p>
            </w:tc>
          </w:tr>
          <w:tr w:rsidR="00641881" w:rsidRPr="002F402A" w:rsidTr="00B73AD3">
            <w:tc>
              <w:tcPr>
                <w:tcW w:w="1615" w:type="dxa"/>
              </w:tcPr>
              <w:p w:rsidR="00641881" w:rsidRPr="002F402A" w:rsidRDefault="00641881" w:rsidP="00854E92">
                <w:pPr>
                  <w:spacing w:before="20" w:after="20"/>
                  <w:rPr>
                    <w:color w:val="008EAA" w:themeColor="accent3"/>
                    <w:sz w:val="20"/>
                  </w:rPr>
                </w:pPr>
                <w:r>
                  <w:rPr>
                    <w:color w:val="008EAA" w:themeColor="accent3"/>
                    <w:sz w:val="20"/>
                  </w:rPr>
                  <w:t>MCEA</w:t>
                </w:r>
              </w:p>
            </w:tc>
            <w:tc>
              <w:tcPr>
                <w:tcW w:w="8455" w:type="dxa"/>
              </w:tcPr>
              <w:p w:rsidR="00641881" w:rsidRPr="002F402A" w:rsidRDefault="00641881" w:rsidP="00854E92">
                <w:pPr>
                  <w:spacing w:before="20" w:after="20"/>
                  <w:rPr>
                    <w:sz w:val="20"/>
                  </w:rPr>
                </w:pPr>
                <w:r>
                  <w:rPr>
                    <w:sz w:val="20"/>
                  </w:rPr>
                  <w:t>Minnesota County Engineer Association</w:t>
                </w:r>
              </w:p>
            </w:tc>
          </w:tr>
          <w:tr w:rsidR="00B42565" w:rsidRPr="002F402A" w:rsidTr="00B73AD3">
            <w:tc>
              <w:tcPr>
                <w:tcW w:w="1615" w:type="dxa"/>
              </w:tcPr>
              <w:p w:rsidR="00B42565" w:rsidRPr="002F402A" w:rsidRDefault="00B42565" w:rsidP="00854E92">
                <w:pPr>
                  <w:spacing w:before="20" w:after="20"/>
                  <w:rPr>
                    <w:color w:val="008EAA" w:themeColor="accent3"/>
                    <w:sz w:val="20"/>
                  </w:rPr>
                </w:pPr>
                <w:r w:rsidRPr="002F402A">
                  <w:rPr>
                    <w:color w:val="008EAA" w:themeColor="accent3"/>
                    <w:sz w:val="20"/>
                  </w:rPr>
                  <w:t>MnDOT</w:t>
                </w:r>
              </w:p>
            </w:tc>
            <w:tc>
              <w:tcPr>
                <w:tcW w:w="8455" w:type="dxa"/>
              </w:tcPr>
              <w:p w:rsidR="00B42565" w:rsidRPr="002F402A" w:rsidRDefault="00ED68FA" w:rsidP="00854E92">
                <w:pPr>
                  <w:spacing w:before="20" w:after="20"/>
                  <w:rPr>
                    <w:sz w:val="20"/>
                  </w:rPr>
                </w:pPr>
                <w:r w:rsidRPr="002F402A">
                  <w:rPr>
                    <w:sz w:val="20"/>
                  </w:rPr>
                  <w:t>Minnesota Department of Transportation</w:t>
                </w:r>
              </w:p>
            </w:tc>
          </w:tr>
          <w:tr w:rsidR="00250E69" w:rsidRPr="002F402A" w:rsidTr="00B73AD3">
            <w:tc>
              <w:tcPr>
                <w:tcW w:w="1615" w:type="dxa"/>
              </w:tcPr>
              <w:p w:rsidR="00250E69" w:rsidRPr="002F402A" w:rsidRDefault="00250E69" w:rsidP="00250E69">
                <w:pPr>
                  <w:spacing w:before="20" w:after="20"/>
                  <w:rPr>
                    <w:color w:val="008EAA" w:themeColor="accent3"/>
                    <w:sz w:val="20"/>
                  </w:rPr>
                </w:pPr>
                <w:r w:rsidRPr="002F402A">
                  <w:rPr>
                    <w:color w:val="008EAA" w:themeColor="accent3"/>
                    <w:sz w:val="20"/>
                  </w:rPr>
                  <w:t>MCAE</w:t>
                </w:r>
              </w:p>
            </w:tc>
            <w:tc>
              <w:tcPr>
                <w:tcW w:w="8455" w:type="dxa"/>
              </w:tcPr>
              <w:p w:rsidR="00250E69" w:rsidRPr="002F402A" w:rsidRDefault="00250E69" w:rsidP="00250E69">
                <w:pPr>
                  <w:spacing w:before="20" w:after="20"/>
                  <w:rPr>
                    <w:sz w:val="20"/>
                  </w:rPr>
                </w:pPr>
                <w:r w:rsidRPr="002F402A">
                  <w:rPr>
                    <w:sz w:val="20"/>
                  </w:rPr>
                  <w:t>Multicultural Center for Academic Excellence</w:t>
                </w:r>
              </w:p>
            </w:tc>
          </w:tr>
          <w:tr w:rsidR="00250E69" w:rsidRPr="002F402A" w:rsidTr="00B73AD3">
            <w:tc>
              <w:tcPr>
                <w:tcW w:w="1615" w:type="dxa"/>
              </w:tcPr>
              <w:p w:rsidR="00250E69" w:rsidRPr="002F402A" w:rsidRDefault="00250E69" w:rsidP="00250E69">
                <w:pPr>
                  <w:spacing w:before="20" w:after="20"/>
                  <w:rPr>
                    <w:color w:val="008EAA" w:themeColor="accent3"/>
                    <w:sz w:val="20"/>
                  </w:rPr>
                </w:pPr>
                <w:r>
                  <w:rPr>
                    <w:color w:val="008EAA" w:themeColor="accent3"/>
                    <w:sz w:val="20"/>
                  </w:rPr>
                  <w:t>N</w:t>
                </w:r>
                <w:r w:rsidRPr="002F402A">
                  <w:rPr>
                    <w:color w:val="008EAA" w:themeColor="accent3"/>
                    <w:sz w:val="20"/>
                  </w:rPr>
                  <w:t>RRA</w:t>
                </w:r>
              </w:p>
            </w:tc>
            <w:tc>
              <w:tcPr>
                <w:tcW w:w="8455" w:type="dxa"/>
              </w:tcPr>
              <w:p w:rsidR="00250E69" w:rsidRPr="002F402A" w:rsidRDefault="00250E69" w:rsidP="00250E69">
                <w:pPr>
                  <w:spacing w:before="20" w:after="20"/>
                  <w:rPr>
                    <w:sz w:val="20"/>
                  </w:rPr>
                </w:pPr>
                <w:r>
                  <w:rPr>
                    <w:sz w:val="20"/>
                  </w:rPr>
                  <w:t xml:space="preserve">National </w:t>
                </w:r>
                <w:r w:rsidRPr="002F402A">
                  <w:rPr>
                    <w:sz w:val="20"/>
                  </w:rPr>
                  <w:t>Road Research Alliance</w:t>
                </w:r>
              </w:p>
            </w:tc>
          </w:tr>
          <w:tr w:rsidR="00250E69" w:rsidRPr="002F402A" w:rsidTr="00B73AD3">
            <w:tc>
              <w:tcPr>
                <w:tcW w:w="1615" w:type="dxa"/>
              </w:tcPr>
              <w:p w:rsidR="00250E69" w:rsidRPr="002F402A" w:rsidRDefault="00250E69" w:rsidP="00250E69">
                <w:pPr>
                  <w:spacing w:before="20" w:after="20"/>
                  <w:rPr>
                    <w:color w:val="008EAA" w:themeColor="accent3"/>
                    <w:sz w:val="20"/>
                  </w:rPr>
                </w:pPr>
                <w:r>
                  <w:rPr>
                    <w:color w:val="008EAA" w:themeColor="accent3"/>
                    <w:sz w:val="20"/>
                  </w:rPr>
                  <w:t>OC</w:t>
                </w:r>
              </w:p>
            </w:tc>
            <w:tc>
              <w:tcPr>
                <w:tcW w:w="8455" w:type="dxa"/>
              </w:tcPr>
              <w:p w:rsidR="00250E69" w:rsidRPr="002F402A" w:rsidRDefault="00250E69" w:rsidP="00250E69">
                <w:pPr>
                  <w:spacing w:before="20" w:after="20"/>
                  <w:rPr>
                    <w:sz w:val="20"/>
                  </w:rPr>
                </w:pPr>
                <w:r>
                  <w:rPr>
                    <w:sz w:val="20"/>
                  </w:rPr>
                  <w:t>Outreach Committee</w:t>
                </w:r>
              </w:p>
            </w:tc>
          </w:tr>
          <w:tr w:rsidR="00250E69" w:rsidRPr="002F402A" w:rsidTr="00B73AD3">
            <w:tc>
              <w:tcPr>
                <w:tcW w:w="1615" w:type="dxa"/>
              </w:tcPr>
              <w:p w:rsidR="00250E69" w:rsidRPr="002F402A" w:rsidRDefault="00250E69" w:rsidP="00250E69">
                <w:pPr>
                  <w:spacing w:before="20" w:after="20"/>
                  <w:rPr>
                    <w:color w:val="008EAA" w:themeColor="accent3"/>
                    <w:sz w:val="20"/>
                  </w:rPr>
                </w:pPr>
                <w:r w:rsidRPr="002F402A">
                  <w:rPr>
                    <w:color w:val="008EAA" w:themeColor="accent3"/>
                    <w:sz w:val="20"/>
                  </w:rPr>
                  <w:t>OPERA</w:t>
                </w:r>
              </w:p>
            </w:tc>
            <w:tc>
              <w:tcPr>
                <w:tcW w:w="8455" w:type="dxa"/>
              </w:tcPr>
              <w:p w:rsidR="00250E69" w:rsidRPr="002F402A" w:rsidRDefault="00250E69" w:rsidP="00250E69">
                <w:pPr>
                  <w:spacing w:before="20" w:after="20"/>
                  <w:rPr>
                    <w:sz w:val="20"/>
                  </w:rPr>
                </w:pPr>
                <w:r w:rsidRPr="002F402A">
                  <w:rPr>
                    <w:sz w:val="20"/>
                  </w:rPr>
                  <w:t>Operational Research Assistance</w:t>
                </w:r>
                <w:r>
                  <w:rPr>
                    <w:sz w:val="20"/>
                  </w:rPr>
                  <w:t xml:space="preserve"> Program</w:t>
                </w:r>
              </w:p>
            </w:tc>
          </w:tr>
          <w:tr w:rsidR="00250E69" w:rsidRPr="002F402A" w:rsidTr="00B73AD3">
            <w:tc>
              <w:tcPr>
                <w:tcW w:w="1615" w:type="dxa"/>
              </w:tcPr>
              <w:p w:rsidR="00250E69" w:rsidRPr="002F402A" w:rsidRDefault="00250E69" w:rsidP="00250E69">
                <w:pPr>
                  <w:spacing w:before="20" w:after="20"/>
                  <w:rPr>
                    <w:color w:val="008EAA" w:themeColor="accent3"/>
                    <w:sz w:val="20"/>
                  </w:rPr>
                </w:pPr>
                <w:r>
                  <w:rPr>
                    <w:color w:val="008EAA" w:themeColor="accent3"/>
                    <w:sz w:val="20"/>
                  </w:rPr>
                  <w:t>PA</w:t>
                </w:r>
              </w:p>
            </w:tc>
            <w:tc>
              <w:tcPr>
                <w:tcW w:w="8455" w:type="dxa"/>
              </w:tcPr>
              <w:p w:rsidR="00250E69" w:rsidRPr="002F402A" w:rsidRDefault="00250E69" w:rsidP="00250E69">
                <w:pPr>
                  <w:spacing w:before="20" w:after="20"/>
                  <w:rPr>
                    <w:sz w:val="20"/>
                  </w:rPr>
                </w:pPr>
                <w:r>
                  <w:rPr>
                    <w:sz w:val="20"/>
                  </w:rPr>
                  <w:t>Project Advisor</w:t>
                </w:r>
              </w:p>
            </w:tc>
          </w:tr>
          <w:tr w:rsidR="00250E69" w:rsidRPr="002F402A" w:rsidTr="00B73AD3">
            <w:tc>
              <w:tcPr>
                <w:tcW w:w="1615" w:type="dxa"/>
              </w:tcPr>
              <w:p w:rsidR="00250E69" w:rsidRPr="002F402A" w:rsidRDefault="00250E69" w:rsidP="00250E69">
                <w:pPr>
                  <w:spacing w:before="20" w:after="20"/>
                  <w:rPr>
                    <w:color w:val="008EAA" w:themeColor="accent3"/>
                    <w:sz w:val="20"/>
                  </w:rPr>
                </w:pPr>
                <w:r w:rsidRPr="002F402A">
                  <w:rPr>
                    <w:color w:val="008EAA" w:themeColor="accent3"/>
                    <w:sz w:val="20"/>
                  </w:rPr>
                  <w:t>PI</w:t>
                </w:r>
              </w:p>
            </w:tc>
            <w:tc>
              <w:tcPr>
                <w:tcW w:w="8455" w:type="dxa"/>
              </w:tcPr>
              <w:p w:rsidR="00250E69" w:rsidRPr="002F402A" w:rsidRDefault="00250E69" w:rsidP="00250E69">
                <w:pPr>
                  <w:spacing w:before="20" w:after="20"/>
                  <w:rPr>
                    <w:sz w:val="20"/>
                  </w:rPr>
                </w:pPr>
                <w:r w:rsidRPr="002F402A">
                  <w:rPr>
                    <w:sz w:val="20"/>
                  </w:rPr>
                  <w:t>Principal Investigator</w:t>
                </w:r>
              </w:p>
            </w:tc>
          </w:tr>
          <w:tr w:rsidR="00250E69" w:rsidRPr="002F402A" w:rsidTr="00B73AD3">
            <w:tc>
              <w:tcPr>
                <w:tcW w:w="1615" w:type="dxa"/>
              </w:tcPr>
              <w:p w:rsidR="00250E69" w:rsidRPr="002F402A" w:rsidRDefault="00250E69" w:rsidP="00250E69">
                <w:pPr>
                  <w:spacing w:before="20" w:after="20"/>
                  <w:rPr>
                    <w:color w:val="008EAA" w:themeColor="accent3"/>
                    <w:sz w:val="20"/>
                  </w:rPr>
                </w:pPr>
                <w:r w:rsidRPr="002F402A">
                  <w:rPr>
                    <w:color w:val="008EAA" w:themeColor="accent3"/>
                    <w:sz w:val="20"/>
                  </w:rPr>
                  <w:t>RFP</w:t>
                </w:r>
              </w:p>
            </w:tc>
            <w:tc>
              <w:tcPr>
                <w:tcW w:w="8455" w:type="dxa"/>
              </w:tcPr>
              <w:p w:rsidR="00250E69" w:rsidRPr="002F402A" w:rsidRDefault="00250E69" w:rsidP="00250E69">
                <w:pPr>
                  <w:spacing w:before="20" w:after="20"/>
                  <w:rPr>
                    <w:sz w:val="20"/>
                  </w:rPr>
                </w:pPr>
                <w:r w:rsidRPr="002F402A">
                  <w:rPr>
                    <w:sz w:val="20"/>
                  </w:rPr>
                  <w:t>Request for Proposal</w:t>
                </w:r>
              </w:p>
            </w:tc>
          </w:tr>
          <w:tr w:rsidR="00250E69" w:rsidRPr="002F402A" w:rsidTr="00B73AD3">
            <w:tc>
              <w:tcPr>
                <w:tcW w:w="1615" w:type="dxa"/>
              </w:tcPr>
              <w:p w:rsidR="00250E69" w:rsidRPr="002F402A" w:rsidRDefault="00250E69" w:rsidP="00250E69">
                <w:pPr>
                  <w:spacing w:before="20" w:after="20"/>
                  <w:rPr>
                    <w:color w:val="008EAA" w:themeColor="accent3"/>
                    <w:sz w:val="20"/>
                  </w:rPr>
                </w:pPr>
                <w:r w:rsidRPr="002F402A">
                  <w:rPr>
                    <w:color w:val="008EAA" w:themeColor="accent3"/>
                    <w:sz w:val="20"/>
                  </w:rPr>
                  <w:t>RIC</w:t>
                </w:r>
              </w:p>
            </w:tc>
            <w:tc>
              <w:tcPr>
                <w:tcW w:w="8455" w:type="dxa"/>
              </w:tcPr>
              <w:p w:rsidR="00250E69" w:rsidRPr="002F402A" w:rsidRDefault="00250E69" w:rsidP="00250E69">
                <w:pPr>
                  <w:spacing w:before="20" w:after="20"/>
                  <w:rPr>
                    <w:sz w:val="20"/>
                  </w:rPr>
                </w:pPr>
                <w:r w:rsidRPr="002F402A">
                  <w:rPr>
                    <w:sz w:val="20"/>
                  </w:rPr>
                  <w:t>Research Implementation Committee</w:t>
                </w:r>
              </w:p>
            </w:tc>
          </w:tr>
          <w:tr w:rsidR="00250E69" w:rsidRPr="002F402A" w:rsidTr="00B73AD3">
            <w:tc>
              <w:tcPr>
                <w:tcW w:w="1615" w:type="dxa"/>
              </w:tcPr>
              <w:p w:rsidR="00250E69" w:rsidRPr="002F402A" w:rsidRDefault="00250E69" w:rsidP="00250E69">
                <w:pPr>
                  <w:spacing w:before="20" w:after="20"/>
                  <w:rPr>
                    <w:color w:val="008EAA" w:themeColor="accent3"/>
                    <w:sz w:val="20"/>
                  </w:rPr>
                </w:pPr>
                <w:r w:rsidRPr="002F402A">
                  <w:rPr>
                    <w:color w:val="008EAA" w:themeColor="accent3"/>
                    <w:sz w:val="20"/>
                  </w:rPr>
                  <w:t>TAP</w:t>
                </w:r>
              </w:p>
            </w:tc>
            <w:tc>
              <w:tcPr>
                <w:tcW w:w="8455" w:type="dxa"/>
              </w:tcPr>
              <w:p w:rsidR="00250E69" w:rsidRPr="002F402A" w:rsidRDefault="00250E69" w:rsidP="00250E69">
                <w:pPr>
                  <w:spacing w:before="20" w:after="20"/>
                  <w:rPr>
                    <w:sz w:val="20"/>
                  </w:rPr>
                </w:pPr>
                <w:r w:rsidRPr="002F402A">
                  <w:rPr>
                    <w:sz w:val="20"/>
                  </w:rPr>
                  <w:t>Technical Advisory Panel</w:t>
                </w:r>
              </w:p>
            </w:tc>
          </w:tr>
          <w:tr w:rsidR="00250E69" w:rsidRPr="002F402A" w:rsidTr="00B73AD3">
            <w:tc>
              <w:tcPr>
                <w:tcW w:w="1615" w:type="dxa"/>
              </w:tcPr>
              <w:p w:rsidR="00250E69" w:rsidRPr="002F402A" w:rsidRDefault="00250E69" w:rsidP="00250E69">
                <w:pPr>
                  <w:spacing w:before="20" w:after="20"/>
                  <w:rPr>
                    <w:color w:val="008EAA" w:themeColor="accent3"/>
                    <w:sz w:val="20"/>
                  </w:rPr>
                </w:pPr>
                <w:r w:rsidRPr="002F402A">
                  <w:rPr>
                    <w:color w:val="008EAA" w:themeColor="accent3"/>
                    <w:sz w:val="20"/>
                  </w:rPr>
                  <w:t>TL</w:t>
                </w:r>
              </w:p>
            </w:tc>
            <w:tc>
              <w:tcPr>
                <w:tcW w:w="8455" w:type="dxa"/>
              </w:tcPr>
              <w:p w:rsidR="00250E69" w:rsidRPr="002F402A" w:rsidRDefault="00250E69" w:rsidP="00250E69">
                <w:pPr>
                  <w:spacing w:before="20" w:after="20"/>
                  <w:rPr>
                    <w:sz w:val="20"/>
                  </w:rPr>
                </w:pPr>
                <w:r w:rsidRPr="002F402A">
                  <w:rPr>
                    <w:sz w:val="20"/>
                  </w:rPr>
                  <w:t>Technical Liaison</w:t>
                </w:r>
              </w:p>
            </w:tc>
          </w:tr>
          <w:tr w:rsidR="00250E69" w:rsidRPr="002F402A" w:rsidTr="00B73AD3">
            <w:tc>
              <w:tcPr>
                <w:tcW w:w="1615" w:type="dxa"/>
              </w:tcPr>
              <w:p w:rsidR="00250E69" w:rsidRPr="002F402A" w:rsidRDefault="00250E69" w:rsidP="00250E69">
                <w:pPr>
                  <w:spacing w:before="20" w:after="20"/>
                  <w:rPr>
                    <w:color w:val="008EAA" w:themeColor="accent3"/>
                    <w:sz w:val="20"/>
                  </w:rPr>
                </w:pPr>
                <w:r w:rsidRPr="002F402A">
                  <w:rPr>
                    <w:color w:val="008EAA" w:themeColor="accent3"/>
                    <w:sz w:val="20"/>
                  </w:rPr>
                  <w:t>T</w:t>
                </w:r>
                <w:r>
                  <w:rPr>
                    <w:color w:val="008EAA" w:themeColor="accent3"/>
                    <w:sz w:val="20"/>
                  </w:rPr>
                  <w:t>RAP</w:t>
                </w:r>
              </w:p>
            </w:tc>
            <w:tc>
              <w:tcPr>
                <w:tcW w:w="8455" w:type="dxa"/>
              </w:tcPr>
              <w:p w:rsidR="00250E69" w:rsidRPr="002F402A" w:rsidRDefault="00250E69" w:rsidP="00250E69">
                <w:pPr>
                  <w:spacing w:before="20" w:after="20"/>
                  <w:rPr>
                    <w:sz w:val="20"/>
                  </w:rPr>
                </w:pPr>
                <w:r w:rsidRPr="002F402A">
                  <w:rPr>
                    <w:sz w:val="20"/>
                  </w:rPr>
                  <w:t>T</w:t>
                </w:r>
                <w:r>
                  <w:rPr>
                    <w:sz w:val="20"/>
                  </w:rPr>
                  <w:t>ransportation Research Assistance Program</w:t>
                </w:r>
                <w:r w:rsidR="00A7454C">
                  <w:rPr>
                    <w:sz w:val="20"/>
                  </w:rPr>
                  <w:t xml:space="preserve"> </w:t>
                </w:r>
                <w:r w:rsidR="00A7454C" w:rsidRPr="00A7454C">
                  <w:rPr>
                    <w:sz w:val="20"/>
                  </w:rPr>
                  <w:t>(certified consultant list)</w:t>
                </w:r>
              </w:p>
            </w:tc>
          </w:tr>
        </w:tbl>
        <w:p w:rsidR="00B42565" w:rsidRPr="00B42565" w:rsidRDefault="00B42565" w:rsidP="00B42565"/>
        <w:p w:rsidR="006F1E49" w:rsidRDefault="006F1E49" w:rsidP="00B42565">
          <w:pPr>
            <w:pStyle w:val="Heading2"/>
            <w:pageBreakBefore/>
          </w:pPr>
          <w:bookmarkStart w:id="12" w:name="_Toc1484808"/>
          <w:bookmarkStart w:id="13" w:name="_Toc1554625"/>
          <w:bookmarkStart w:id="14" w:name="_Toc1730304"/>
          <w:bookmarkStart w:id="15" w:name="_Toc11657649"/>
          <w:r>
            <w:t>Introduction</w:t>
          </w:r>
          <w:bookmarkEnd w:id="12"/>
          <w:bookmarkEnd w:id="13"/>
          <w:bookmarkEnd w:id="14"/>
          <w:bookmarkEnd w:id="15"/>
        </w:p>
        <w:p w:rsidR="00263543" w:rsidRDefault="00683BA4" w:rsidP="00683BA4">
          <w:r w:rsidRPr="005E367E">
            <w:t xml:space="preserve">The Minnesota Local Road Research Board (LRRB) </w:t>
          </w:r>
          <w:r w:rsidR="00263543">
            <w:t xml:space="preserve">has consistently served Minnesota transportation </w:t>
          </w:r>
          <w:r w:rsidR="00AD3C5A">
            <w:t>practitioners</w:t>
          </w:r>
          <w:r w:rsidR="00263543">
            <w:t xml:space="preserve"> for decades. The LRRB </w:t>
          </w:r>
          <w:r w:rsidRPr="005E367E">
            <w:t xml:space="preserve">was established in 1959, </w:t>
          </w:r>
          <w:r w:rsidR="00B5503D">
            <w:t xml:space="preserve">created and empowered by </w:t>
          </w:r>
          <w:r w:rsidR="00D84BED">
            <w:t xml:space="preserve">the </w:t>
          </w:r>
          <w:r w:rsidRPr="005E367E">
            <w:t>state legislation to sponsor transportation research</w:t>
          </w:r>
          <w:r w:rsidR="00B5503D">
            <w:t xml:space="preserve"> (</w:t>
          </w:r>
          <w:hyperlink r:id="rId17" w:history="1">
            <w:r w:rsidR="00D84BED" w:rsidRPr="00023C7F">
              <w:rPr>
                <w:rStyle w:val="Hyperlink"/>
              </w:rPr>
              <w:t xml:space="preserve">Minnesota </w:t>
            </w:r>
            <w:r w:rsidR="00A43404" w:rsidRPr="00023C7F">
              <w:rPr>
                <w:rStyle w:val="Hyperlink"/>
              </w:rPr>
              <w:t xml:space="preserve">Administrative </w:t>
            </w:r>
            <w:r w:rsidR="00D84BED" w:rsidRPr="00023C7F">
              <w:rPr>
                <w:rStyle w:val="Hyperlink"/>
              </w:rPr>
              <w:t>Rule Chapter 8820, Part 3200</w:t>
            </w:r>
          </w:hyperlink>
          <w:r w:rsidR="00B5503D">
            <w:t>)</w:t>
          </w:r>
          <w:r w:rsidRPr="005E367E">
            <w:t>.</w:t>
          </w:r>
          <w:r w:rsidR="00263543">
            <w:t xml:space="preserve"> </w:t>
          </w:r>
          <w:r w:rsidR="00AD3C5A" w:rsidRPr="00AD3C5A">
            <w:t>LRRB has sponsored more than 200 research projects over the last 15 years, addressing the problems and challenges in providing a safe and efficient local transportation system across Minnesota.</w:t>
          </w:r>
          <w:r w:rsidR="00AD3C5A">
            <w:t xml:space="preserve"> </w:t>
          </w:r>
          <w:r w:rsidR="00263543">
            <w:t>While the organiza</w:t>
          </w:r>
          <w:r w:rsidR="00B5503D">
            <w:t>tion</w:t>
          </w:r>
          <w:r w:rsidR="00263543">
            <w:t xml:space="preserve"> has evolved over that time, its fundamental mission </w:t>
          </w:r>
          <w:r w:rsidR="00AD3C5A">
            <w:t>remains evergreen</w:t>
          </w:r>
          <w:r w:rsidR="00263543">
            <w:t xml:space="preserve">: </w:t>
          </w:r>
          <w:r w:rsidR="00D84BED">
            <w:t>"to serve local road practitioners through the development of new initiatives, the acquisition</w:t>
          </w:r>
          <w:r w:rsidR="00CE3473">
            <w:t>,</w:t>
          </w:r>
          <w:r w:rsidR="00D84BED">
            <w:t xml:space="preserve"> and application of new knowledge, and the exploration and implementation of new technologies.”</w:t>
          </w:r>
        </w:p>
        <w:p w:rsidR="00683BA4" w:rsidRPr="00073B6D" w:rsidRDefault="00683BA4" w:rsidP="00683BA4">
          <w:r w:rsidRPr="00073B6D">
            <w:t xml:space="preserve">LRRB </w:t>
          </w:r>
          <w:r w:rsidR="00AD3C5A" w:rsidRPr="00073B6D">
            <w:t>sponsors research that will ultimately</w:t>
          </w:r>
          <w:r w:rsidRPr="00073B6D">
            <w:t xml:space="preserve"> improve the quality of the transportation system, particularly the projects that help improving “the design, construction, maintenance and environmental compatibility of the state-aid highways, streets</w:t>
          </w:r>
          <w:r w:rsidR="00CE3473">
            <w:t>,</w:t>
          </w:r>
          <w:r w:rsidRPr="00073B6D">
            <w:t xml:space="preserve"> and appurtenances”. </w:t>
          </w:r>
        </w:p>
        <w:p w:rsidR="006F1E49" w:rsidRPr="00E41BD2" w:rsidRDefault="006F1E49" w:rsidP="006F1E49">
          <w:pPr>
            <w:pStyle w:val="Heading3"/>
          </w:pPr>
          <w:bookmarkStart w:id="16" w:name="_Toc1484809"/>
          <w:bookmarkStart w:id="17" w:name="_Toc1554626"/>
          <w:bookmarkStart w:id="18" w:name="_Toc1730305"/>
          <w:bookmarkStart w:id="19" w:name="_Toc11657650"/>
          <w:r>
            <w:t>Document Purpose</w:t>
          </w:r>
          <w:bookmarkEnd w:id="16"/>
          <w:bookmarkEnd w:id="17"/>
          <w:bookmarkEnd w:id="18"/>
          <w:bookmarkEnd w:id="19"/>
        </w:p>
        <w:p w:rsidR="006F1E49" w:rsidRDefault="00263543" w:rsidP="006F1E49">
          <w:r>
            <w:t>This</w:t>
          </w:r>
          <w:r w:rsidR="00683BA4" w:rsidDel="00263543">
            <w:t xml:space="preserve"> </w:t>
          </w:r>
          <w:r w:rsidR="00683BA4">
            <w:t>Member Orientation Guide</w:t>
          </w:r>
          <w:r>
            <w:t xml:space="preserve"> (MOG)</w:t>
          </w:r>
          <w:r w:rsidR="006F1E49">
            <w:t xml:space="preserve"> </w:t>
          </w:r>
          <w:r>
            <w:t>is a resource summarizing LRRB’s history, structure, and approach to operations. This Guide</w:t>
          </w:r>
          <w:r w:rsidR="006F1E49">
            <w:t xml:space="preserve"> </w:t>
          </w:r>
          <w:r>
            <w:t xml:space="preserve">is written for </w:t>
          </w:r>
          <w:r w:rsidR="00B40ECD">
            <w:t xml:space="preserve">new LRRB members, </w:t>
          </w:r>
          <w:r>
            <w:t xml:space="preserve">those who are new to </w:t>
          </w:r>
          <w:r w:rsidR="00683BA4">
            <w:t>LRRB</w:t>
          </w:r>
          <w:r w:rsidR="00B40ECD">
            <w:t>,</w:t>
          </w:r>
          <w:r w:rsidR="00683BA4">
            <w:t xml:space="preserve"> </w:t>
          </w:r>
          <w:r>
            <w:t xml:space="preserve">or those who would like to become familiar with it. It can also serve as a helpful resource for others who </w:t>
          </w:r>
          <w:r w:rsidR="00683BA4">
            <w:t>are</w:t>
          </w:r>
          <w:r w:rsidR="005E436F">
            <w:t xml:space="preserve"> currently</w:t>
          </w:r>
          <w:r w:rsidR="00683BA4">
            <w:t xml:space="preserve"> involved with LRRB research efforts</w:t>
          </w:r>
          <w:r w:rsidR="005E436F">
            <w:t xml:space="preserve"> and would like to review or refresh their understanding. The Guide </w:t>
          </w:r>
          <w:r w:rsidR="00A43404">
            <w:t>discusses</w:t>
          </w:r>
          <w:r w:rsidR="006F1E49">
            <w:t xml:space="preserve"> </w:t>
          </w:r>
          <w:r w:rsidR="00AD3C5A">
            <w:t>the lifecycle and approach to research, implementation, and knowledge transfer</w:t>
          </w:r>
          <w:r w:rsidR="006F1E49">
            <w:t xml:space="preserve">, as well as project </w:t>
          </w:r>
          <w:r w:rsidR="00AD3C5A">
            <w:t xml:space="preserve">and program </w:t>
          </w:r>
          <w:r w:rsidR="006F1E49">
            <w:t>administration and management</w:t>
          </w:r>
          <w:r w:rsidR="00683BA4">
            <w:t xml:space="preserve"> activities</w:t>
          </w:r>
          <w:r w:rsidR="004E2215">
            <w:t>.</w:t>
          </w:r>
        </w:p>
        <w:p w:rsidR="006F1E49" w:rsidRDefault="006F1E49" w:rsidP="006F1E49">
          <w:r>
            <w:t>We welcome feedback on the content and usefulness of this document and encourage members to alert us to the need for updates or new information.</w:t>
          </w:r>
          <w:r w:rsidR="00263543">
            <w:t xml:space="preserve"> Direct your feedback to the contact person listed </w:t>
          </w:r>
          <w:r w:rsidR="00FD722A">
            <w:t>o</w:t>
          </w:r>
          <w:r w:rsidR="00263543">
            <w:t>n the inside front cover of this document.</w:t>
          </w:r>
        </w:p>
        <w:p w:rsidR="00E41BD2" w:rsidRDefault="00065279" w:rsidP="006F1E49">
          <w:pPr>
            <w:pStyle w:val="Heading3"/>
          </w:pPr>
          <w:bookmarkStart w:id="20" w:name="_Toc1484810"/>
          <w:bookmarkStart w:id="21" w:name="_Toc1554627"/>
          <w:bookmarkStart w:id="22" w:name="_Toc1730306"/>
          <w:bookmarkStart w:id="23" w:name="_Toc11657651"/>
          <w:r>
            <w:t>LRRB Organization</w:t>
          </w:r>
          <w:bookmarkEnd w:id="20"/>
          <w:bookmarkEnd w:id="21"/>
          <w:bookmarkEnd w:id="22"/>
          <w:bookmarkEnd w:id="23"/>
        </w:p>
        <w:p w:rsidR="00E53966" w:rsidRDefault="00E12FB0" w:rsidP="00B42565">
          <w:r w:rsidRPr="00E12FB0">
            <w:t xml:space="preserve">LRRB activities address the </w:t>
          </w:r>
          <w:r>
            <w:t xml:space="preserve">immediate and forward-looking </w:t>
          </w:r>
          <w:r w:rsidR="00E53966">
            <w:t xml:space="preserve">transportation knowledge </w:t>
          </w:r>
          <w:r w:rsidRPr="00E12FB0">
            <w:t xml:space="preserve">needs of </w:t>
          </w:r>
          <w:r w:rsidR="00E53966">
            <w:t xml:space="preserve">Minnesota </w:t>
          </w:r>
          <w:r w:rsidRPr="00E12FB0">
            <w:t xml:space="preserve">city and county agencies, </w:t>
          </w:r>
          <w:r w:rsidR="00E53966">
            <w:t xml:space="preserve">local </w:t>
          </w:r>
          <w:r w:rsidRPr="00E12FB0">
            <w:t>Minnesota Department of Transportation (MnDOT) staff, and streams of research identified by academics</w:t>
          </w:r>
          <w:r w:rsidR="00E53966">
            <w:t xml:space="preserve"> that are applicable to the local transportation system</w:t>
          </w:r>
          <w:r w:rsidRPr="00E12FB0">
            <w:t>.</w:t>
          </w:r>
          <w:r w:rsidR="00E53966">
            <w:t xml:space="preserve"> </w:t>
          </w:r>
        </w:p>
        <w:p w:rsidR="00E53966" w:rsidRDefault="00E53966" w:rsidP="00B42565">
          <w:r>
            <w:t>Since LRRB is a governance organization with the ability to sponsor research and convene stakeholders and not an executing agency,</w:t>
          </w:r>
          <w:r w:rsidR="00E12FB0">
            <w:t xml:space="preserve"> LRRB accomplishes </w:t>
          </w:r>
          <w:r>
            <w:t>its priorities</w:t>
          </w:r>
          <w:r w:rsidR="00E12FB0">
            <w:t xml:space="preserve"> by </w:t>
          </w:r>
          <w:r w:rsidR="00E12FB0" w:rsidRPr="00E12FB0">
            <w:t>fosteri</w:t>
          </w:r>
          <w:r w:rsidR="00E12FB0">
            <w:t xml:space="preserve">ng and sponsoring </w:t>
          </w:r>
          <w:r w:rsidR="000630E0" w:rsidRPr="00E12FB0">
            <w:t xml:space="preserve">collaborative research </w:t>
          </w:r>
          <w:r w:rsidR="00A43404" w:rsidRPr="00E12FB0">
            <w:t xml:space="preserve">efforts </w:t>
          </w:r>
          <w:r w:rsidR="000630E0" w:rsidRPr="00E12FB0">
            <w:t xml:space="preserve">among </w:t>
          </w:r>
          <w:r w:rsidR="00E12FB0">
            <w:t xml:space="preserve">the Minnesota transportation community. </w:t>
          </w:r>
        </w:p>
        <w:p w:rsidR="00B42565" w:rsidRDefault="00E12FB0" w:rsidP="00B42565">
          <w:r>
            <w:t xml:space="preserve">The Board’s organizational structure includes a mix of internal committees, bolstered by external partner relationships. </w:t>
          </w:r>
          <w:r w:rsidR="000630E0" w:rsidRPr="00E12FB0">
            <w:t xml:space="preserve"> </w:t>
          </w:r>
          <w:r w:rsidR="00B42565">
            <w:t xml:space="preserve">The following chart presents the organization of the entities who contribute to </w:t>
          </w:r>
          <w:r w:rsidR="000630E0">
            <w:t>support</w:t>
          </w:r>
          <w:r w:rsidR="00CE3473">
            <w:t xml:space="preserve">ing </w:t>
          </w:r>
          <w:r w:rsidR="00B42565">
            <w:t>LRRB’s research efforts in Minnesota.</w:t>
          </w:r>
        </w:p>
        <w:p w:rsidR="00D47876" w:rsidRDefault="00D47876" w:rsidP="00B42565">
          <w:pPr>
            <w:sectPr w:rsidR="00D47876" w:rsidSect="00EB251D">
              <w:headerReference w:type="first" r:id="rId18"/>
              <w:pgSz w:w="12240" w:h="15840" w:code="1"/>
              <w:pgMar w:top="1728" w:right="1080" w:bottom="1440" w:left="1080" w:header="0" w:footer="504" w:gutter="0"/>
              <w:cols w:space="720"/>
              <w:titlePg/>
              <w:docGrid w:linePitch="326"/>
            </w:sectPr>
          </w:pPr>
        </w:p>
        <w:p w:rsidR="00174583" w:rsidRDefault="0007193C" w:rsidP="00174583">
          <w:pPr>
            <w:keepNext/>
          </w:pPr>
          <w:r>
            <w:rPr>
              <w:noProof/>
              <w:lang w:bidi="ar-SA"/>
            </w:rPr>
            <w:drawing>
              <wp:inline distT="0" distB="0" distL="0" distR="0" wp14:anchorId="29CE3D01" wp14:editId="5C625357">
                <wp:extent cx="8763576" cy="4776107"/>
                <wp:effectExtent l="0" t="0" r="0" b="5715"/>
                <wp:docPr id="13" name="Picture 13" descr="Figure 1 – A chart presenting the organization of the entities who contribute to supporting LRRB’s research efforts in Minnesota. The LRRB is in the middle of the figure surrounded by the supporting entities. These entities are the Center for Transportation Studies, the Research Implementation Committee, the Outreach Committee, the Technical Advisory Panels, and the MnDOT Office of Research and Inno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ganizational Chart.png"/>
                        <pic:cNvPicPr/>
                      </pic:nvPicPr>
                      <pic:blipFill rotWithShape="1">
                        <a:blip r:embed="rId19">
                          <a:extLst>
                            <a:ext uri="{28A0092B-C50C-407E-A947-70E740481C1C}">
                              <a14:useLocalDpi xmlns:a14="http://schemas.microsoft.com/office/drawing/2010/main" val="0"/>
                            </a:ext>
                          </a:extLst>
                        </a:blip>
                        <a:srcRect l="2486" t="8798" r="5424" b="8542"/>
                        <a:stretch/>
                      </pic:blipFill>
                      <pic:spPr bwMode="auto">
                        <a:xfrm>
                          <a:off x="0" y="0"/>
                          <a:ext cx="8786880" cy="4788807"/>
                        </a:xfrm>
                        <a:prstGeom prst="rect">
                          <a:avLst/>
                        </a:prstGeom>
                        <a:ln>
                          <a:noFill/>
                        </a:ln>
                        <a:extLst>
                          <a:ext uri="{53640926-AAD7-44D8-BBD7-CCE9431645EC}">
                            <a14:shadowObscured xmlns:a14="http://schemas.microsoft.com/office/drawing/2010/main"/>
                          </a:ext>
                        </a:extLst>
                      </pic:spPr>
                    </pic:pic>
                  </a:graphicData>
                </a:graphic>
              </wp:inline>
            </w:drawing>
          </w:r>
        </w:p>
        <w:p w:rsidR="00D47876" w:rsidRPr="00B42565" w:rsidRDefault="00174583" w:rsidP="00174583">
          <w:pPr>
            <w:pStyle w:val="Caption"/>
          </w:pPr>
          <w:r>
            <w:t xml:space="preserve">Figure </w:t>
          </w:r>
          <w:r w:rsidR="00211758">
            <w:rPr>
              <w:noProof/>
            </w:rPr>
            <w:fldChar w:fldCharType="begin"/>
          </w:r>
          <w:r w:rsidR="00211758">
            <w:rPr>
              <w:noProof/>
            </w:rPr>
            <w:instrText xml:space="preserve"> SEQ Figure \* ARABIC </w:instrText>
          </w:r>
          <w:r w:rsidR="00211758">
            <w:rPr>
              <w:noProof/>
            </w:rPr>
            <w:fldChar w:fldCharType="separate"/>
          </w:r>
          <w:r w:rsidR="00645D8E">
            <w:rPr>
              <w:noProof/>
            </w:rPr>
            <w:t>1</w:t>
          </w:r>
          <w:r w:rsidR="00211758">
            <w:rPr>
              <w:noProof/>
            </w:rPr>
            <w:fldChar w:fldCharType="end"/>
          </w:r>
          <w:r>
            <w:t xml:space="preserve"> </w:t>
          </w:r>
          <w:r w:rsidRPr="00BC057F">
            <w:t>LRBB: Organization of Research Activities</w:t>
          </w:r>
        </w:p>
        <w:p w:rsidR="000630E0" w:rsidRDefault="00641881" w:rsidP="00073B6D">
          <w:pPr>
            <w:spacing w:before="0" w:after="0"/>
          </w:pPr>
          <w:r w:rsidRPr="00641881" w:rsidDel="00641881">
            <w:t xml:space="preserve"> </w:t>
          </w:r>
        </w:p>
        <w:p w:rsidR="00D47876" w:rsidRDefault="00D47876" w:rsidP="00D47876">
          <w:pPr>
            <w:sectPr w:rsidR="00D47876" w:rsidSect="00D47876">
              <w:pgSz w:w="15840" w:h="12240" w:orient="landscape" w:code="1"/>
              <w:pgMar w:top="1080" w:right="1728" w:bottom="1080" w:left="1440" w:header="0" w:footer="504" w:gutter="0"/>
              <w:cols w:space="720"/>
              <w:titlePg/>
              <w:docGrid w:linePitch="326"/>
            </w:sectPr>
          </w:pPr>
        </w:p>
        <w:p w:rsidR="000630E0" w:rsidRPr="00092239" w:rsidRDefault="00092239" w:rsidP="00092239">
          <w:pPr>
            <w:pStyle w:val="Heading4"/>
            <w:rPr>
              <w:rStyle w:val="IntenseEmphasis"/>
              <w:i/>
              <w:iCs w:val="0"/>
            </w:rPr>
          </w:pPr>
          <w:bookmarkStart w:id="24" w:name="_Toc253621"/>
          <w:bookmarkStart w:id="25" w:name="_Toc253814"/>
          <w:r w:rsidRPr="00092239">
            <w:rPr>
              <w:b/>
              <w:noProof/>
              <w:lang w:bidi="ar-SA"/>
            </w:rPr>
            <mc:AlternateContent>
              <mc:Choice Requires="wps">
                <w:drawing>
                  <wp:anchor distT="45720" distB="45720" distL="114300" distR="114300" simplePos="0" relativeHeight="251658241" behindDoc="0" locked="0" layoutInCell="1" allowOverlap="1" wp14:anchorId="1DFDD921" wp14:editId="01F2209A">
                    <wp:simplePos x="0" y="0"/>
                    <wp:positionH relativeFrom="column">
                      <wp:posOffset>2966085</wp:posOffset>
                    </wp:positionH>
                    <wp:positionV relativeFrom="paragraph">
                      <wp:posOffset>81915</wp:posOffset>
                    </wp:positionV>
                    <wp:extent cx="3430905" cy="22174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905" cy="2217420"/>
                            </a:xfrm>
                            <a:prstGeom prst="rect">
                              <a:avLst/>
                            </a:prstGeom>
                            <a:solidFill>
                              <a:schemeClr val="accent2">
                                <a:lumMod val="20000"/>
                                <a:lumOff val="80000"/>
                              </a:schemeClr>
                            </a:solidFill>
                            <a:ln w="9525">
                              <a:noFill/>
                              <a:miter lim="800000"/>
                              <a:headEnd/>
                              <a:tailEnd/>
                            </a:ln>
                          </wps:spPr>
                          <wps:txbx>
                            <w:txbxContent>
                              <w:p w:rsidR="0007193C" w:rsidRPr="006F1E49" w:rsidRDefault="0007193C" w:rsidP="001625CF">
                                <w:pPr>
                                  <w:ind w:left="144" w:right="144"/>
                                  <w:rPr>
                                    <w:rFonts w:eastAsiaTheme="minorHAnsi"/>
                                    <w:sz w:val="20"/>
                                    <w:lang w:val="en-CA" w:bidi="ar-SA"/>
                                  </w:rPr>
                                </w:pPr>
                                <w:r w:rsidRPr="006F1E49">
                                  <w:rPr>
                                    <w:rFonts w:eastAsiaTheme="minorHAnsi"/>
                                    <w:sz w:val="20"/>
                                    <w:lang w:val="en-CA" w:bidi="ar-SA"/>
                                  </w:rPr>
                                  <w:t xml:space="preserve">LRRB is </w:t>
                                </w:r>
                                <w:r>
                                  <w:rPr>
                                    <w:rFonts w:eastAsiaTheme="minorHAnsi"/>
                                    <w:sz w:val="20"/>
                                    <w:lang w:val="en-CA" w:bidi="ar-SA"/>
                                  </w:rPr>
                                  <w:t>comprised</w:t>
                                </w:r>
                                <w:r w:rsidRPr="006F1E49">
                                  <w:rPr>
                                    <w:rFonts w:eastAsiaTheme="minorHAnsi"/>
                                    <w:sz w:val="20"/>
                                    <w:lang w:val="en-CA" w:bidi="ar-SA"/>
                                  </w:rPr>
                                  <w:t xml:space="preserve"> of the following members to support research project development and implementation in Minnesota:</w:t>
                                </w:r>
                              </w:p>
                              <w:p w:rsidR="0007193C" w:rsidRPr="006F1E49" w:rsidRDefault="0007193C" w:rsidP="00C66E70">
                                <w:pPr>
                                  <w:pStyle w:val="ListParagraph"/>
                                  <w:numPr>
                                    <w:ilvl w:val="0"/>
                                    <w:numId w:val="20"/>
                                  </w:numPr>
                                  <w:rPr>
                                    <w:rFonts w:eastAsiaTheme="minorHAnsi"/>
                                    <w:sz w:val="20"/>
                                    <w:lang w:val="en-CA" w:bidi="ar-SA"/>
                                  </w:rPr>
                                </w:pPr>
                                <w:r w:rsidRPr="006F1E49">
                                  <w:rPr>
                                    <w:rFonts w:eastAsiaTheme="minorHAnsi"/>
                                    <w:sz w:val="20"/>
                                    <w:lang w:val="en-CA" w:bidi="ar-SA"/>
                                  </w:rPr>
                                  <w:t xml:space="preserve">Four county and two city engineers, </w:t>
                                </w:r>
                              </w:p>
                              <w:p w:rsidR="0007193C" w:rsidRPr="006F1E49" w:rsidRDefault="0007193C" w:rsidP="00C66E70">
                                <w:pPr>
                                  <w:pStyle w:val="ListParagraph"/>
                                  <w:numPr>
                                    <w:ilvl w:val="0"/>
                                    <w:numId w:val="20"/>
                                  </w:numPr>
                                  <w:rPr>
                                    <w:rFonts w:eastAsiaTheme="minorHAnsi"/>
                                    <w:sz w:val="20"/>
                                    <w:lang w:val="en-CA" w:bidi="ar-SA"/>
                                  </w:rPr>
                                </w:pPr>
                                <w:r w:rsidRPr="006F1E49">
                                  <w:rPr>
                                    <w:rFonts w:eastAsiaTheme="minorHAnsi"/>
                                    <w:sz w:val="20"/>
                                    <w:lang w:val="en-CA" w:bidi="ar-SA"/>
                                  </w:rPr>
                                  <w:t xml:space="preserve">MnDOT staff, including: a State Aid Engineer, a MnDOT Expert Office representative, and the </w:t>
                                </w:r>
                                <w:r>
                                  <w:rPr>
                                    <w:rFonts w:eastAsiaTheme="minorHAnsi"/>
                                    <w:sz w:val="20"/>
                                    <w:lang w:val="en-CA" w:bidi="ar-SA"/>
                                  </w:rPr>
                                  <w:t>Office of Research and Innovation</w:t>
                                </w:r>
                                <w:r w:rsidRPr="006F1E49">
                                  <w:rPr>
                                    <w:rFonts w:eastAsiaTheme="minorHAnsi"/>
                                    <w:sz w:val="20"/>
                                    <w:lang w:val="en-CA" w:bidi="ar-SA"/>
                                  </w:rPr>
                                  <w:t xml:space="preserve"> Director, who is the ex-officio secretary,</w:t>
                                </w:r>
                              </w:p>
                              <w:p w:rsidR="0007193C" w:rsidRPr="006F1E49" w:rsidRDefault="0007193C" w:rsidP="00C66E70">
                                <w:pPr>
                                  <w:pStyle w:val="ListParagraph"/>
                                  <w:numPr>
                                    <w:ilvl w:val="0"/>
                                    <w:numId w:val="20"/>
                                  </w:numPr>
                                  <w:rPr>
                                    <w:rFonts w:eastAsiaTheme="minorHAnsi"/>
                                    <w:sz w:val="20"/>
                                    <w:lang w:val="en-CA" w:bidi="ar-SA"/>
                                  </w:rPr>
                                </w:pPr>
                                <w:r w:rsidRPr="006F1E49">
                                  <w:rPr>
                                    <w:rFonts w:eastAsiaTheme="minorHAnsi"/>
                                    <w:sz w:val="20"/>
                                    <w:lang w:val="en-CA" w:bidi="ar-SA"/>
                                  </w:rPr>
                                  <w:t xml:space="preserve">A representative from University of Minnesota Center for Transportation Studies.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DD921" id="_x0000_t202" coordsize="21600,21600" o:spt="202" path="m,l,21600r21600,l21600,xe">
                    <v:stroke joinstyle="miter"/>
                    <v:path gradientshapeok="t" o:connecttype="rect"/>
                  </v:shapetype>
                  <v:shape id="Text Box 2" o:spid="_x0000_s1026" type="#_x0000_t202" style="position:absolute;margin-left:233.55pt;margin-top:6.45pt;width:270.15pt;height:174.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" fillcolor="#e4f6cd [661]" stroked="f">
                    <v:textbox>
                      <w:txbxContent>
                        <w:p w:rsidR="0007193C" w:rsidRPr="006F1E49" w:rsidRDefault="0007193C" w:rsidP="001625CF">
                          <w:pPr>
                            <w:ind w:left="144" w:right="144"/>
                            <w:rPr>
                              <w:rFonts w:eastAsiaTheme="minorHAnsi"/>
                              <w:sz w:val="20"/>
                              <w:lang w:val="en-CA" w:bidi="ar-SA"/>
                            </w:rPr>
                          </w:pPr>
                          <w:r w:rsidRPr="006F1E49">
                            <w:rPr>
                              <w:rFonts w:eastAsiaTheme="minorHAnsi"/>
                              <w:sz w:val="20"/>
                              <w:lang w:val="en-CA" w:bidi="ar-SA"/>
                            </w:rPr>
                            <w:t xml:space="preserve">LRRB is </w:t>
                          </w:r>
                          <w:r>
                            <w:rPr>
                              <w:rFonts w:eastAsiaTheme="minorHAnsi"/>
                              <w:sz w:val="20"/>
                              <w:lang w:val="en-CA" w:bidi="ar-SA"/>
                            </w:rPr>
                            <w:t>comprised</w:t>
                          </w:r>
                          <w:r w:rsidRPr="006F1E49">
                            <w:rPr>
                              <w:rFonts w:eastAsiaTheme="minorHAnsi"/>
                              <w:sz w:val="20"/>
                              <w:lang w:val="en-CA" w:bidi="ar-SA"/>
                            </w:rPr>
                            <w:t xml:space="preserve"> of the following members to support research project development and implementation in Minnesota:</w:t>
                          </w:r>
                        </w:p>
                        <w:p w:rsidR="0007193C" w:rsidRPr="006F1E49" w:rsidRDefault="0007193C" w:rsidP="00C66E70">
                          <w:pPr>
                            <w:pStyle w:val="ListParagraph"/>
                            <w:numPr>
                              <w:ilvl w:val="0"/>
                              <w:numId w:val="20"/>
                            </w:numPr>
                            <w:rPr>
                              <w:rFonts w:eastAsiaTheme="minorHAnsi"/>
                              <w:sz w:val="20"/>
                              <w:lang w:val="en-CA" w:bidi="ar-SA"/>
                            </w:rPr>
                          </w:pPr>
                          <w:r w:rsidRPr="006F1E49">
                            <w:rPr>
                              <w:rFonts w:eastAsiaTheme="minorHAnsi"/>
                              <w:sz w:val="20"/>
                              <w:lang w:val="en-CA" w:bidi="ar-SA"/>
                            </w:rPr>
                            <w:t xml:space="preserve">Four county and two city engineers, </w:t>
                          </w:r>
                        </w:p>
                        <w:p w:rsidR="0007193C" w:rsidRPr="006F1E49" w:rsidRDefault="0007193C" w:rsidP="00C66E70">
                          <w:pPr>
                            <w:pStyle w:val="ListParagraph"/>
                            <w:numPr>
                              <w:ilvl w:val="0"/>
                              <w:numId w:val="20"/>
                            </w:numPr>
                            <w:rPr>
                              <w:rFonts w:eastAsiaTheme="minorHAnsi"/>
                              <w:sz w:val="20"/>
                              <w:lang w:val="en-CA" w:bidi="ar-SA"/>
                            </w:rPr>
                          </w:pPr>
                          <w:r w:rsidRPr="006F1E49">
                            <w:rPr>
                              <w:rFonts w:eastAsiaTheme="minorHAnsi"/>
                              <w:sz w:val="20"/>
                              <w:lang w:val="en-CA" w:bidi="ar-SA"/>
                            </w:rPr>
                            <w:t xml:space="preserve">MnDOT staff, including: a State Aid Engineer, a MnDOT Expert Office representative, and the </w:t>
                          </w:r>
                          <w:r>
                            <w:rPr>
                              <w:rFonts w:eastAsiaTheme="minorHAnsi"/>
                              <w:sz w:val="20"/>
                              <w:lang w:val="en-CA" w:bidi="ar-SA"/>
                            </w:rPr>
                            <w:t>Office of Research and Innovation</w:t>
                          </w:r>
                          <w:r w:rsidRPr="006F1E49">
                            <w:rPr>
                              <w:rFonts w:eastAsiaTheme="minorHAnsi"/>
                              <w:sz w:val="20"/>
                              <w:lang w:val="en-CA" w:bidi="ar-SA"/>
                            </w:rPr>
                            <w:t xml:space="preserve"> Director, who is the ex-officio secretary,</w:t>
                          </w:r>
                        </w:p>
                        <w:p w:rsidR="0007193C" w:rsidRPr="006F1E49" w:rsidRDefault="0007193C" w:rsidP="00C66E70">
                          <w:pPr>
                            <w:pStyle w:val="ListParagraph"/>
                            <w:numPr>
                              <w:ilvl w:val="0"/>
                              <w:numId w:val="20"/>
                            </w:numPr>
                            <w:rPr>
                              <w:rFonts w:eastAsiaTheme="minorHAnsi"/>
                              <w:sz w:val="20"/>
                              <w:lang w:val="en-CA" w:bidi="ar-SA"/>
                            </w:rPr>
                          </w:pPr>
                          <w:r w:rsidRPr="006F1E49">
                            <w:rPr>
                              <w:rFonts w:eastAsiaTheme="minorHAnsi"/>
                              <w:sz w:val="20"/>
                              <w:lang w:val="en-CA" w:bidi="ar-SA"/>
                            </w:rPr>
                            <w:t xml:space="preserve">A representative from University of Minnesota Center for Transportation Studies. </w:t>
                          </w:r>
                        </w:p>
                      </w:txbxContent>
                    </v:textbox>
                    <w10:wrap type="square"/>
                  </v:shape>
                </w:pict>
              </mc:Fallback>
            </mc:AlternateContent>
          </w:r>
          <w:r w:rsidR="000630E0" w:rsidRPr="00092239">
            <w:rPr>
              <w:rStyle w:val="IntenseEmphasis"/>
              <w:i/>
              <w:iCs w:val="0"/>
            </w:rPr>
            <w:t>Membership</w:t>
          </w:r>
          <w:bookmarkEnd w:id="24"/>
          <w:bookmarkEnd w:id="25"/>
        </w:p>
        <w:p w:rsidR="00C0596B" w:rsidRDefault="000630E0" w:rsidP="00C0596B">
          <w:r w:rsidRPr="007772C6">
            <w:t>LRRB members</w:t>
          </w:r>
          <w:r>
            <w:t xml:space="preserve">hip is </w:t>
          </w:r>
          <w:r w:rsidRPr="007772C6">
            <w:t xml:space="preserve">described in </w:t>
          </w:r>
          <w:hyperlink r:id="rId20" w:history="1">
            <w:r w:rsidRPr="007772C6">
              <w:rPr>
                <w:rStyle w:val="Hyperlink"/>
              </w:rPr>
              <w:t>Minnesota Administrative Rule 8820.3200</w:t>
            </w:r>
          </w:hyperlink>
          <w:r w:rsidRPr="007772C6">
            <w:t xml:space="preserve">. </w:t>
          </w:r>
          <w:r>
            <w:t>LRRB includes 10 members who nominate and elect</w:t>
          </w:r>
          <w:r w:rsidRPr="00757292">
            <w:t xml:space="preserve"> a chair</w:t>
          </w:r>
          <w:r>
            <w:t>.</w:t>
          </w:r>
        </w:p>
        <w:p w:rsidR="000630E0" w:rsidRDefault="00CE3473" w:rsidP="000630E0">
          <w:r>
            <w:t>The State Aid Engineer selects new members</w:t>
          </w:r>
          <w:r w:rsidR="00641881" w:rsidRPr="00641881">
            <w:t xml:space="preserve"> </w:t>
          </w:r>
          <w:r w:rsidR="0019262F">
            <w:t>through</w:t>
          </w:r>
          <w:r w:rsidR="00641881" w:rsidRPr="00641881">
            <w:t xml:space="preserve"> consultation with the Board.  Once selected</w:t>
          </w:r>
          <w:r w:rsidR="0019262F">
            <w:t>, the new members receive an appointment letter prepared by the</w:t>
          </w:r>
          <w:r w:rsidR="00641881" w:rsidRPr="00641881">
            <w:t xml:space="preserve"> State Aid Administrative Assistant </w:t>
          </w:r>
          <w:r w:rsidR="0019262F">
            <w:t xml:space="preserve">and </w:t>
          </w:r>
          <w:r w:rsidR="00641881" w:rsidRPr="00641881">
            <w:t>signed by the commissioner</w:t>
          </w:r>
          <w:r w:rsidR="0019262F">
            <w:t xml:space="preserve">. </w:t>
          </w:r>
          <w:r w:rsidR="00FB4ADE">
            <w:t>The</w:t>
          </w:r>
          <w:r w:rsidR="0019262F">
            <w:t>n the</w:t>
          </w:r>
          <w:r w:rsidR="00FB4ADE">
            <w:t xml:space="preserve"> chair introduces n</w:t>
          </w:r>
          <w:r w:rsidR="00C0596B">
            <w:t xml:space="preserve">ew LRRB members at the beginning of their first board meeting participation. The </w:t>
          </w:r>
          <w:r w:rsidR="00A074D5">
            <w:t xml:space="preserve">MnDOT’s </w:t>
          </w:r>
          <w:r w:rsidR="00A074D5" w:rsidRPr="00A074D5">
            <w:t xml:space="preserve">Office of Research </w:t>
          </w:r>
          <w:r w:rsidR="00FD722A">
            <w:t>&amp;</w:t>
          </w:r>
          <w:r w:rsidR="00A074D5" w:rsidRPr="00A074D5">
            <w:t xml:space="preserve"> Innovation </w:t>
          </w:r>
          <w:r w:rsidR="00C0596B">
            <w:t xml:space="preserve">director updates the LRRB roster and post it on the LRRB website. </w:t>
          </w:r>
        </w:p>
        <w:p w:rsidR="000630E0" w:rsidRPr="00092239" w:rsidRDefault="000630E0" w:rsidP="00092239">
          <w:pPr>
            <w:pStyle w:val="Heading4"/>
            <w:rPr>
              <w:rStyle w:val="IntenseEmphasis"/>
              <w:i/>
              <w:iCs w:val="0"/>
            </w:rPr>
          </w:pPr>
          <w:bookmarkStart w:id="26" w:name="_Toc253622"/>
          <w:bookmarkStart w:id="27" w:name="_Toc253815"/>
          <w:r w:rsidRPr="00092239">
            <w:rPr>
              <w:rStyle w:val="IntenseEmphasis"/>
              <w:i/>
              <w:iCs w:val="0"/>
            </w:rPr>
            <w:t>Responsibilities</w:t>
          </w:r>
          <w:bookmarkEnd w:id="26"/>
          <w:bookmarkEnd w:id="27"/>
          <w:r w:rsidRPr="00092239">
            <w:rPr>
              <w:rStyle w:val="IntenseEmphasis"/>
              <w:i/>
              <w:iCs w:val="0"/>
            </w:rPr>
            <w:t xml:space="preserve"> of LRRB Members</w:t>
          </w:r>
        </w:p>
        <w:p w:rsidR="000630E0" w:rsidRDefault="000630E0" w:rsidP="000630E0">
          <w:pPr>
            <w:rPr>
              <w:lang w:eastAsia="en-CA"/>
            </w:rPr>
          </w:pPr>
          <w:r w:rsidRPr="00073B6D">
            <w:rPr>
              <w:rFonts w:eastAsiaTheme="minorHAnsi" w:cstheme="minorBidi"/>
              <w:sz w:val="24"/>
              <w:szCs w:val="24"/>
              <w:lang w:val="en-CA" w:eastAsia="en-CA" w:bidi="ar-SA"/>
            </w:rPr>
            <w:t>LRRB’s chair</w:t>
          </w:r>
          <w:r w:rsidRPr="00073B6D">
            <w:rPr>
              <w:lang w:eastAsia="en-CA"/>
            </w:rPr>
            <w:t xml:space="preserve"> </w:t>
          </w:r>
          <w:r>
            <w:rPr>
              <w:lang w:eastAsia="en-CA"/>
            </w:rPr>
            <w:t xml:space="preserve">is responsible for </w:t>
          </w:r>
          <w:r w:rsidR="0019262F">
            <w:rPr>
              <w:lang w:eastAsia="en-CA"/>
            </w:rPr>
            <w:t xml:space="preserve">assisting in the preparation of the board meeting agendas and </w:t>
          </w:r>
          <w:r>
            <w:rPr>
              <w:lang w:eastAsia="en-CA"/>
            </w:rPr>
            <w:t>leading the board meetings, o</w:t>
          </w:r>
          <w:r w:rsidRPr="00A15210">
            <w:rPr>
              <w:lang w:eastAsia="en-CA"/>
            </w:rPr>
            <w:t>rganizing ad</w:t>
          </w:r>
          <w:r>
            <w:rPr>
              <w:lang w:eastAsia="en-CA"/>
            </w:rPr>
            <w:t>-</w:t>
          </w:r>
          <w:r w:rsidRPr="00A15210">
            <w:rPr>
              <w:lang w:eastAsia="en-CA"/>
            </w:rPr>
            <w:t>hoc co</w:t>
          </w:r>
          <w:r>
            <w:rPr>
              <w:lang w:eastAsia="en-CA"/>
            </w:rPr>
            <w:t>mmittees as necessary</w:t>
          </w:r>
          <w:r w:rsidR="0019262F">
            <w:rPr>
              <w:lang w:eastAsia="en-CA"/>
            </w:rPr>
            <w:t>,</w:t>
          </w:r>
          <w:r>
            <w:rPr>
              <w:lang w:eastAsia="en-CA"/>
            </w:rPr>
            <w:t xml:space="preserve"> and </w:t>
          </w:r>
          <w:r w:rsidRPr="00A15210">
            <w:rPr>
              <w:lang w:eastAsia="en-CA"/>
            </w:rPr>
            <w:t xml:space="preserve">appointing committee </w:t>
          </w:r>
          <w:r>
            <w:rPr>
              <w:lang w:eastAsia="en-CA"/>
            </w:rPr>
            <w:t xml:space="preserve">members and </w:t>
          </w:r>
          <w:r w:rsidRPr="00A15210">
            <w:rPr>
              <w:lang w:eastAsia="en-CA"/>
            </w:rPr>
            <w:t>chairs. In addition to these responsibilities, the chair or another designated LRRB member</w:t>
          </w:r>
          <w:r>
            <w:rPr>
              <w:lang w:eastAsia="en-CA"/>
            </w:rPr>
            <w:t>,</w:t>
          </w:r>
          <w:r w:rsidRPr="00A15210">
            <w:rPr>
              <w:lang w:eastAsia="en-CA"/>
            </w:rPr>
            <w:t xml:space="preserve"> represents the LRRB on research governance committees, such as those of the </w:t>
          </w:r>
          <w:hyperlink r:id="rId21" w:history="1">
            <w:r w:rsidR="00017412" w:rsidRPr="0084709E">
              <w:rPr>
                <w:rStyle w:val="Hyperlink"/>
                <w:lang w:eastAsia="en-CA"/>
              </w:rPr>
              <w:t>National</w:t>
            </w:r>
            <w:r w:rsidRPr="0084709E">
              <w:rPr>
                <w:rStyle w:val="Hyperlink"/>
                <w:lang w:eastAsia="en-CA"/>
              </w:rPr>
              <w:t xml:space="preserve"> Road Research Alliance (</w:t>
            </w:r>
            <w:r w:rsidR="00017412" w:rsidRPr="0084709E">
              <w:rPr>
                <w:rStyle w:val="Hyperlink"/>
                <w:lang w:eastAsia="en-CA"/>
              </w:rPr>
              <w:t>NRRA</w:t>
            </w:r>
            <w:r w:rsidRPr="0084709E">
              <w:rPr>
                <w:rStyle w:val="Hyperlink"/>
                <w:lang w:eastAsia="en-CA"/>
              </w:rPr>
              <w:t>)</w:t>
            </w:r>
          </w:hyperlink>
          <w:r w:rsidR="00AA4828">
            <w:rPr>
              <w:rStyle w:val="Hyperlink"/>
              <w:lang w:eastAsia="en-CA"/>
            </w:rPr>
            <w:t xml:space="preserve"> </w:t>
          </w:r>
          <w:r w:rsidRPr="00A15210">
            <w:rPr>
              <w:lang w:eastAsia="en-CA"/>
            </w:rPr>
            <w:t xml:space="preserve">and the </w:t>
          </w:r>
          <w:hyperlink r:id="rId22" w:history="1">
            <w:r w:rsidRPr="00017412">
              <w:rPr>
                <w:rStyle w:val="Hyperlink"/>
                <w:lang w:eastAsia="en-CA"/>
              </w:rPr>
              <w:t>Local Technical Assistance Program (LTAP) steering committee</w:t>
            </w:r>
          </w:hyperlink>
          <w:r w:rsidRPr="00A15210">
            <w:rPr>
              <w:lang w:eastAsia="en-CA"/>
            </w:rPr>
            <w:t xml:space="preserve">. </w:t>
          </w:r>
        </w:p>
        <w:p w:rsidR="000E4FC2" w:rsidRDefault="00250E69" w:rsidP="000E4FC2">
          <w:r w:rsidRPr="00073B6D">
            <w:rPr>
              <w:rFonts w:eastAsiaTheme="minorHAnsi" w:cstheme="minorBidi"/>
              <w:sz w:val="24"/>
              <w:szCs w:val="24"/>
              <w:lang w:val="en-CA" w:eastAsia="en-CA" w:bidi="ar-SA"/>
            </w:rPr>
            <w:t>LRRB members</w:t>
          </w:r>
          <w:r w:rsidRPr="00073B6D">
            <w:t xml:space="preserve"> </w:t>
          </w:r>
          <w:r w:rsidR="000630E0" w:rsidRPr="00757292">
            <w:rPr>
              <w:rStyle w:val="Body-LetterChar"/>
            </w:rPr>
            <w:t>are</w:t>
          </w:r>
          <w:r w:rsidR="000630E0">
            <w:t xml:space="preserve"> expected to prepare for and participate in </w:t>
          </w:r>
          <w:r w:rsidR="00054ED5">
            <w:t xml:space="preserve">the </w:t>
          </w:r>
          <w:r w:rsidR="000630E0">
            <w:t xml:space="preserve">LRRB </w:t>
          </w:r>
          <w:r w:rsidR="007D28DB" w:rsidRPr="00D86C9C">
            <w:rPr>
              <w:rStyle w:val="Hyperlink"/>
              <w:color w:val="auto"/>
              <w:u w:val="none"/>
            </w:rPr>
            <w:t>meeting</w:t>
          </w:r>
          <w:r w:rsidR="00A70BAA">
            <w:t xml:space="preserve">. Depending on the timing and the purpose of each </w:t>
          </w:r>
          <w:r w:rsidR="00A70BAA" w:rsidRPr="00AC11A0">
            <w:t>meeting</w:t>
          </w:r>
          <w:r w:rsidR="00A70BAA">
            <w:t>, LRRB members</w:t>
          </w:r>
          <w:r w:rsidR="000E4FC2">
            <w:t xml:space="preserve"> review research ideas to</w:t>
          </w:r>
          <w:r w:rsidR="00A70BAA">
            <w:t xml:space="preserve"> </w:t>
          </w:r>
          <w:r w:rsidR="000E4FC2">
            <w:t>identify existing solutions or formulate need statements to elicit project proposals, evaluate proposals and select them for funding, and actively support local transportation practitioners through:</w:t>
          </w:r>
        </w:p>
        <w:p w:rsidR="000E4FC2" w:rsidRDefault="000E4FC2" w:rsidP="00C66E70">
          <w:pPr>
            <w:pStyle w:val="ListParagraph"/>
            <w:numPr>
              <w:ilvl w:val="0"/>
              <w:numId w:val="22"/>
            </w:numPr>
          </w:pPr>
          <w:r w:rsidRPr="001177D1">
            <w:t>Participation</w:t>
          </w:r>
          <w:r>
            <w:t xml:space="preserve"> in local focus group meetings for prescreening research needs and ideas</w:t>
          </w:r>
          <w:r w:rsidR="00911D9E" w:rsidRPr="00911D9E">
            <w:t xml:space="preserve"> </w:t>
          </w:r>
          <w:r w:rsidR="00911D9E">
            <w:t>(LRRB board members can also facilitate out-of-schedule research idea submissions through direct contact with local practitioners)</w:t>
          </w:r>
          <w:r>
            <w:t>,</w:t>
          </w:r>
        </w:p>
        <w:p w:rsidR="00DA7549" w:rsidRDefault="000E4FC2" w:rsidP="00C66E70">
          <w:pPr>
            <w:pStyle w:val="ListParagraph"/>
            <w:numPr>
              <w:ilvl w:val="0"/>
              <w:numId w:val="22"/>
            </w:numPr>
          </w:pPr>
          <w:r>
            <w:t xml:space="preserve">Prioritizing the needs through online survey of </w:t>
          </w:r>
          <w:r w:rsidRPr="000E4FC2">
            <w:t>city and county engineers</w:t>
          </w:r>
          <w:r>
            <w:t xml:space="preserve"> as well as discussions </w:t>
          </w:r>
          <w:r w:rsidR="00DA7549">
            <w:t>in city/county association meetings,</w:t>
          </w:r>
        </w:p>
        <w:p w:rsidR="000E4FC2" w:rsidRDefault="00DA7549" w:rsidP="00E624FF">
          <w:pPr>
            <w:pStyle w:val="ListParagraph"/>
            <w:numPr>
              <w:ilvl w:val="0"/>
              <w:numId w:val="22"/>
            </w:numPr>
          </w:pPr>
          <w:r>
            <w:t>Solicitation of research topics</w:t>
          </w:r>
          <w:r w:rsidR="00E624FF" w:rsidRPr="00E624FF">
            <w:t xml:space="preserve">, </w:t>
          </w:r>
          <w:r w:rsidR="00E624FF" w:rsidRPr="007559CA">
            <w:t xml:space="preserve">development of Knowledge Building priorities, </w:t>
          </w:r>
          <w:r w:rsidR="000E4FC2" w:rsidRPr="007559CA">
            <w:t xml:space="preserve"> </w:t>
          </w:r>
          <w:r w:rsidR="000E4FC2" w:rsidRPr="001177D1">
            <w:t xml:space="preserve">and </w:t>
          </w:r>
          <w:r>
            <w:t xml:space="preserve">reviewing submitted proposals for funding allocation decisions, </w:t>
          </w:r>
        </w:p>
        <w:p w:rsidR="000E4FC2" w:rsidRDefault="00911D9E" w:rsidP="00C66E70">
          <w:pPr>
            <w:pStyle w:val="ListParagraph"/>
            <w:numPr>
              <w:ilvl w:val="0"/>
              <w:numId w:val="22"/>
            </w:numPr>
          </w:pPr>
          <w:r>
            <w:t>Serve on</w:t>
          </w:r>
          <w:r w:rsidR="000E4FC2" w:rsidRPr="001177D1">
            <w:t xml:space="preserve"> Technical Advisory Panel</w:t>
          </w:r>
          <w:r>
            <w:t>s</w:t>
          </w:r>
          <w:r w:rsidR="000E4FC2" w:rsidRPr="001177D1">
            <w:t xml:space="preserve"> (TAP</w:t>
          </w:r>
          <w:r>
            <w:t>s</w:t>
          </w:r>
          <w:r w:rsidR="000E4FC2" w:rsidRPr="001177D1">
            <w:t xml:space="preserve">) </w:t>
          </w:r>
          <w:r>
            <w:t xml:space="preserve">and identify additional TAP </w:t>
          </w:r>
          <w:r w:rsidR="000E4FC2" w:rsidRPr="001177D1">
            <w:t>participants</w:t>
          </w:r>
          <w:r>
            <w:t xml:space="preserve"> for projects,</w:t>
          </w:r>
        </w:p>
        <w:p w:rsidR="00911D9E" w:rsidRDefault="00911D9E" w:rsidP="00911D9E">
          <w:pPr>
            <w:pStyle w:val="ListParagraph"/>
            <w:numPr>
              <w:ilvl w:val="0"/>
              <w:numId w:val="22"/>
            </w:numPr>
          </w:pPr>
          <w:r w:rsidRPr="00911D9E">
            <w:t xml:space="preserve">Review and approve </w:t>
          </w:r>
          <w:r>
            <w:t xml:space="preserve">changes to the </w:t>
          </w:r>
          <w:r w:rsidRPr="00911D9E">
            <w:t>research project scope and budget amendments</w:t>
          </w:r>
          <w:r w:rsidR="00443CB8">
            <w:t>,</w:t>
          </w:r>
        </w:p>
        <w:p w:rsidR="00FF5374" w:rsidRDefault="00911D9E" w:rsidP="007559CA">
          <w:pPr>
            <w:pStyle w:val="ListParagraph"/>
            <w:numPr>
              <w:ilvl w:val="0"/>
              <w:numId w:val="22"/>
            </w:numPr>
          </w:pPr>
          <w:r>
            <w:t>C</w:t>
          </w:r>
          <w:r w:rsidR="00AE28D1">
            <w:t>ontribute to</w:t>
          </w:r>
          <w:r w:rsidR="00711429">
            <w:t xml:space="preserve"> and promote</w:t>
          </w:r>
          <w:r w:rsidR="00AE28D1">
            <w:t xml:space="preserve"> LRRB’s mission through </w:t>
          </w:r>
          <w:r w:rsidR="00054ED5">
            <w:t>participat</w:t>
          </w:r>
          <w:r w:rsidR="00AE28D1">
            <w:t>ing</w:t>
          </w:r>
          <w:r w:rsidR="00054ED5">
            <w:t xml:space="preserve"> in </w:t>
          </w:r>
          <w:r w:rsidR="000630E0">
            <w:t xml:space="preserve">conferences and trade shows to present </w:t>
          </w:r>
          <w:r w:rsidR="00CE3473">
            <w:t xml:space="preserve">the </w:t>
          </w:r>
          <w:r w:rsidR="00AE28D1">
            <w:t>latest research results and interact with the</w:t>
          </w:r>
          <w:r w:rsidR="000630E0">
            <w:t xml:space="preserve"> local transportation practitioners. </w:t>
          </w:r>
        </w:p>
        <w:p w:rsidR="000630E0" w:rsidRDefault="00FF5374" w:rsidP="001625CF">
          <w:r>
            <w:t>At least one LRRB</w:t>
          </w:r>
          <w:r w:rsidRPr="00FF5374">
            <w:t xml:space="preserve"> member must also be a member of the </w:t>
          </w:r>
          <w:r>
            <w:t>RIC</w:t>
          </w:r>
          <w:r w:rsidRPr="00FF5374">
            <w:t xml:space="preserve"> to link the LRRB </w:t>
          </w:r>
          <w:r>
            <w:t>with</w:t>
          </w:r>
          <w:r w:rsidRPr="00FF5374">
            <w:t xml:space="preserve"> the committee. </w:t>
          </w:r>
          <w:r>
            <w:t xml:space="preserve">This liaison member participates in both LRRB and RIC meetings to </w:t>
          </w:r>
          <w:r w:rsidR="00C24850">
            <w:t>update the two about the latest</w:t>
          </w:r>
          <w:r>
            <w:t xml:space="preserve"> research decisions, report the projects approved for funding, </w:t>
          </w:r>
          <w:r w:rsidR="00911D9E">
            <w:t>b</w:t>
          </w:r>
          <w:r w:rsidR="00AD5D73">
            <w:t>ring</w:t>
          </w:r>
          <w:r w:rsidR="00911D9E" w:rsidRPr="00911D9E">
            <w:t xml:space="preserve"> funding requests and recommendations from RIC to LRRB for consideration</w:t>
          </w:r>
          <w:r w:rsidR="00911D9E">
            <w:t>,</w:t>
          </w:r>
          <w:r>
            <w:t xml:space="preserve"> </w:t>
          </w:r>
          <w:r w:rsidR="00C24850">
            <w:t xml:space="preserve">announce changes in </w:t>
          </w:r>
          <w:r w:rsidR="00911D9E">
            <w:t xml:space="preserve">the </w:t>
          </w:r>
          <w:r w:rsidR="00C24850">
            <w:t>strategic plans</w:t>
          </w:r>
          <w:r w:rsidR="00911D9E">
            <w:t xml:space="preserve"> in RIC meetings</w:t>
          </w:r>
          <w:r w:rsidR="00C24850">
            <w:t>, meeting agendas, and roster.</w:t>
          </w:r>
          <w:r w:rsidR="00C24850" w:rsidDel="000E4FC2">
            <w:t xml:space="preserve"> </w:t>
          </w:r>
        </w:p>
        <w:p w:rsidR="000630E0" w:rsidRPr="00092239" w:rsidRDefault="000630E0" w:rsidP="00092239">
          <w:pPr>
            <w:pStyle w:val="Heading4"/>
            <w:rPr>
              <w:rStyle w:val="IntenseEmphasis"/>
              <w:i/>
              <w:iCs w:val="0"/>
            </w:rPr>
          </w:pPr>
          <w:r w:rsidRPr="00092239">
            <w:rPr>
              <w:rStyle w:val="IntenseEmphasis"/>
              <w:i/>
              <w:iCs w:val="0"/>
            </w:rPr>
            <w:t>Voting</w:t>
          </w:r>
        </w:p>
        <w:p w:rsidR="00165C22" w:rsidRDefault="000630E0" w:rsidP="000630E0">
          <w:pPr>
            <w:rPr>
              <w:lang w:eastAsia="en-CA"/>
            </w:rPr>
          </w:pPr>
          <w:r>
            <w:rPr>
              <w:lang w:eastAsia="en-CA"/>
            </w:rPr>
            <w:t>LRRB’s</w:t>
          </w:r>
          <w:r w:rsidRPr="002D4EF1">
            <w:rPr>
              <w:lang w:eastAsia="en-CA"/>
            </w:rPr>
            <w:t xml:space="preserve"> meeting procedures</w:t>
          </w:r>
          <w:r>
            <w:rPr>
              <w:lang w:eastAsia="en-CA"/>
            </w:rPr>
            <w:t xml:space="preserve"> require</w:t>
          </w:r>
          <w:r w:rsidRPr="002D4EF1">
            <w:rPr>
              <w:lang w:eastAsia="en-CA"/>
            </w:rPr>
            <w:t xml:space="preserve"> a minimum quorum of six (6) members of which four (4</w:t>
          </w:r>
          <w:r>
            <w:rPr>
              <w:lang w:eastAsia="en-CA"/>
            </w:rPr>
            <w:t xml:space="preserve">) must be from a county or city. </w:t>
          </w:r>
          <w:r w:rsidR="00711429">
            <w:rPr>
              <w:lang w:eastAsia="en-CA"/>
            </w:rPr>
            <w:t xml:space="preserve">During the LRRB meetings, </w:t>
          </w:r>
          <w:r w:rsidR="00023C7F">
            <w:rPr>
              <w:lang w:eastAsia="en-CA"/>
            </w:rPr>
            <w:t xml:space="preserve">members vote for </w:t>
          </w:r>
          <w:r w:rsidR="00CE3473">
            <w:rPr>
              <w:lang w:eastAsia="en-CA"/>
            </w:rPr>
            <w:t xml:space="preserve">the </w:t>
          </w:r>
          <w:r w:rsidR="00023C7F" w:rsidRPr="00073B6D">
            <w:rPr>
              <w:lang w:eastAsia="en-CA"/>
            </w:rPr>
            <w:t xml:space="preserve">selection of proposals, </w:t>
          </w:r>
          <w:r w:rsidR="00911D9E" w:rsidRPr="00073B6D">
            <w:rPr>
              <w:lang w:eastAsia="en-CA"/>
            </w:rPr>
            <w:t>allocation</w:t>
          </w:r>
          <w:r w:rsidR="00CE3473">
            <w:rPr>
              <w:lang w:eastAsia="en-CA"/>
            </w:rPr>
            <w:t>,</w:t>
          </w:r>
          <w:r w:rsidR="00911D9E" w:rsidRPr="00073B6D">
            <w:rPr>
              <w:lang w:eastAsia="en-CA"/>
            </w:rPr>
            <w:t xml:space="preserve"> and approval of annual and biannual budgets, </w:t>
          </w:r>
          <w:r w:rsidR="00023C7F" w:rsidRPr="00073B6D">
            <w:rPr>
              <w:lang w:eastAsia="en-CA"/>
            </w:rPr>
            <w:t>a</w:t>
          </w:r>
          <w:r w:rsidRPr="00073B6D">
            <w:rPr>
              <w:lang w:eastAsia="en-CA"/>
            </w:rPr>
            <w:t>pproval of the expenditure of LRRB funds and policy decision</w:t>
          </w:r>
          <w:r w:rsidR="0017526B" w:rsidRPr="00073B6D">
            <w:rPr>
              <w:lang w:eastAsia="en-CA"/>
            </w:rPr>
            <w:t xml:space="preserve">s. </w:t>
          </w:r>
          <w:r w:rsidR="00711429">
            <w:rPr>
              <w:lang w:eastAsia="en-CA"/>
            </w:rPr>
            <w:t>Members vote in person, following regular meeting procedures</w:t>
          </w:r>
          <w:r w:rsidR="00711429" w:rsidRPr="00711429">
            <w:t xml:space="preserve"> </w:t>
          </w:r>
          <w:r w:rsidR="00711429" w:rsidRPr="00711429">
            <w:rPr>
              <w:lang w:eastAsia="en-CA"/>
            </w:rPr>
            <w:t>and operating on a majority vote</w:t>
          </w:r>
          <w:r w:rsidR="00711429">
            <w:rPr>
              <w:lang w:eastAsia="en-CA"/>
            </w:rPr>
            <w:t xml:space="preserve">. </w:t>
          </w:r>
          <w:r w:rsidR="0017526B">
            <w:rPr>
              <w:lang w:eastAsia="en-CA"/>
            </w:rPr>
            <w:t>Voting outside of regular</w:t>
          </w:r>
          <w:r w:rsidR="00CE3473">
            <w:rPr>
              <w:lang w:eastAsia="en-CA"/>
            </w:rPr>
            <w:t>ly</w:t>
          </w:r>
          <w:r w:rsidR="0017526B">
            <w:rPr>
              <w:lang w:eastAsia="en-CA"/>
            </w:rPr>
            <w:t xml:space="preserve"> scheduled meetings is kept to a minimum and is only used when affirmed as </w:t>
          </w:r>
          <w:r w:rsidR="0017526B" w:rsidRPr="0017526B">
            <w:rPr>
              <w:lang w:eastAsia="en-CA"/>
            </w:rPr>
            <w:t xml:space="preserve">necessary </w:t>
          </w:r>
          <w:r w:rsidR="0017526B">
            <w:rPr>
              <w:lang w:eastAsia="en-CA"/>
            </w:rPr>
            <w:t>by the LRRB</w:t>
          </w:r>
          <w:r w:rsidR="0017526B" w:rsidRPr="0017526B">
            <w:rPr>
              <w:lang w:eastAsia="en-CA"/>
            </w:rPr>
            <w:t xml:space="preserve"> </w:t>
          </w:r>
          <w:r w:rsidR="0017526B">
            <w:rPr>
              <w:lang w:eastAsia="en-CA"/>
            </w:rPr>
            <w:t>members.</w:t>
          </w:r>
        </w:p>
        <w:p w:rsidR="000630E0" w:rsidRDefault="00165C22" w:rsidP="000630E0">
          <w:pPr>
            <w:rPr>
              <w:lang w:eastAsia="en-CA"/>
            </w:rPr>
          </w:pPr>
          <w:r>
            <w:t xml:space="preserve">More information about how LRRB organizes for research is provided on </w:t>
          </w:r>
          <w:hyperlink r:id="rId23" w:history="1">
            <w:r w:rsidRPr="00165C22">
              <w:rPr>
                <w:rStyle w:val="Hyperlink"/>
              </w:rPr>
              <w:t>LRRB’s website</w:t>
            </w:r>
          </w:hyperlink>
          <w:r>
            <w:t>.</w:t>
          </w:r>
        </w:p>
        <w:p w:rsidR="002240B7" w:rsidRPr="00BC5267" w:rsidRDefault="002240B7" w:rsidP="00092239">
          <w:pPr>
            <w:pStyle w:val="Heading3"/>
            <w:rPr>
              <w:lang w:eastAsia="en-CA"/>
            </w:rPr>
          </w:pPr>
          <w:bookmarkStart w:id="28" w:name="_Toc11657652"/>
          <w:r w:rsidRPr="001625CF">
            <w:rPr>
              <w:lang w:eastAsia="en-CA"/>
            </w:rPr>
            <w:t>Research Implementation Committee</w:t>
          </w:r>
          <w:bookmarkEnd w:id="28"/>
        </w:p>
        <w:p w:rsidR="00537862" w:rsidRDefault="00C038E0" w:rsidP="00C038E0">
          <w:pPr>
            <w:rPr>
              <w:lang w:eastAsia="en-CA"/>
            </w:rPr>
          </w:pPr>
          <w:r w:rsidRPr="00654A45">
            <w:rPr>
              <w:noProof/>
              <w:shd w:val="clear" w:color="auto" w:fill="FFFFFF"/>
              <w:lang w:bidi="ar-SA"/>
            </w:rPr>
            <mc:AlternateContent>
              <mc:Choice Requires="wps">
                <w:drawing>
                  <wp:anchor distT="45720" distB="45720" distL="114300" distR="114300" simplePos="0" relativeHeight="251658242" behindDoc="0" locked="0" layoutInCell="1" allowOverlap="1" wp14:anchorId="6B369CA7" wp14:editId="5C9CF8E6">
                    <wp:simplePos x="0" y="0"/>
                    <wp:positionH relativeFrom="column">
                      <wp:posOffset>3382010</wp:posOffset>
                    </wp:positionH>
                    <wp:positionV relativeFrom="paragraph">
                      <wp:posOffset>100330</wp:posOffset>
                    </wp:positionV>
                    <wp:extent cx="3010535" cy="3218180"/>
                    <wp:effectExtent l="0" t="0" r="0" b="127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3218180"/>
                            </a:xfrm>
                            <a:prstGeom prst="rect">
                              <a:avLst/>
                            </a:prstGeom>
                            <a:solidFill>
                              <a:schemeClr val="accent2">
                                <a:lumMod val="20000"/>
                                <a:lumOff val="80000"/>
                              </a:schemeClr>
                            </a:solidFill>
                            <a:ln w="9525">
                              <a:noFill/>
                              <a:miter lim="800000"/>
                              <a:headEnd/>
                              <a:tailEnd/>
                            </a:ln>
                          </wps:spPr>
                          <wps:txbx>
                            <w:txbxContent>
                              <w:p w:rsidR="0007193C" w:rsidRDefault="0007193C" w:rsidP="002240B7">
                                <w:pPr>
                                  <w:ind w:left="144" w:right="144"/>
                                  <w:rPr>
                                    <w:sz w:val="20"/>
                                  </w:rPr>
                                </w:pPr>
                                <w:r>
                                  <w:rPr>
                                    <w:sz w:val="20"/>
                                  </w:rPr>
                                  <w:t>RIC consists of the following members:</w:t>
                                </w:r>
                              </w:p>
                              <w:p w:rsidR="0007193C" w:rsidRPr="00807742" w:rsidRDefault="0007193C" w:rsidP="00C66E70">
                                <w:pPr>
                                  <w:pStyle w:val="ListParagraph"/>
                                  <w:numPr>
                                    <w:ilvl w:val="0"/>
                                    <w:numId w:val="17"/>
                                  </w:numPr>
                                  <w:ind w:left="576" w:right="144"/>
                                  <w:rPr>
                                    <w:sz w:val="20"/>
                                  </w:rPr>
                                </w:pPr>
                                <w:r w:rsidRPr="00807742">
                                  <w:rPr>
                                    <w:sz w:val="20"/>
                                  </w:rPr>
                                  <w:t xml:space="preserve">Four county and two city engineers, </w:t>
                                </w:r>
                              </w:p>
                              <w:p w:rsidR="0007193C" w:rsidRPr="00807742" w:rsidRDefault="0007193C" w:rsidP="00C66E70">
                                <w:pPr>
                                  <w:pStyle w:val="ListParagraph"/>
                                  <w:numPr>
                                    <w:ilvl w:val="0"/>
                                    <w:numId w:val="17"/>
                                  </w:numPr>
                                  <w:ind w:left="576" w:right="144"/>
                                  <w:rPr>
                                    <w:sz w:val="20"/>
                                  </w:rPr>
                                </w:pPr>
                                <w:r w:rsidRPr="00807742">
                                  <w:rPr>
                                    <w:sz w:val="20"/>
                                  </w:rPr>
                                  <w:t xml:space="preserve">The MnDOT Deputy State Aid Engineer, </w:t>
                                </w:r>
                              </w:p>
                              <w:p w:rsidR="0007193C" w:rsidRPr="00807742" w:rsidRDefault="0007193C" w:rsidP="00C66E70">
                                <w:pPr>
                                  <w:pStyle w:val="ListParagraph"/>
                                  <w:numPr>
                                    <w:ilvl w:val="0"/>
                                    <w:numId w:val="17"/>
                                  </w:numPr>
                                  <w:ind w:left="576" w:right="144"/>
                                  <w:rPr>
                                    <w:sz w:val="20"/>
                                  </w:rPr>
                                </w:pPr>
                                <w:r w:rsidRPr="00807742">
                                  <w:rPr>
                                    <w:sz w:val="20"/>
                                  </w:rPr>
                                  <w:t xml:space="preserve">A MnDOT District State-Aid Engineer, </w:t>
                                </w:r>
                              </w:p>
                              <w:p w:rsidR="0007193C" w:rsidRPr="00807742" w:rsidRDefault="0007193C" w:rsidP="00C66E70">
                                <w:pPr>
                                  <w:pStyle w:val="ListParagraph"/>
                                  <w:numPr>
                                    <w:ilvl w:val="0"/>
                                    <w:numId w:val="17"/>
                                  </w:numPr>
                                  <w:ind w:left="576" w:right="144"/>
                                  <w:rPr>
                                    <w:sz w:val="20"/>
                                  </w:rPr>
                                </w:pPr>
                                <w:r w:rsidRPr="00807742">
                                  <w:rPr>
                                    <w:sz w:val="20"/>
                                  </w:rPr>
                                  <w:t>A MnDOT Research Management Engineer,</w:t>
                                </w:r>
                              </w:p>
                              <w:p w:rsidR="0007193C" w:rsidRPr="00807742" w:rsidRDefault="0007193C" w:rsidP="00C66E70">
                                <w:pPr>
                                  <w:pStyle w:val="ListParagraph"/>
                                  <w:numPr>
                                    <w:ilvl w:val="0"/>
                                    <w:numId w:val="17"/>
                                  </w:numPr>
                                  <w:ind w:left="576" w:right="144"/>
                                  <w:rPr>
                                    <w:sz w:val="20"/>
                                  </w:rPr>
                                </w:pPr>
                                <w:r w:rsidRPr="00807742">
                                  <w:rPr>
                                    <w:sz w:val="20"/>
                                  </w:rPr>
                                  <w:t xml:space="preserve">A MnDOT Specialty Office representative, and </w:t>
                                </w:r>
                              </w:p>
                              <w:p w:rsidR="0007193C" w:rsidRDefault="0007193C" w:rsidP="00C66E70">
                                <w:pPr>
                                  <w:pStyle w:val="ListParagraph"/>
                                  <w:numPr>
                                    <w:ilvl w:val="0"/>
                                    <w:numId w:val="17"/>
                                  </w:numPr>
                                  <w:ind w:left="576" w:right="144"/>
                                  <w:rPr>
                                    <w:sz w:val="20"/>
                                  </w:rPr>
                                </w:pPr>
                                <w:r>
                                  <w:rPr>
                                    <w:sz w:val="20"/>
                                  </w:rPr>
                                  <w:t>The</w:t>
                                </w:r>
                                <w:r w:rsidRPr="00807742">
                                  <w:rPr>
                                    <w:sz w:val="20"/>
                                  </w:rPr>
                                  <w:t xml:space="preserve"> University of Minnesota LTAP Director.</w:t>
                                </w:r>
                              </w:p>
                              <w:p w:rsidR="0007193C" w:rsidRPr="00AE617B" w:rsidRDefault="0007193C" w:rsidP="002240B7">
                                <w:pPr>
                                  <w:ind w:left="144" w:right="144"/>
                                  <w:rPr>
                                    <w:sz w:val="20"/>
                                    <w:lang w:eastAsia="en-CA"/>
                                  </w:rPr>
                                </w:pPr>
                                <w:r>
                                  <w:rPr>
                                    <w:sz w:val="20"/>
                                    <w:lang w:eastAsia="en-CA"/>
                                  </w:rPr>
                                  <w:t>Other support staff include MnDOT</w:t>
                                </w:r>
                                <w:r w:rsidRPr="00890DD5">
                                  <w:t xml:space="preserve"> </w:t>
                                </w:r>
                                <w:r w:rsidRPr="00890DD5">
                                  <w:rPr>
                                    <w:sz w:val="20"/>
                                    <w:lang w:eastAsia="en-CA"/>
                                  </w:rPr>
                                  <w:t>Office of Research and Innovation</w:t>
                                </w:r>
                                <w:r>
                                  <w:rPr>
                                    <w:sz w:val="20"/>
                                    <w:lang w:eastAsia="en-CA"/>
                                  </w:rPr>
                                  <w:t>,</w:t>
                                </w:r>
                                <w:r w:rsidRPr="00AE617B">
                                  <w:rPr>
                                    <w:sz w:val="20"/>
                                    <w:lang w:eastAsia="en-CA"/>
                                  </w:rPr>
                                  <w:t xml:space="preserve"> MnDOT Office of Materials, and the University of Minnesota, Center for Transportation Studies (CTS). At least one local agency member must also be a member of the LRRB to ensure the link between the LRRB and the committee. </w:t>
                                </w:r>
                              </w:p>
                              <w:p w:rsidR="0007193C" w:rsidRPr="00AE617B" w:rsidRDefault="0007193C" w:rsidP="002240B7">
                                <w:pPr>
                                  <w:ind w:left="288" w:right="288"/>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69CA7" id="Text Box 7" o:spid="_x0000_s1027" type="#_x0000_t202" style="position:absolute;margin-left:266.3pt;margin-top:7.9pt;width:237.05pt;height:253.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" fillcolor="#e4f6cd [661]" stroked="f">
                    <v:textbox>
                      <w:txbxContent>
                        <w:p w:rsidR="0007193C" w:rsidRDefault="0007193C" w:rsidP="002240B7">
                          <w:pPr>
                            <w:ind w:left="144" w:right="144"/>
                            <w:rPr>
                              <w:sz w:val="20"/>
                            </w:rPr>
                          </w:pPr>
                          <w:r>
                            <w:rPr>
                              <w:sz w:val="20"/>
                            </w:rPr>
                            <w:t>RIC consists of the following members:</w:t>
                          </w:r>
                        </w:p>
                        <w:p w:rsidR="0007193C" w:rsidRPr="00807742" w:rsidRDefault="0007193C" w:rsidP="00C66E70">
                          <w:pPr>
                            <w:pStyle w:val="ListParagraph"/>
                            <w:numPr>
                              <w:ilvl w:val="0"/>
                              <w:numId w:val="17"/>
                            </w:numPr>
                            <w:ind w:left="576" w:right="144"/>
                            <w:rPr>
                              <w:sz w:val="20"/>
                            </w:rPr>
                          </w:pPr>
                          <w:r w:rsidRPr="00807742">
                            <w:rPr>
                              <w:sz w:val="20"/>
                            </w:rPr>
                            <w:t xml:space="preserve">Four county and two city engineers, </w:t>
                          </w:r>
                        </w:p>
                        <w:p w:rsidR="0007193C" w:rsidRPr="00807742" w:rsidRDefault="0007193C" w:rsidP="00C66E70">
                          <w:pPr>
                            <w:pStyle w:val="ListParagraph"/>
                            <w:numPr>
                              <w:ilvl w:val="0"/>
                              <w:numId w:val="17"/>
                            </w:numPr>
                            <w:ind w:left="576" w:right="144"/>
                            <w:rPr>
                              <w:sz w:val="20"/>
                            </w:rPr>
                          </w:pPr>
                          <w:r w:rsidRPr="00807742">
                            <w:rPr>
                              <w:sz w:val="20"/>
                            </w:rPr>
                            <w:t xml:space="preserve">The MnDOT Deputy State Aid Engineer, </w:t>
                          </w:r>
                        </w:p>
                        <w:p w:rsidR="0007193C" w:rsidRPr="00807742" w:rsidRDefault="0007193C" w:rsidP="00C66E70">
                          <w:pPr>
                            <w:pStyle w:val="ListParagraph"/>
                            <w:numPr>
                              <w:ilvl w:val="0"/>
                              <w:numId w:val="17"/>
                            </w:numPr>
                            <w:ind w:left="576" w:right="144"/>
                            <w:rPr>
                              <w:sz w:val="20"/>
                            </w:rPr>
                          </w:pPr>
                          <w:r w:rsidRPr="00807742">
                            <w:rPr>
                              <w:sz w:val="20"/>
                            </w:rPr>
                            <w:t xml:space="preserve">A MnDOT District State-Aid Engineer, </w:t>
                          </w:r>
                        </w:p>
                        <w:p w:rsidR="0007193C" w:rsidRPr="00807742" w:rsidRDefault="0007193C" w:rsidP="00C66E70">
                          <w:pPr>
                            <w:pStyle w:val="ListParagraph"/>
                            <w:numPr>
                              <w:ilvl w:val="0"/>
                              <w:numId w:val="17"/>
                            </w:numPr>
                            <w:ind w:left="576" w:right="144"/>
                            <w:rPr>
                              <w:sz w:val="20"/>
                            </w:rPr>
                          </w:pPr>
                          <w:r w:rsidRPr="00807742">
                            <w:rPr>
                              <w:sz w:val="20"/>
                            </w:rPr>
                            <w:t>A MnDOT Research Management Engineer,</w:t>
                          </w:r>
                        </w:p>
                        <w:p w:rsidR="0007193C" w:rsidRPr="00807742" w:rsidRDefault="0007193C" w:rsidP="00C66E70">
                          <w:pPr>
                            <w:pStyle w:val="ListParagraph"/>
                            <w:numPr>
                              <w:ilvl w:val="0"/>
                              <w:numId w:val="17"/>
                            </w:numPr>
                            <w:ind w:left="576" w:right="144"/>
                            <w:rPr>
                              <w:sz w:val="20"/>
                            </w:rPr>
                          </w:pPr>
                          <w:r w:rsidRPr="00807742">
                            <w:rPr>
                              <w:sz w:val="20"/>
                            </w:rPr>
                            <w:t xml:space="preserve">A MnDOT Specialty Office representative, and </w:t>
                          </w:r>
                        </w:p>
                        <w:p w:rsidR="0007193C" w:rsidRDefault="0007193C" w:rsidP="00C66E70">
                          <w:pPr>
                            <w:pStyle w:val="ListParagraph"/>
                            <w:numPr>
                              <w:ilvl w:val="0"/>
                              <w:numId w:val="17"/>
                            </w:numPr>
                            <w:ind w:left="576" w:right="144"/>
                            <w:rPr>
                              <w:sz w:val="20"/>
                            </w:rPr>
                          </w:pPr>
                          <w:r>
                            <w:rPr>
                              <w:sz w:val="20"/>
                            </w:rPr>
                            <w:t>The</w:t>
                          </w:r>
                          <w:r w:rsidRPr="00807742">
                            <w:rPr>
                              <w:sz w:val="20"/>
                            </w:rPr>
                            <w:t xml:space="preserve"> University of Minnesota LTAP Director.</w:t>
                          </w:r>
                        </w:p>
                        <w:p w:rsidR="0007193C" w:rsidRPr="00AE617B" w:rsidRDefault="0007193C" w:rsidP="002240B7">
                          <w:pPr>
                            <w:ind w:left="144" w:right="144"/>
                            <w:rPr>
                              <w:sz w:val="20"/>
                              <w:lang w:eastAsia="en-CA"/>
                            </w:rPr>
                          </w:pPr>
                          <w:r>
                            <w:rPr>
                              <w:sz w:val="20"/>
                              <w:lang w:eastAsia="en-CA"/>
                            </w:rPr>
                            <w:t>Other support staff include MnDOT</w:t>
                          </w:r>
                          <w:r w:rsidRPr="00890DD5">
                            <w:t xml:space="preserve"> </w:t>
                          </w:r>
                          <w:r w:rsidRPr="00890DD5">
                            <w:rPr>
                              <w:sz w:val="20"/>
                              <w:lang w:eastAsia="en-CA"/>
                            </w:rPr>
                            <w:t>Office of Research and Innovation</w:t>
                          </w:r>
                          <w:r>
                            <w:rPr>
                              <w:sz w:val="20"/>
                              <w:lang w:eastAsia="en-CA"/>
                            </w:rPr>
                            <w:t>,</w:t>
                          </w:r>
                          <w:r w:rsidRPr="00AE617B">
                            <w:rPr>
                              <w:sz w:val="20"/>
                              <w:lang w:eastAsia="en-CA"/>
                            </w:rPr>
                            <w:t xml:space="preserve"> MnDOT Office of Materials, and the University of Minnesota, Center for Transportation Studies (CTS). At least one local agency member must also be a member of the LRRB to ensure the link between the LRRB and the committee. </w:t>
                          </w:r>
                        </w:p>
                        <w:p w:rsidR="0007193C" w:rsidRPr="00AE617B" w:rsidRDefault="0007193C" w:rsidP="002240B7">
                          <w:pPr>
                            <w:ind w:left="288" w:right="288"/>
                            <w:rPr>
                              <w:sz w:val="20"/>
                            </w:rPr>
                          </w:pPr>
                        </w:p>
                      </w:txbxContent>
                    </v:textbox>
                    <w10:wrap type="square"/>
                  </v:shape>
                </w:pict>
              </mc:Fallback>
            </mc:AlternateContent>
          </w:r>
          <w:r w:rsidR="002240B7" w:rsidRPr="002D4EF1">
            <w:rPr>
              <w:lang w:eastAsia="en-CA"/>
            </w:rPr>
            <w:t xml:space="preserve">The LRRB works through its </w:t>
          </w:r>
          <w:r w:rsidR="002240B7" w:rsidRPr="00EA05FC">
            <w:rPr>
              <w:lang w:eastAsia="en-CA"/>
            </w:rPr>
            <w:t xml:space="preserve">Research Implementation Committee </w:t>
          </w:r>
          <w:r w:rsidR="002240B7">
            <w:rPr>
              <w:lang w:eastAsia="en-CA"/>
            </w:rPr>
            <w:t>(</w:t>
          </w:r>
          <w:r w:rsidR="002240B7" w:rsidRPr="002D4EF1">
            <w:rPr>
              <w:lang w:eastAsia="en-CA"/>
            </w:rPr>
            <w:t>RIC</w:t>
          </w:r>
          <w:r w:rsidR="002240B7">
            <w:rPr>
              <w:lang w:eastAsia="en-CA"/>
            </w:rPr>
            <w:t>)</w:t>
          </w:r>
          <w:r w:rsidR="002240B7" w:rsidRPr="002D4EF1">
            <w:rPr>
              <w:lang w:eastAsia="en-CA"/>
            </w:rPr>
            <w:t xml:space="preserve"> to </w:t>
          </w:r>
          <w:r w:rsidR="00B92BD3" w:rsidRPr="002D4EF1">
            <w:rPr>
              <w:lang w:eastAsia="en-CA"/>
            </w:rPr>
            <w:t>trans</w:t>
          </w:r>
          <w:r w:rsidR="00B92BD3">
            <w:rPr>
              <w:lang w:eastAsia="en-CA"/>
            </w:rPr>
            <w:t>form</w:t>
          </w:r>
          <w:r w:rsidR="00B92BD3" w:rsidRPr="002D4EF1">
            <w:rPr>
              <w:lang w:eastAsia="en-CA"/>
            </w:rPr>
            <w:t xml:space="preserve"> </w:t>
          </w:r>
          <w:r w:rsidR="002240B7" w:rsidRPr="002D4EF1">
            <w:rPr>
              <w:lang w:eastAsia="en-CA"/>
            </w:rPr>
            <w:t xml:space="preserve">research results into practical applications. </w:t>
          </w:r>
        </w:p>
        <w:p w:rsidR="002240B7" w:rsidRDefault="00911D9E" w:rsidP="00537862">
          <w:pPr>
            <w:rPr>
              <w:lang w:eastAsia="en-CA"/>
            </w:rPr>
          </w:pPr>
          <w:r>
            <w:rPr>
              <w:lang w:eastAsia="en-CA"/>
            </w:rPr>
            <w:t>Selection and a</w:t>
          </w:r>
          <w:r w:rsidRPr="00911D9E">
            <w:rPr>
              <w:lang w:eastAsia="en-CA"/>
            </w:rPr>
            <w:t xml:space="preserve">ppointment of new RIC members is the responsibility of the State Aid Engineer in consultation with the </w:t>
          </w:r>
          <w:r>
            <w:rPr>
              <w:lang w:eastAsia="en-CA"/>
            </w:rPr>
            <w:t>LRRB</w:t>
          </w:r>
          <w:r w:rsidRPr="00911D9E">
            <w:rPr>
              <w:lang w:eastAsia="en-CA"/>
            </w:rPr>
            <w:t>.</w:t>
          </w:r>
          <w:r>
            <w:rPr>
              <w:lang w:eastAsia="en-CA"/>
            </w:rPr>
            <w:t xml:space="preserve"> </w:t>
          </w:r>
          <w:r w:rsidR="002240B7" w:rsidRPr="00A10BAA">
            <w:rPr>
              <w:lang w:eastAsia="en-CA"/>
            </w:rPr>
            <w:t>The professionals who serve on the RIC come from cities, counties,</w:t>
          </w:r>
          <w:r w:rsidR="00E624FF">
            <w:rPr>
              <w:lang w:eastAsia="en-CA"/>
            </w:rPr>
            <w:t xml:space="preserve"> CTS,</w:t>
          </w:r>
          <w:r w:rsidR="002240B7" w:rsidRPr="00A10BAA">
            <w:rPr>
              <w:lang w:eastAsia="en-CA"/>
            </w:rPr>
            <w:t xml:space="preserve"> and MnDOT. These engineers are responsible for county highways</w:t>
          </w:r>
          <w:r w:rsidR="00CE3473">
            <w:rPr>
              <w:lang w:eastAsia="en-CA"/>
            </w:rPr>
            <w:t>,</w:t>
          </w:r>
          <w:r w:rsidR="002240B7" w:rsidRPr="00A10BAA">
            <w:rPr>
              <w:lang w:eastAsia="en-CA"/>
            </w:rPr>
            <w:t xml:space="preserve"> and city streets and best understand the problems and challenges in providing safe, efficient roadways at a local level.</w:t>
          </w:r>
          <w:r w:rsidR="002240B7" w:rsidRPr="00537862">
            <w:rPr>
              <w:shd w:val="clear" w:color="auto" w:fill="FFFFFF"/>
              <w:lang w:bidi="ar-SA"/>
            </w:rPr>
            <w:t xml:space="preserve"> </w:t>
          </w:r>
        </w:p>
        <w:p w:rsidR="002240B7" w:rsidRDefault="00E624FF" w:rsidP="002240B7">
          <w:pPr>
            <w:rPr>
              <w:lang w:eastAsia="en-CA"/>
            </w:rPr>
          </w:pPr>
          <w:r>
            <w:rPr>
              <w:lang w:eastAsia="en-CA"/>
            </w:rPr>
            <w:t xml:space="preserve">The LRRB </w:t>
          </w:r>
          <w:r w:rsidRPr="00A536AA">
            <w:rPr>
              <w:lang w:eastAsia="en-CA"/>
            </w:rPr>
            <w:t xml:space="preserve">and RIC </w:t>
          </w:r>
          <w:r>
            <w:rPr>
              <w:lang w:eastAsia="en-CA"/>
            </w:rPr>
            <w:t>continue</w:t>
          </w:r>
          <w:r w:rsidR="002240B7">
            <w:rPr>
              <w:lang w:eastAsia="en-CA"/>
            </w:rPr>
            <w:t xml:space="preserve"> to look for new ways to turn research results into applications that save </w:t>
          </w:r>
          <w:r w:rsidR="002240B7" w:rsidRPr="00C038E0">
            <w:rPr>
              <w:lang w:eastAsia="en-CA"/>
            </w:rPr>
            <w:t>money</w:t>
          </w:r>
          <w:r w:rsidR="002240B7">
            <w:rPr>
              <w:lang w:eastAsia="en-CA"/>
            </w:rPr>
            <w:t xml:space="preserve"> or improve practice. These efforts include </w:t>
          </w:r>
          <w:r w:rsidR="002240B7" w:rsidRPr="00C038E0">
            <w:rPr>
              <w:lang w:eastAsia="en-CA"/>
            </w:rPr>
            <w:t xml:space="preserve">exploring new communication technologies </w:t>
          </w:r>
          <w:r w:rsidR="002240B7">
            <w:rPr>
              <w:lang w:eastAsia="en-CA"/>
            </w:rPr>
            <w:t xml:space="preserve">and </w:t>
          </w:r>
          <w:r w:rsidR="002240B7" w:rsidRPr="00C038E0">
            <w:rPr>
              <w:lang w:eastAsia="en-CA"/>
            </w:rPr>
            <w:t>alternative methods of delivering on-site training and assistance</w:t>
          </w:r>
          <w:r w:rsidR="002240B7">
            <w:rPr>
              <w:lang w:eastAsia="en-CA"/>
            </w:rPr>
            <w:t>.</w:t>
          </w:r>
        </w:p>
        <w:p w:rsidR="00C038E0" w:rsidRDefault="009C3115">
          <w:pPr>
            <w:rPr>
              <w:lang w:eastAsia="en-CA"/>
            </w:rPr>
          </w:pPr>
          <w:r>
            <w:rPr>
              <w:lang w:eastAsia="en-CA"/>
            </w:rPr>
            <w:t xml:space="preserve">Details of responsibilities and expectations from RIC members are provided in the </w:t>
          </w:r>
          <w:hyperlink w:anchor="_Implementation_Responsibilities" w:history="1">
            <w:r w:rsidRPr="009C3115">
              <w:rPr>
                <w:rStyle w:val="Hyperlink"/>
                <w:lang w:eastAsia="en-CA"/>
              </w:rPr>
              <w:t>Research Project Implementation</w:t>
            </w:r>
          </w:hyperlink>
          <w:r>
            <w:rPr>
              <w:lang w:eastAsia="en-CA"/>
            </w:rPr>
            <w:t xml:space="preserve"> </w:t>
          </w:r>
          <w:r w:rsidR="00B92BD3">
            <w:rPr>
              <w:lang w:eastAsia="en-CA"/>
            </w:rPr>
            <w:t xml:space="preserve">section </w:t>
          </w:r>
          <w:r>
            <w:rPr>
              <w:lang w:eastAsia="en-CA"/>
            </w:rPr>
            <w:t>of this guide.</w:t>
          </w:r>
          <w:r w:rsidR="00165C22">
            <w:rPr>
              <w:lang w:eastAsia="en-CA"/>
            </w:rPr>
            <w:t xml:space="preserve"> </w:t>
          </w:r>
        </w:p>
        <w:p w:rsidR="00C038E0" w:rsidRPr="00C038E0" w:rsidRDefault="00C038E0" w:rsidP="00C038E0">
          <w:pPr>
            <w:pStyle w:val="Heading4"/>
            <w:rPr>
              <w:b/>
            </w:rPr>
          </w:pPr>
          <w:r w:rsidRPr="00C038E0">
            <w:rPr>
              <w:rStyle w:val="IntenseEmphasis"/>
              <w:i/>
              <w:iCs w:val="0"/>
            </w:rPr>
            <w:t xml:space="preserve">Responsibilities of </w:t>
          </w:r>
          <w:r>
            <w:rPr>
              <w:rStyle w:val="IntenseEmphasis"/>
              <w:i/>
              <w:iCs w:val="0"/>
            </w:rPr>
            <w:t>RIC Members</w:t>
          </w:r>
        </w:p>
        <w:p w:rsidR="00C038E0" w:rsidRDefault="00C038E0" w:rsidP="00C038E0">
          <w:pPr>
            <w:rPr>
              <w:lang w:eastAsia="en-CA"/>
            </w:rPr>
          </w:pPr>
          <w:r w:rsidRPr="002D4EF1">
            <w:rPr>
              <w:lang w:eastAsia="en-CA"/>
            </w:rPr>
            <w:t xml:space="preserve">The RIC focuses on implementing the results of transportation research. </w:t>
          </w:r>
          <w:r>
            <w:rPr>
              <w:lang w:eastAsia="en-CA"/>
            </w:rPr>
            <w:t>More specifically, the LRRB has defined the following responsibilities for the RIC:</w:t>
          </w:r>
        </w:p>
        <w:p w:rsidR="00C038E0" w:rsidRDefault="00C038E0" w:rsidP="00C038E0">
          <w:pPr>
            <w:pStyle w:val="ListParagraph"/>
            <w:numPr>
              <w:ilvl w:val="0"/>
              <w:numId w:val="8"/>
            </w:numPr>
            <w:rPr>
              <w:lang w:eastAsia="en-CA"/>
            </w:rPr>
          </w:pPr>
          <w:r>
            <w:rPr>
              <w:lang w:eastAsia="en-CA"/>
            </w:rPr>
            <w:t xml:space="preserve">To </w:t>
          </w:r>
          <w:r w:rsidRPr="001C5A43">
            <w:rPr>
              <w:lang w:eastAsia="en-CA"/>
            </w:rPr>
            <w:t xml:space="preserve">recommend </w:t>
          </w:r>
          <w:r>
            <w:rPr>
              <w:lang w:eastAsia="en-CA"/>
            </w:rPr>
            <w:t xml:space="preserve">topics for research implementation </w:t>
          </w:r>
          <w:r w:rsidR="00497BAE">
            <w:rPr>
              <w:lang w:eastAsia="en-CA"/>
            </w:rPr>
            <w:t xml:space="preserve">to LRRB </w:t>
          </w:r>
          <w:r>
            <w:rPr>
              <w:lang w:eastAsia="en-CA"/>
            </w:rPr>
            <w:t>including education that offers the most benefit in improving the transportation systems of cities, counties</w:t>
          </w:r>
          <w:r w:rsidR="00CE3473">
            <w:rPr>
              <w:lang w:eastAsia="en-CA"/>
            </w:rPr>
            <w:t>,</w:t>
          </w:r>
          <w:r>
            <w:rPr>
              <w:lang w:eastAsia="en-CA"/>
            </w:rPr>
            <w:t xml:space="preserve"> and townships,</w:t>
          </w:r>
        </w:p>
        <w:p w:rsidR="00C038E0" w:rsidRDefault="00C038E0" w:rsidP="00C038E0">
          <w:pPr>
            <w:pStyle w:val="ListParagraph"/>
            <w:numPr>
              <w:ilvl w:val="0"/>
              <w:numId w:val="8"/>
            </w:numPr>
            <w:rPr>
              <w:lang w:eastAsia="en-CA"/>
            </w:rPr>
          </w:pPr>
          <w:r>
            <w:rPr>
              <w:lang w:eastAsia="en-CA"/>
            </w:rPr>
            <w:t>To review implementation tasks’ schedule and cost and select contractors to complete projects,</w:t>
          </w:r>
        </w:p>
        <w:p w:rsidR="00C038E0" w:rsidRDefault="00C038E0" w:rsidP="00C038E0">
          <w:pPr>
            <w:pStyle w:val="ListParagraph"/>
            <w:numPr>
              <w:ilvl w:val="0"/>
              <w:numId w:val="8"/>
            </w:numPr>
            <w:rPr>
              <w:lang w:eastAsia="en-CA"/>
            </w:rPr>
          </w:pPr>
          <w:r>
            <w:rPr>
              <w:lang w:eastAsia="en-CA"/>
            </w:rPr>
            <w:t>To manage the RIC’s budget, which the LRRB determines with input from the RIC members,</w:t>
          </w:r>
        </w:p>
        <w:p w:rsidR="00C038E0" w:rsidRDefault="00C038E0" w:rsidP="00C038E0">
          <w:pPr>
            <w:pStyle w:val="ListParagraph"/>
            <w:numPr>
              <w:ilvl w:val="0"/>
              <w:numId w:val="8"/>
            </w:numPr>
            <w:rPr>
              <w:lang w:eastAsia="en-CA"/>
            </w:rPr>
          </w:pPr>
          <w:r>
            <w:rPr>
              <w:lang w:eastAsia="en-CA"/>
            </w:rPr>
            <w:t>To select and manage the services of contractors who assist in research implementation efforts,</w:t>
          </w:r>
        </w:p>
        <w:p w:rsidR="00C038E0" w:rsidRDefault="00C038E0" w:rsidP="00C038E0">
          <w:pPr>
            <w:pStyle w:val="ListParagraph"/>
            <w:numPr>
              <w:ilvl w:val="0"/>
              <w:numId w:val="8"/>
            </w:numPr>
            <w:rPr>
              <w:lang w:eastAsia="en-CA"/>
            </w:rPr>
          </w:pPr>
          <w:r>
            <w:rPr>
              <w:lang w:eastAsia="en-CA"/>
            </w:rPr>
            <w:t xml:space="preserve">To determine the need for a RIC TAP and identify </w:t>
          </w:r>
          <w:r w:rsidRPr="00537862">
            <w:rPr>
              <w:lang w:eastAsia="en-CA"/>
            </w:rPr>
            <w:t>RIC members and other professionals to serve on TAPs as technical experts</w:t>
          </w:r>
          <w:r>
            <w:rPr>
              <w:lang w:eastAsia="en-CA"/>
            </w:rPr>
            <w:t>,</w:t>
          </w:r>
        </w:p>
        <w:p w:rsidR="00497BAE" w:rsidRDefault="00C038E0" w:rsidP="00C038E0">
          <w:pPr>
            <w:pStyle w:val="ListParagraph"/>
            <w:numPr>
              <w:ilvl w:val="0"/>
              <w:numId w:val="8"/>
            </w:numPr>
            <w:rPr>
              <w:lang w:eastAsia="en-CA"/>
            </w:rPr>
          </w:pPr>
          <w:r>
            <w:rPr>
              <w:lang w:eastAsia="en-CA"/>
            </w:rPr>
            <w:t xml:space="preserve">To determine </w:t>
          </w:r>
          <w:r w:rsidR="00CE3473">
            <w:rPr>
              <w:lang w:eastAsia="en-CA"/>
            </w:rPr>
            <w:t xml:space="preserve">the </w:t>
          </w:r>
          <w:r>
            <w:rPr>
              <w:lang w:eastAsia="en-CA"/>
            </w:rPr>
            <w:t xml:space="preserve">final task scope, product format, and distribution </w:t>
          </w:r>
          <w:r w:rsidR="00497BAE">
            <w:rPr>
              <w:lang w:eastAsia="en-CA"/>
            </w:rPr>
            <w:t>method,</w:t>
          </w:r>
        </w:p>
        <w:p w:rsidR="00C038E0" w:rsidRDefault="00497BAE" w:rsidP="0007193C">
          <w:pPr>
            <w:pStyle w:val="ListParagraph"/>
            <w:numPr>
              <w:ilvl w:val="0"/>
              <w:numId w:val="8"/>
            </w:numPr>
            <w:rPr>
              <w:lang w:eastAsia="en-CA"/>
            </w:rPr>
          </w:pPr>
          <w:r>
            <w:rPr>
              <w:lang w:eastAsia="en-CA"/>
            </w:rPr>
            <w:t xml:space="preserve">To </w:t>
          </w:r>
          <w:r w:rsidR="0007193C" w:rsidRPr="0007193C">
            <w:rPr>
              <w:lang w:eastAsia="en-CA"/>
            </w:rPr>
            <w:t>deciding how the product will be distributed and transferred</w:t>
          </w:r>
          <w:r w:rsidR="0007193C" w:rsidRPr="0007193C" w:rsidDel="0007193C">
            <w:rPr>
              <w:lang w:eastAsia="en-CA"/>
            </w:rPr>
            <w:t xml:space="preserve"> </w:t>
          </w:r>
          <w:r w:rsidR="00C038E0">
            <w:rPr>
              <w:lang w:eastAsia="en-CA"/>
            </w:rPr>
            <w:t>for helping transportation practitioners apply—and benefit from—the results of research,</w:t>
          </w:r>
        </w:p>
        <w:p w:rsidR="00C038E0" w:rsidRDefault="00C038E0" w:rsidP="00C038E0">
          <w:pPr>
            <w:pStyle w:val="ListParagraph"/>
            <w:numPr>
              <w:ilvl w:val="0"/>
              <w:numId w:val="8"/>
            </w:numPr>
            <w:rPr>
              <w:lang w:eastAsia="en-CA"/>
            </w:rPr>
          </w:pPr>
          <w:r>
            <w:rPr>
              <w:lang w:eastAsia="en-CA"/>
            </w:rPr>
            <w:t>To review and recommend approval of research synthesis and research implementation projects to the LRRB,</w:t>
          </w:r>
        </w:p>
        <w:p w:rsidR="00497BAE" w:rsidRDefault="00497BAE" w:rsidP="00497BAE">
          <w:pPr>
            <w:pStyle w:val="ListParagraph"/>
            <w:numPr>
              <w:ilvl w:val="0"/>
              <w:numId w:val="8"/>
            </w:numPr>
            <w:rPr>
              <w:lang w:eastAsia="en-CA"/>
            </w:rPr>
          </w:pPr>
          <w:r>
            <w:rPr>
              <w:lang w:eastAsia="en-CA"/>
            </w:rPr>
            <w:t>To</w:t>
          </w:r>
          <w:r w:rsidRPr="00497BAE">
            <w:rPr>
              <w:lang w:eastAsia="en-CA"/>
            </w:rPr>
            <w:t xml:space="preserve"> request for </w:t>
          </w:r>
          <w:r>
            <w:rPr>
              <w:lang w:eastAsia="en-CA"/>
            </w:rPr>
            <w:t>additional</w:t>
          </w:r>
          <w:r w:rsidRPr="00497BAE">
            <w:rPr>
              <w:lang w:eastAsia="en-CA"/>
            </w:rPr>
            <w:t xml:space="preserve"> fund</w:t>
          </w:r>
          <w:r>
            <w:rPr>
              <w:lang w:eastAsia="en-CA"/>
            </w:rPr>
            <w:t>ing</w:t>
          </w:r>
          <w:r w:rsidRPr="00497BAE">
            <w:rPr>
              <w:lang w:eastAsia="en-CA"/>
            </w:rPr>
            <w:t xml:space="preserve"> from LRRB for highly implementable projects</w:t>
          </w:r>
          <w:r>
            <w:rPr>
              <w:lang w:eastAsia="en-CA"/>
            </w:rPr>
            <w:t>,</w:t>
          </w:r>
        </w:p>
        <w:p w:rsidR="00C038E0" w:rsidRDefault="00C038E0" w:rsidP="00C038E0">
          <w:pPr>
            <w:pStyle w:val="ListParagraph"/>
            <w:numPr>
              <w:ilvl w:val="0"/>
              <w:numId w:val="8"/>
            </w:numPr>
            <w:rPr>
              <w:lang w:eastAsia="en-CA"/>
            </w:rPr>
          </w:pPr>
          <w:r>
            <w:rPr>
              <w:lang w:eastAsia="en-CA"/>
            </w:rPr>
            <w:t>To approve minor changes to the scope of implementation projects as recommended by the projects’ TAP by considering budget availability,</w:t>
          </w:r>
        </w:p>
        <w:p w:rsidR="00C038E0" w:rsidRDefault="00C038E0" w:rsidP="00C038E0">
          <w:pPr>
            <w:pStyle w:val="ListParagraph"/>
            <w:numPr>
              <w:ilvl w:val="0"/>
              <w:numId w:val="8"/>
            </w:numPr>
            <w:rPr>
              <w:lang w:eastAsia="en-CA"/>
            </w:rPr>
          </w:pPr>
          <w:r>
            <w:rPr>
              <w:lang w:eastAsia="en-CA"/>
            </w:rPr>
            <w:t>To recommend methods for transferring information to local agencies and MnDOT,</w:t>
          </w:r>
        </w:p>
        <w:p w:rsidR="00C038E0" w:rsidRDefault="00C038E0" w:rsidP="00C038E0">
          <w:pPr>
            <w:pStyle w:val="ListParagraph"/>
            <w:numPr>
              <w:ilvl w:val="0"/>
              <w:numId w:val="8"/>
            </w:numPr>
            <w:rPr>
              <w:lang w:eastAsia="en-CA"/>
            </w:rPr>
          </w:pPr>
          <w:r>
            <w:rPr>
              <w:lang w:eastAsia="en-CA"/>
            </w:rPr>
            <w:t>To recommend</w:t>
          </w:r>
          <w:r w:rsidR="00CE3473">
            <w:rPr>
              <w:lang w:eastAsia="en-CA"/>
            </w:rPr>
            <w:t xml:space="preserve"> </w:t>
          </w:r>
          <w:r>
            <w:rPr>
              <w:lang w:eastAsia="en-CA"/>
            </w:rPr>
            <w:t xml:space="preserve">project result communication vehicles, final product dissemination, and </w:t>
          </w:r>
          <w:r w:rsidRPr="00715EFD">
            <w:rPr>
              <w:lang w:eastAsia="en-CA"/>
            </w:rPr>
            <w:t>marketing</w:t>
          </w:r>
          <w:r>
            <w:rPr>
              <w:lang w:eastAsia="en-CA"/>
            </w:rPr>
            <w:t xml:space="preserve"> methods to the Outreach Committee</w:t>
          </w:r>
          <w:r w:rsidRPr="00715EFD">
            <w:rPr>
              <w:lang w:eastAsia="en-CA"/>
            </w:rPr>
            <w:t xml:space="preserve"> </w:t>
          </w:r>
          <w:r>
            <w:rPr>
              <w:lang w:eastAsia="en-CA"/>
            </w:rPr>
            <w:t>(</w:t>
          </w:r>
          <w:r w:rsidRPr="00715EFD">
            <w:rPr>
              <w:lang w:eastAsia="en-CA"/>
            </w:rPr>
            <w:t>i.e.</w:t>
          </w:r>
          <w:r w:rsidR="00CE3473">
            <w:rPr>
              <w:lang w:eastAsia="en-CA"/>
            </w:rPr>
            <w:t>,</w:t>
          </w:r>
          <w:r w:rsidRPr="00715EFD">
            <w:rPr>
              <w:lang w:eastAsia="en-CA"/>
            </w:rPr>
            <w:t xml:space="preserve"> videos, executive summaries, email blasts, newsletter inclusion</w:t>
          </w:r>
          <w:r>
            <w:rPr>
              <w:lang w:eastAsia="en-CA"/>
            </w:rPr>
            <w:t>)</w:t>
          </w:r>
          <w:r w:rsidRPr="00715EFD">
            <w:rPr>
              <w:lang w:eastAsia="en-CA"/>
            </w:rPr>
            <w:t>.</w:t>
          </w:r>
          <w:r>
            <w:rPr>
              <w:lang w:eastAsia="en-CA"/>
            </w:rPr>
            <w:t xml:space="preserve">  </w:t>
          </w:r>
        </w:p>
        <w:p w:rsidR="002240B7" w:rsidRPr="00BC5267" w:rsidRDefault="002240B7" w:rsidP="00C038E0">
          <w:pPr>
            <w:pStyle w:val="Heading3"/>
          </w:pPr>
          <w:bookmarkStart w:id="29" w:name="_Toc11657653"/>
          <w:r w:rsidRPr="001625CF">
            <w:t>The Outreach Subcommittee</w:t>
          </w:r>
          <w:bookmarkEnd w:id="29"/>
        </w:p>
        <w:p w:rsidR="003F4D34" w:rsidRDefault="001A4AE8" w:rsidP="002240B7">
          <w:pPr>
            <w:rPr>
              <w:lang w:eastAsia="en-CA"/>
            </w:rPr>
          </w:pPr>
          <w:r w:rsidRPr="00654A45">
            <w:rPr>
              <w:noProof/>
              <w:shd w:val="clear" w:color="auto" w:fill="FFFFFF"/>
              <w:lang w:bidi="ar-SA"/>
            </w:rPr>
            <mc:AlternateContent>
              <mc:Choice Requires="wps">
                <w:drawing>
                  <wp:anchor distT="45720" distB="45720" distL="114300" distR="114300" simplePos="0" relativeHeight="251658245" behindDoc="0" locked="0" layoutInCell="1" allowOverlap="1" wp14:anchorId="7AC7820A" wp14:editId="52D4C526">
                    <wp:simplePos x="0" y="0"/>
                    <wp:positionH relativeFrom="column">
                      <wp:posOffset>3556000</wp:posOffset>
                    </wp:positionH>
                    <wp:positionV relativeFrom="paragraph">
                      <wp:posOffset>22225</wp:posOffset>
                    </wp:positionV>
                    <wp:extent cx="2574925" cy="2124710"/>
                    <wp:effectExtent l="0" t="0" r="0" b="889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2124710"/>
                            </a:xfrm>
                            <a:prstGeom prst="rect">
                              <a:avLst/>
                            </a:prstGeom>
                            <a:solidFill>
                              <a:schemeClr val="accent2">
                                <a:lumMod val="20000"/>
                                <a:lumOff val="80000"/>
                              </a:schemeClr>
                            </a:solidFill>
                            <a:ln w="9525">
                              <a:noFill/>
                              <a:miter lim="800000"/>
                              <a:headEnd/>
                              <a:tailEnd/>
                            </a:ln>
                          </wps:spPr>
                          <wps:txbx>
                            <w:txbxContent>
                              <w:p w:rsidR="0007193C" w:rsidRDefault="0007193C" w:rsidP="003F4D34">
                                <w:pPr>
                                  <w:ind w:left="144" w:right="144"/>
                                  <w:rPr>
                                    <w:sz w:val="20"/>
                                  </w:rPr>
                                </w:pPr>
                                <w:r>
                                  <w:rPr>
                                    <w:sz w:val="20"/>
                                  </w:rPr>
                                  <w:t>Currently (as of 2019), the LRRB’s Outreach Committee consists of the following members:</w:t>
                                </w:r>
                              </w:p>
                              <w:p w:rsidR="0007193C" w:rsidRDefault="0007193C" w:rsidP="00C66E70">
                                <w:pPr>
                                  <w:pStyle w:val="ListParagraph"/>
                                  <w:numPr>
                                    <w:ilvl w:val="0"/>
                                    <w:numId w:val="17"/>
                                  </w:numPr>
                                  <w:ind w:left="576" w:right="144"/>
                                  <w:rPr>
                                    <w:sz w:val="20"/>
                                  </w:rPr>
                                </w:pPr>
                                <w:r>
                                  <w:rPr>
                                    <w:sz w:val="20"/>
                                  </w:rPr>
                                  <w:t>Two LRRB members,</w:t>
                                </w:r>
                              </w:p>
                              <w:p w:rsidR="0007193C" w:rsidRDefault="0007193C" w:rsidP="00C66E70">
                                <w:pPr>
                                  <w:pStyle w:val="ListParagraph"/>
                                  <w:numPr>
                                    <w:ilvl w:val="0"/>
                                    <w:numId w:val="17"/>
                                  </w:numPr>
                                  <w:ind w:left="576" w:right="144"/>
                                  <w:rPr>
                                    <w:sz w:val="20"/>
                                  </w:rPr>
                                </w:pPr>
                                <w:r>
                                  <w:rPr>
                                    <w:sz w:val="20"/>
                                  </w:rPr>
                                  <w:t>The State Aid Director,</w:t>
                                </w:r>
                              </w:p>
                              <w:p w:rsidR="0007193C" w:rsidRDefault="0007193C" w:rsidP="00C66E70">
                                <w:pPr>
                                  <w:pStyle w:val="ListParagraph"/>
                                  <w:numPr>
                                    <w:ilvl w:val="0"/>
                                    <w:numId w:val="17"/>
                                  </w:numPr>
                                  <w:ind w:left="576" w:right="144"/>
                                  <w:rPr>
                                    <w:sz w:val="20"/>
                                  </w:rPr>
                                </w:pPr>
                                <w:r>
                                  <w:rPr>
                                    <w:sz w:val="20"/>
                                  </w:rPr>
                                  <w:t>An LTAP staff member,</w:t>
                                </w:r>
                              </w:p>
                              <w:p w:rsidR="0007193C" w:rsidRDefault="0007193C" w:rsidP="00C66E70">
                                <w:pPr>
                                  <w:pStyle w:val="ListParagraph"/>
                                  <w:numPr>
                                    <w:ilvl w:val="0"/>
                                    <w:numId w:val="17"/>
                                  </w:numPr>
                                  <w:ind w:left="576" w:right="144"/>
                                  <w:rPr>
                                    <w:sz w:val="20"/>
                                  </w:rPr>
                                </w:pPr>
                                <w:r>
                                  <w:rPr>
                                    <w:sz w:val="20"/>
                                  </w:rPr>
                                  <w:t>Two members from MnDOT office of Research &amp; Innovation, and</w:t>
                                </w:r>
                              </w:p>
                              <w:p w:rsidR="0007193C" w:rsidRPr="00807742" w:rsidRDefault="0007193C" w:rsidP="00C66E70">
                                <w:pPr>
                                  <w:pStyle w:val="ListParagraph"/>
                                  <w:numPr>
                                    <w:ilvl w:val="0"/>
                                    <w:numId w:val="17"/>
                                  </w:numPr>
                                  <w:ind w:left="576" w:right="144"/>
                                  <w:rPr>
                                    <w:sz w:val="20"/>
                                  </w:rPr>
                                </w:pPr>
                                <w:r>
                                  <w:rPr>
                                    <w:sz w:val="20"/>
                                  </w:rPr>
                                  <w:t>Two outreach consultants.</w:t>
                                </w:r>
                              </w:p>
                              <w:p w:rsidR="0007193C" w:rsidRPr="00AE617B" w:rsidRDefault="0007193C" w:rsidP="003F4D34">
                                <w:pPr>
                                  <w:ind w:left="288" w:right="288"/>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7820A" id="Text Box 1" o:spid="_x0000_s1028" type="#_x0000_t202" style="position:absolute;margin-left:280pt;margin-top:1.75pt;width:202.75pt;height:167.3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" fillcolor="#e4f6cd [661]" stroked="f">
                    <v:textbox>
                      <w:txbxContent>
                        <w:p w:rsidR="0007193C" w:rsidRDefault="0007193C" w:rsidP="003F4D34">
                          <w:pPr>
                            <w:ind w:left="144" w:right="144"/>
                            <w:rPr>
                              <w:sz w:val="20"/>
                            </w:rPr>
                          </w:pPr>
                          <w:r>
                            <w:rPr>
                              <w:sz w:val="20"/>
                            </w:rPr>
                            <w:t>Currently (as of 2019), the LRRB’s Outreach Committee consists of the following members:</w:t>
                          </w:r>
                        </w:p>
                        <w:p w:rsidR="0007193C" w:rsidRDefault="0007193C" w:rsidP="00C66E70">
                          <w:pPr>
                            <w:pStyle w:val="ListParagraph"/>
                            <w:numPr>
                              <w:ilvl w:val="0"/>
                              <w:numId w:val="17"/>
                            </w:numPr>
                            <w:ind w:left="576" w:right="144"/>
                            <w:rPr>
                              <w:sz w:val="20"/>
                            </w:rPr>
                          </w:pPr>
                          <w:r>
                            <w:rPr>
                              <w:sz w:val="20"/>
                            </w:rPr>
                            <w:t>Two LRRB members,</w:t>
                          </w:r>
                        </w:p>
                        <w:p w:rsidR="0007193C" w:rsidRDefault="0007193C" w:rsidP="00C66E70">
                          <w:pPr>
                            <w:pStyle w:val="ListParagraph"/>
                            <w:numPr>
                              <w:ilvl w:val="0"/>
                              <w:numId w:val="17"/>
                            </w:numPr>
                            <w:ind w:left="576" w:right="144"/>
                            <w:rPr>
                              <w:sz w:val="20"/>
                            </w:rPr>
                          </w:pPr>
                          <w:r>
                            <w:rPr>
                              <w:sz w:val="20"/>
                            </w:rPr>
                            <w:t>The State Aid Director,</w:t>
                          </w:r>
                        </w:p>
                        <w:p w:rsidR="0007193C" w:rsidRDefault="0007193C" w:rsidP="00C66E70">
                          <w:pPr>
                            <w:pStyle w:val="ListParagraph"/>
                            <w:numPr>
                              <w:ilvl w:val="0"/>
                              <w:numId w:val="17"/>
                            </w:numPr>
                            <w:ind w:left="576" w:right="144"/>
                            <w:rPr>
                              <w:sz w:val="20"/>
                            </w:rPr>
                          </w:pPr>
                          <w:r>
                            <w:rPr>
                              <w:sz w:val="20"/>
                            </w:rPr>
                            <w:t>An LTAP staff member,</w:t>
                          </w:r>
                        </w:p>
                        <w:p w:rsidR="0007193C" w:rsidRDefault="0007193C" w:rsidP="00C66E70">
                          <w:pPr>
                            <w:pStyle w:val="ListParagraph"/>
                            <w:numPr>
                              <w:ilvl w:val="0"/>
                              <w:numId w:val="17"/>
                            </w:numPr>
                            <w:ind w:left="576" w:right="144"/>
                            <w:rPr>
                              <w:sz w:val="20"/>
                            </w:rPr>
                          </w:pPr>
                          <w:r>
                            <w:rPr>
                              <w:sz w:val="20"/>
                            </w:rPr>
                            <w:t>Two members from MnDOT office of Research &amp; Innovation, and</w:t>
                          </w:r>
                        </w:p>
                        <w:p w:rsidR="0007193C" w:rsidRPr="00807742" w:rsidRDefault="0007193C" w:rsidP="00C66E70">
                          <w:pPr>
                            <w:pStyle w:val="ListParagraph"/>
                            <w:numPr>
                              <w:ilvl w:val="0"/>
                              <w:numId w:val="17"/>
                            </w:numPr>
                            <w:ind w:left="576" w:right="144"/>
                            <w:rPr>
                              <w:sz w:val="20"/>
                            </w:rPr>
                          </w:pPr>
                          <w:r>
                            <w:rPr>
                              <w:sz w:val="20"/>
                            </w:rPr>
                            <w:t>Two outreach consultants.</w:t>
                          </w:r>
                        </w:p>
                        <w:p w:rsidR="0007193C" w:rsidRPr="00AE617B" w:rsidRDefault="0007193C" w:rsidP="003F4D34">
                          <w:pPr>
                            <w:ind w:left="288" w:right="288"/>
                            <w:rPr>
                              <w:sz w:val="20"/>
                            </w:rPr>
                          </w:pPr>
                        </w:p>
                      </w:txbxContent>
                    </v:textbox>
                    <w10:wrap type="square"/>
                  </v:shape>
                </w:pict>
              </mc:Fallback>
            </mc:AlternateContent>
          </w:r>
          <w:r w:rsidR="001524DA" w:rsidRPr="001524DA">
            <w:rPr>
              <w:lang w:eastAsia="en-CA"/>
            </w:rPr>
            <w:t>The Outreach Committee</w:t>
          </w:r>
          <w:r w:rsidR="001524DA">
            <w:rPr>
              <w:lang w:eastAsia="en-CA"/>
            </w:rPr>
            <w:t xml:space="preserve"> (OC)</w:t>
          </w:r>
          <w:r w:rsidR="001524DA" w:rsidRPr="001524DA">
            <w:rPr>
              <w:lang w:eastAsia="en-CA"/>
            </w:rPr>
            <w:t xml:space="preserve"> is a subcommittee of the LRRB board</w:t>
          </w:r>
          <w:r w:rsidR="001524DA">
            <w:rPr>
              <w:lang w:eastAsia="en-CA"/>
            </w:rPr>
            <w:t>.</w:t>
          </w:r>
          <w:r w:rsidR="001524DA" w:rsidRPr="001524DA">
            <w:rPr>
              <w:lang w:eastAsia="en-CA"/>
            </w:rPr>
            <w:t xml:space="preserve"> </w:t>
          </w:r>
          <w:r w:rsidR="002240B7" w:rsidRPr="008279A2">
            <w:rPr>
              <w:lang w:eastAsia="en-CA"/>
            </w:rPr>
            <w:t xml:space="preserve">The LRRB established this committee to increase the awareness of LRRB functions and products within the </w:t>
          </w:r>
          <w:r w:rsidR="002240B7">
            <w:rPr>
              <w:lang w:eastAsia="en-CA"/>
            </w:rPr>
            <w:t>transportation community.</w:t>
          </w:r>
          <w:r w:rsidR="002240B7" w:rsidDel="00BC5267">
            <w:rPr>
              <w:lang w:eastAsia="en-CA"/>
            </w:rPr>
            <w:t xml:space="preserve"> </w:t>
          </w:r>
          <w:r w:rsidR="001524DA">
            <w:rPr>
              <w:lang w:eastAsia="en-CA"/>
            </w:rPr>
            <w:t xml:space="preserve">The OC </w:t>
          </w:r>
          <w:r w:rsidR="002240B7" w:rsidRPr="008279A2">
            <w:rPr>
              <w:lang w:eastAsia="en-CA"/>
            </w:rPr>
            <w:t>includes LRRB members and staff from MnDOT and LTAP.</w:t>
          </w:r>
          <w:r w:rsidR="00BC5267">
            <w:rPr>
              <w:lang w:eastAsia="en-CA"/>
            </w:rPr>
            <w:t xml:space="preserve"> </w:t>
          </w:r>
          <w:r w:rsidR="00300FAB">
            <w:rPr>
              <w:lang w:eastAsia="en-CA"/>
            </w:rPr>
            <w:t xml:space="preserve">Office of </w:t>
          </w:r>
          <w:r w:rsidR="0009098A" w:rsidRPr="0009098A">
            <w:rPr>
              <w:lang w:eastAsia="en-CA"/>
            </w:rPr>
            <w:t xml:space="preserve">Research </w:t>
          </w:r>
          <w:r w:rsidR="00300FAB">
            <w:rPr>
              <w:lang w:eastAsia="en-CA"/>
            </w:rPr>
            <w:t>&amp; Innovation</w:t>
          </w:r>
          <w:r w:rsidR="00300FAB" w:rsidRPr="0009098A">
            <w:rPr>
              <w:lang w:eastAsia="en-CA"/>
            </w:rPr>
            <w:t xml:space="preserve"> </w:t>
          </w:r>
          <w:r w:rsidR="0009098A" w:rsidRPr="0009098A">
            <w:rPr>
              <w:lang w:eastAsia="en-CA"/>
            </w:rPr>
            <w:t xml:space="preserve">project advisers </w:t>
          </w:r>
          <w:r w:rsidR="0009098A">
            <w:rPr>
              <w:lang w:eastAsia="en-CA"/>
            </w:rPr>
            <w:t>may also</w:t>
          </w:r>
          <w:r w:rsidR="0009098A" w:rsidRPr="0009098A">
            <w:rPr>
              <w:lang w:eastAsia="en-CA"/>
            </w:rPr>
            <w:t xml:space="preserve"> attend </w:t>
          </w:r>
          <w:r w:rsidR="0009098A">
            <w:rPr>
              <w:lang w:eastAsia="en-CA"/>
            </w:rPr>
            <w:t>the OC meetings to provide</w:t>
          </w:r>
          <w:r w:rsidR="0009098A" w:rsidRPr="0009098A">
            <w:rPr>
              <w:lang w:eastAsia="en-CA"/>
            </w:rPr>
            <w:t xml:space="preserve"> extra guidance and support.</w:t>
          </w:r>
        </w:p>
        <w:p w:rsidR="003F4D34" w:rsidRDefault="001524DA" w:rsidP="002240B7">
          <w:pPr>
            <w:rPr>
              <w:lang w:eastAsia="en-CA"/>
            </w:rPr>
          </w:pPr>
          <w:r>
            <w:rPr>
              <w:lang w:eastAsia="en-CA"/>
            </w:rPr>
            <w:t>The representatives for the OC are selected by the LRRB’s State Aid Director</w:t>
          </w:r>
          <w:r w:rsidR="003F4D34">
            <w:rPr>
              <w:lang w:eastAsia="en-CA"/>
            </w:rPr>
            <w:t>. Currently</w:t>
          </w:r>
          <w:r w:rsidR="00CE3473">
            <w:rPr>
              <w:lang w:eastAsia="en-CA"/>
            </w:rPr>
            <w:t>,</w:t>
          </w:r>
          <w:r w:rsidR="003F4D34">
            <w:rPr>
              <w:lang w:eastAsia="en-CA"/>
            </w:rPr>
            <w:t xml:space="preserve"> t</w:t>
          </w:r>
          <w:r w:rsidR="003F4D34" w:rsidRPr="003F4D34">
            <w:rPr>
              <w:lang w:eastAsia="en-CA"/>
            </w:rPr>
            <w:t xml:space="preserve">he consultant for the </w:t>
          </w:r>
          <w:r w:rsidR="003F4D34">
            <w:rPr>
              <w:lang w:eastAsia="en-CA"/>
            </w:rPr>
            <w:t>o</w:t>
          </w:r>
          <w:r w:rsidR="003F4D34" w:rsidRPr="003F4D34">
            <w:rPr>
              <w:lang w:eastAsia="en-CA"/>
            </w:rPr>
            <w:t xml:space="preserve">utreach contract </w:t>
          </w:r>
          <w:r w:rsidR="003F4D34">
            <w:rPr>
              <w:lang w:eastAsia="en-CA"/>
            </w:rPr>
            <w:t>is</w:t>
          </w:r>
          <w:r w:rsidR="003F4D34" w:rsidRPr="003F4D34">
            <w:rPr>
              <w:lang w:eastAsia="en-CA"/>
            </w:rPr>
            <w:t xml:space="preserve"> selected directly off the Transportation Research Assistance Program</w:t>
          </w:r>
          <w:r w:rsidR="003F4D34">
            <w:rPr>
              <w:lang w:eastAsia="en-CA"/>
            </w:rPr>
            <w:t xml:space="preserve"> (</w:t>
          </w:r>
          <w:r w:rsidR="003F4D34" w:rsidRPr="003F4D34">
            <w:rPr>
              <w:lang w:eastAsia="en-CA"/>
            </w:rPr>
            <w:t>TRAP</w:t>
          </w:r>
          <w:r w:rsidR="003F4D34">
            <w:rPr>
              <w:lang w:eastAsia="en-CA"/>
            </w:rPr>
            <w:t>)</w:t>
          </w:r>
          <w:r w:rsidR="003F4D34" w:rsidRPr="003F4D34">
            <w:rPr>
              <w:lang w:eastAsia="en-CA"/>
            </w:rPr>
            <w:t xml:space="preserve"> list</w:t>
          </w:r>
          <w:r w:rsidR="003F4D34">
            <w:rPr>
              <w:lang w:eastAsia="en-CA"/>
            </w:rPr>
            <w:t>.</w:t>
          </w:r>
        </w:p>
        <w:p w:rsidR="003F4D34" w:rsidRPr="00C038E0" w:rsidRDefault="003F4D34" w:rsidP="00C038E0">
          <w:pPr>
            <w:pStyle w:val="Heading4"/>
            <w:rPr>
              <w:rStyle w:val="IntenseEmphasis"/>
              <w:i/>
              <w:iCs w:val="0"/>
            </w:rPr>
          </w:pPr>
          <w:r w:rsidRPr="00C038E0">
            <w:rPr>
              <w:rStyle w:val="IntenseEmphasis"/>
              <w:i/>
              <w:iCs w:val="0"/>
            </w:rPr>
            <w:t>Responsibilities of OC Members</w:t>
          </w:r>
        </w:p>
        <w:p w:rsidR="003F4D34" w:rsidRDefault="003F4D34" w:rsidP="002240B7">
          <w:pPr>
            <w:rPr>
              <w:lang w:eastAsia="en-CA"/>
            </w:rPr>
          </w:pPr>
          <w:r>
            <w:rPr>
              <w:lang w:eastAsia="en-CA"/>
            </w:rPr>
            <w:t>The OC</w:t>
          </w:r>
          <w:r w:rsidR="002240B7" w:rsidRPr="008279A2">
            <w:rPr>
              <w:lang w:eastAsia="en-CA"/>
            </w:rPr>
            <w:t xml:space="preserve"> meets as needed to review current LRRB marketing practices and public relations strategies. </w:t>
          </w:r>
          <w:r w:rsidRPr="008279A2">
            <w:rPr>
              <w:lang w:eastAsia="en-CA"/>
            </w:rPr>
            <w:t>The</w:t>
          </w:r>
          <w:r>
            <w:rPr>
              <w:lang w:eastAsia="en-CA"/>
            </w:rPr>
            <w:t xml:space="preserve"> OC members are responsible for:</w:t>
          </w:r>
        </w:p>
        <w:p w:rsidR="003F4D34" w:rsidRDefault="003F4D34" w:rsidP="00C66E70">
          <w:pPr>
            <w:pStyle w:val="ListParagraph"/>
            <w:numPr>
              <w:ilvl w:val="0"/>
              <w:numId w:val="44"/>
            </w:numPr>
            <w:rPr>
              <w:lang w:eastAsia="en-CA"/>
            </w:rPr>
          </w:pPr>
          <w:r>
            <w:rPr>
              <w:lang w:eastAsia="en-CA"/>
            </w:rPr>
            <w:t>O</w:t>
          </w:r>
          <w:r w:rsidR="002240B7" w:rsidRPr="008279A2">
            <w:rPr>
              <w:lang w:eastAsia="en-CA"/>
            </w:rPr>
            <w:t>versee</w:t>
          </w:r>
          <w:r>
            <w:rPr>
              <w:lang w:eastAsia="en-CA"/>
            </w:rPr>
            <w:t>ing the</w:t>
          </w:r>
          <w:r w:rsidR="002240B7" w:rsidRPr="008279A2">
            <w:rPr>
              <w:lang w:eastAsia="en-CA"/>
            </w:rPr>
            <w:t xml:space="preserve"> </w:t>
          </w:r>
          <w:r w:rsidR="00BC5267">
            <w:rPr>
              <w:lang w:eastAsia="en-CA"/>
            </w:rPr>
            <w:t>LRRB’s</w:t>
          </w:r>
          <w:r w:rsidR="002240B7" w:rsidRPr="008279A2">
            <w:rPr>
              <w:lang w:eastAsia="en-CA"/>
            </w:rPr>
            <w:t xml:space="preserve"> </w:t>
          </w:r>
          <w:r w:rsidR="00BC5267">
            <w:rPr>
              <w:lang w:eastAsia="en-CA"/>
            </w:rPr>
            <w:t>o</w:t>
          </w:r>
          <w:r w:rsidR="002240B7" w:rsidRPr="008279A2">
            <w:rPr>
              <w:lang w:eastAsia="en-CA"/>
            </w:rPr>
            <w:t>utreach contract</w:t>
          </w:r>
          <w:r w:rsidR="00300FAB">
            <w:rPr>
              <w:lang w:eastAsia="en-CA"/>
            </w:rPr>
            <w:t xml:space="preserve"> and idea solicitation process</w:t>
          </w:r>
          <w:r w:rsidR="002240B7" w:rsidRPr="008279A2">
            <w:rPr>
              <w:lang w:eastAsia="en-CA"/>
            </w:rPr>
            <w:t xml:space="preserve">, </w:t>
          </w:r>
        </w:p>
        <w:p w:rsidR="003A5817" w:rsidRDefault="003F4D34" w:rsidP="00BC6A7F">
          <w:pPr>
            <w:pStyle w:val="ListParagraph"/>
            <w:numPr>
              <w:ilvl w:val="0"/>
              <w:numId w:val="44"/>
            </w:numPr>
            <w:rPr>
              <w:lang w:eastAsia="en-CA"/>
            </w:rPr>
          </w:pPr>
          <w:r>
            <w:rPr>
              <w:lang w:eastAsia="en-CA"/>
            </w:rPr>
            <w:t>I</w:t>
          </w:r>
          <w:r w:rsidRPr="008279A2">
            <w:rPr>
              <w:lang w:eastAsia="en-CA"/>
            </w:rPr>
            <w:t>dentify</w:t>
          </w:r>
          <w:r>
            <w:rPr>
              <w:lang w:eastAsia="en-CA"/>
            </w:rPr>
            <w:t>ing</w:t>
          </w:r>
          <w:r w:rsidR="002240B7" w:rsidRPr="008279A2">
            <w:rPr>
              <w:lang w:eastAsia="en-CA"/>
            </w:rPr>
            <w:t xml:space="preserve"> research highlights for technical publications (local and national), newsletters, articles, website, </w:t>
          </w:r>
          <w:r w:rsidR="003A5817">
            <w:rPr>
              <w:lang w:eastAsia="en-CA"/>
            </w:rPr>
            <w:t xml:space="preserve">  </w:t>
          </w:r>
        </w:p>
        <w:p w:rsidR="003F4D34" w:rsidRDefault="00300FAB" w:rsidP="00300FAB">
          <w:pPr>
            <w:pStyle w:val="ListParagraph"/>
            <w:numPr>
              <w:ilvl w:val="0"/>
              <w:numId w:val="44"/>
            </w:numPr>
            <w:rPr>
              <w:lang w:eastAsia="en-CA"/>
            </w:rPr>
          </w:pPr>
          <w:r>
            <w:rPr>
              <w:lang w:eastAsia="en-CA"/>
            </w:rPr>
            <w:t>Developing</w:t>
          </w:r>
          <w:r w:rsidRPr="00300FAB">
            <w:rPr>
              <w:lang w:eastAsia="en-CA"/>
            </w:rPr>
            <w:t xml:space="preserve"> educational </w:t>
          </w:r>
          <w:r>
            <w:rPr>
              <w:lang w:eastAsia="en-CA"/>
            </w:rPr>
            <w:t xml:space="preserve">and short executive summary </w:t>
          </w:r>
          <w:r w:rsidRPr="00300FAB">
            <w:rPr>
              <w:lang w:eastAsia="en-CA"/>
            </w:rPr>
            <w:t>videos to introduce recently completed pro</w:t>
          </w:r>
          <w:r>
            <w:rPr>
              <w:lang w:eastAsia="en-CA"/>
            </w:rPr>
            <w:t xml:space="preserve">jects, products, and </w:t>
          </w:r>
          <w:r w:rsidRPr="00300FAB">
            <w:rPr>
              <w:lang w:eastAsia="en-CA"/>
            </w:rPr>
            <w:t>research findings</w:t>
          </w:r>
          <w:r w:rsidR="001C6C15">
            <w:rPr>
              <w:lang w:eastAsia="en-CA"/>
            </w:rPr>
            <w:t xml:space="preserve"> </w:t>
          </w:r>
          <w:r>
            <w:rPr>
              <w:lang w:eastAsia="en-CA"/>
            </w:rPr>
            <w:t xml:space="preserve">to transportation practitioners, </w:t>
          </w:r>
        </w:p>
        <w:p w:rsidR="002240B7" w:rsidRDefault="003F4D34" w:rsidP="00C66E70">
          <w:pPr>
            <w:pStyle w:val="ListParagraph"/>
            <w:numPr>
              <w:ilvl w:val="0"/>
              <w:numId w:val="44"/>
            </w:numPr>
            <w:rPr>
              <w:lang w:eastAsia="en-CA"/>
            </w:rPr>
          </w:pPr>
          <w:r>
            <w:rPr>
              <w:lang w:eastAsia="en-CA"/>
            </w:rPr>
            <w:t>Giving</w:t>
          </w:r>
          <w:r w:rsidR="002240B7" w:rsidRPr="008279A2">
            <w:rPr>
              <w:lang w:eastAsia="en-CA"/>
            </w:rPr>
            <w:t xml:space="preserve"> presentations at conferences, expos</w:t>
          </w:r>
          <w:r w:rsidR="00CE3473">
            <w:rPr>
              <w:lang w:eastAsia="en-CA"/>
            </w:rPr>
            <w:t>,</w:t>
          </w:r>
          <w:r w:rsidR="002240B7" w:rsidRPr="008279A2">
            <w:rPr>
              <w:lang w:eastAsia="en-CA"/>
            </w:rPr>
            <w:t xml:space="preserve"> and other professional events.</w:t>
          </w:r>
        </w:p>
        <w:p w:rsidR="002240B7" w:rsidRPr="00BC5267" w:rsidRDefault="002240B7" w:rsidP="001625CF">
          <w:pPr>
            <w:pStyle w:val="Heading4"/>
          </w:pPr>
          <w:r w:rsidRPr="001625CF">
            <w:rPr>
              <w:b/>
            </w:rPr>
            <w:t>Technical Advisory Panels</w:t>
          </w:r>
        </w:p>
        <w:p w:rsidR="002240B7" w:rsidRDefault="002240B7" w:rsidP="002240B7">
          <w:pPr>
            <w:pStyle w:val="Body-Letter"/>
            <w:jc w:val="both"/>
            <w:rPr>
              <w:rFonts w:eastAsia="Times New Roman" w:cs="Times New Roman"/>
              <w:sz w:val="22"/>
              <w:szCs w:val="22"/>
              <w:lang w:val="en-US" w:bidi="en-US"/>
            </w:rPr>
          </w:pPr>
          <w:r w:rsidRPr="004323DD">
            <w:rPr>
              <w:rFonts w:eastAsia="Times New Roman" w:cs="Times New Roman"/>
              <w:sz w:val="22"/>
              <w:szCs w:val="22"/>
              <w:lang w:val="en-US" w:bidi="en-US"/>
            </w:rPr>
            <w:t xml:space="preserve">Every </w:t>
          </w:r>
          <w:r>
            <w:rPr>
              <w:rFonts w:eastAsia="Times New Roman" w:cs="Times New Roman"/>
              <w:sz w:val="22"/>
              <w:szCs w:val="22"/>
              <w:lang w:val="en-US" w:bidi="en-US"/>
            </w:rPr>
            <w:t xml:space="preserve">LRRB research project </w:t>
          </w:r>
          <w:r w:rsidRPr="004323DD">
            <w:rPr>
              <w:rFonts w:eastAsia="Times New Roman" w:cs="Times New Roman"/>
              <w:sz w:val="22"/>
              <w:szCs w:val="22"/>
              <w:lang w:val="en-US" w:bidi="en-US"/>
            </w:rPr>
            <w:t>is guided by a Technical Advisory Panel</w:t>
          </w:r>
          <w:r>
            <w:rPr>
              <w:rFonts w:eastAsia="Times New Roman" w:cs="Times New Roman"/>
              <w:sz w:val="22"/>
              <w:szCs w:val="22"/>
              <w:lang w:val="en-US" w:bidi="en-US"/>
            </w:rPr>
            <w:t xml:space="preserve"> (TAP)</w:t>
          </w:r>
          <w:r w:rsidRPr="004323DD">
            <w:rPr>
              <w:rFonts w:eastAsia="Times New Roman" w:cs="Times New Roman"/>
              <w:sz w:val="22"/>
              <w:szCs w:val="22"/>
              <w:lang w:val="en-US" w:bidi="en-US"/>
            </w:rPr>
            <w:t>. Each member of the Panel has a particular role to play that is essential to the success of the research project.</w:t>
          </w:r>
          <w:r>
            <w:rPr>
              <w:rFonts w:eastAsia="Times New Roman" w:cs="Times New Roman"/>
              <w:sz w:val="22"/>
              <w:szCs w:val="22"/>
              <w:lang w:val="en-US" w:bidi="en-US"/>
            </w:rPr>
            <w:t xml:space="preserve"> </w:t>
          </w:r>
          <w:r w:rsidRPr="004323DD">
            <w:rPr>
              <w:rFonts w:eastAsia="Times New Roman" w:cs="Times New Roman"/>
              <w:sz w:val="22"/>
              <w:szCs w:val="22"/>
              <w:lang w:val="en-US" w:bidi="en-US"/>
            </w:rPr>
            <w:t>TAPs guide the research and review and approve deliverables. Typically, four to six people serve on each TAP. Additionally, other stakeholders may attend TAP meetings to stay informed of project progress, though these “friends of the TAP” don’t influence project scope or task approvals.</w:t>
          </w:r>
          <w:r w:rsidRPr="004323DD">
            <w:t xml:space="preserve"> </w:t>
          </w:r>
        </w:p>
        <w:p w:rsidR="000D6FD3" w:rsidRDefault="000D6FD3" w:rsidP="000D6FD3">
          <w:r>
            <w:rPr>
              <w:lang w:eastAsia="en-CA"/>
            </w:rPr>
            <w:t xml:space="preserve">MnDOT’s </w:t>
          </w:r>
          <w:r w:rsidRPr="00890DD5">
            <w:rPr>
              <w:lang w:eastAsia="en-CA"/>
            </w:rPr>
            <w:t xml:space="preserve">Office of Research </w:t>
          </w:r>
          <w:r w:rsidR="00FD722A">
            <w:rPr>
              <w:lang w:eastAsia="en-CA"/>
            </w:rPr>
            <w:t>&amp;</w:t>
          </w:r>
          <w:r w:rsidRPr="00890DD5">
            <w:rPr>
              <w:lang w:eastAsia="en-CA"/>
            </w:rPr>
            <w:t xml:space="preserve"> Innovation </w:t>
          </w:r>
          <w:r>
            <w:rPr>
              <w:lang w:eastAsia="en-CA"/>
            </w:rPr>
            <w:t xml:space="preserve">and the LRRB board collaborate </w:t>
          </w:r>
          <w:r w:rsidR="006B1FB9">
            <w:rPr>
              <w:lang w:eastAsia="en-CA"/>
            </w:rPr>
            <w:t>to identify</w:t>
          </w:r>
          <w:r>
            <w:rPr>
              <w:lang w:eastAsia="en-CA"/>
            </w:rPr>
            <w:t xml:space="preserve"> and solicit volunteers from the transportation practitioner community to serve on TAPs. In addition, the </w:t>
          </w:r>
          <w:r w:rsidRPr="00654A45">
            <w:rPr>
              <w:noProof/>
              <w:shd w:val="clear" w:color="auto" w:fill="FFFFFF"/>
              <w:lang w:bidi="ar-SA"/>
            </w:rPr>
            <mc:AlternateContent>
              <mc:Choice Requires="wps">
                <w:drawing>
                  <wp:anchor distT="45720" distB="45720" distL="114300" distR="114300" simplePos="0" relativeHeight="251658249" behindDoc="0" locked="0" layoutInCell="1" allowOverlap="1" wp14:anchorId="479C2509" wp14:editId="4C45A921">
                    <wp:simplePos x="0" y="0"/>
                    <wp:positionH relativeFrom="column">
                      <wp:posOffset>3467100</wp:posOffset>
                    </wp:positionH>
                    <wp:positionV relativeFrom="paragraph">
                      <wp:posOffset>0</wp:posOffset>
                    </wp:positionV>
                    <wp:extent cx="2812415" cy="2369820"/>
                    <wp:effectExtent l="0" t="0" r="698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2369820"/>
                            </a:xfrm>
                            <a:prstGeom prst="rect">
                              <a:avLst/>
                            </a:prstGeom>
                            <a:solidFill>
                              <a:schemeClr val="accent2">
                                <a:lumMod val="20000"/>
                                <a:lumOff val="80000"/>
                              </a:schemeClr>
                            </a:solidFill>
                            <a:ln w="9525">
                              <a:noFill/>
                              <a:miter lim="800000"/>
                              <a:headEnd/>
                              <a:tailEnd/>
                            </a:ln>
                          </wps:spPr>
                          <wps:txbx>
                            <w:txbxContent>
                              <w:p w:rsidR="0007193C" w:rsidRDefault="0007193C" w:rsidP="000D6FD3">
                                <w:pPr>
                                  <w:ind w:left="144" w:right="144"/>
                                  <w:rPr>
                                    <w:sz w:val="20"/>
                                  </w:rPr>
                                </w:pPr>
                                <w:r w:rsidRPr="00654A45">
                                  <w:rPr>
                                    <w:sz w:val="20"/>
                                  </w:rPr>
                                  <w:t xml:space="preserve">Every TAP is composed of at least three members: </w:t>
                                </w:r>
                              </w:p>
                              <w:p w:rsidR="0007193C" w:rsidRDefault="0007193C" w:rsidP="000D6FD3">
                                <w:pPr>
                                  <w:pStyle w:val="ListParagraph"/>
                                  <w:numPr>
                                    <w:ilvl w:val="0"/>
                                    <w:numId w:val="39"/>
                                  </w:numPr>
                                  <w:ind w:left="504" w:right="144"/>
                                  <w:rPr>
                                    <w:sz w:val="20"/>
                                  </w:rPr>
                                </w:pPr>
                                <w:r w:rsidRPr="007E3421">
                                  <w:rPr>
                                    <w:sz w:val="20"/>
                                  </w:rPr>
                                  <w:t>The</w:t>
                                </w:r>
                                <w:r w:rsidRPr="001625CF">
                                  <w:rPr>
                                    <w:sz w:val="20"/>
                                  </w:rPr>
                                  <w:t xml:space="preserve"> principal investigator, who performs the research; </w:t>
                                </w:r>
                              </w:p>
                              <w:p w:rsidR="0007193C" w:rsidRDefault="0007193C" w:rsidP="000D6FD3">
                                <w:pPr>
                                  <w:pStyle w:val="ListParagraph"/>
                                  <w:numPr>
                                    <w:ilvl w:val="0"/>
                                    <w:numId w:val="39"/>
                                  </w:numPr>
                                  <w:ind w:left="504" w:right="144"/>
                                  <w:rPr>
                                    <w:sz w:val="20"/>
                                  </w:rPr>
                                </w:pPr>
                                <w:r>
                                  <w:rPr>
                                    <w:sz w:val="20"/>
                                  </w:rPr>
                                  <w:t>T</w:t>
                                </w:r>
                                <w:r w:rsidRPr="001625CF">
                                  <w:rPr>
                                    <w:sz w:val="20"/>
                                  </w:rPr>
                                  <w:t xml:space="preserve">he technical liaison, who is the champion for the research, and </w:t>
                                </w:r>
                              </w:p>
                              <w:p w:rsidR="0007193C" w:rsidRDefault="0007193C" w:rsidP="000D6FD3">
                                <w:pPr>
                                  <w:pStyle w:val="ListParagraph"/>
                                  <w:numPr>
                                    <w:ilvl w:val="0"/>
                                    <w:numId w:val="39"/>
                                  </w:numPr>
                                  <w:ind w:left="504" w:right="144"/>
                                  <w:rPr>
                                    <w:sz w:val="20"/>
                                  </w:rPr>
                                </w:pPr>
                                <w:r w:rsidRPr="007E3421">
                                  <w:rPr>
                                    <w:sz w:val="20"/>
                                  </w:rPr>
                                  <w:t>The</w:t>
                                </w:r>
                                <w:r w:rsidRPr="001625CF">
                                  <w:rPr>
                                    <w:sz w:val="20"/>
                                  </w:rPr>
                                  <w:t xml:space="preserve"> project coordinator, who monitors the research contract.</w:t>
                                </w:r>
                              </w:p>
                              <w:p w:rsidR="0007193C" w:rsidRPr="001625CF" w:rsidRDefault="0007193C" w:rsidP="000D6FD3">
                                <w:pPr>
                                  <w:ind w:left="144" w:right="144"/>
                                  <w:rPr>
                                    <w:sz w:val="20"/>
                                  </w:rPr>
                                </w:pPr>
                                <w:r w:rsidRPr="001625CF">
                                  <w:rPr>
                                    <w:sz w:val="20"/>
                                  </w:rPr>
                                  <w:t>Additional members may also serve on the panel to bring needed expertise to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C2509" id="_x0000_s1029" type="#_x0000_t202" style="position:absolute;margin-left:273pt;margin-top:0;width:221.45pt;height:186.6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" fillcolor="#e4f6cd [661]" stroked="f">
                    <v:textbox>
                      <w:txbxContent>
                        <w:p w:rsidR="0007193C" w:rsidRDefault="0007193C" w:rsidP="000D6FD3">
                          <w:pPr>
                            <w:ind w:left="144" w:right="144"/>
                            <w:rPr>
                              <w:sz w:val="20"/>
                            </w:rPr>
                          </w:pPr>
                          <w:r w:rsidRPr="00654A45">
                            <w:rPr>
                              <w:sz w:val="20"/>
                            </w:rPr>
                            <w:t xml:space="preserve">Every TAP is composed of at least three members: </w:t>
                          </w:r>
                        </w:p>
                        <w:p w:rsidR="0007193C" w:rsidRDefault="0007193C" w:rsidP="000D6FD3">
                          <w:pPr>
                            <w:pStyle w:val="ListParagraph"/>
                            <w:numPr>
                              <w:ilvl w:val="0"/>
                              <w:numId w:val="39"/>
                            </w:numPr>
                            <w:ind w:left="504" w:right="144"/>
                            <w:rPr>
                              <w:sz w:val="20"/>
                            </w:rPr>
                          </w:pPr>
                          <w:r w:rsidRPr="007E3421">
                            <w:rPr>
                              <w:sz w:val="20"/>
                            </w:rPr>
                            <w:t>The</w:t>
                          </w:r>
                          <w:r w:rsidRPr="001625CF">
                            <w:rPr>
                              <w:sz w:val="20"/>
                            </w:rPr>
                            <w:t xml:space="preserve"> principal investigator, who performs the research; </w:t>
                          </w:r>
                        </w:p>
                        <w:p w:rsidR="0007193C" w:rsidRDefault="0007193C" w:rsidP="000D6FD3">
                          <w:pPr>
                            <w:pStyle w:val="ListParagraph"/>
                            <w:numPr>
                              <w:ilvl w:val="0"/>
                              <w:numId w:val="39"/>
                            </w:numPr>
                            <w:ind w:left="504" w:right="144"/>
                            <w:rPr>
                              <w:sz w:val="20"/>
                            </w:rPr>
                          </w:pPr>
                          <w:r>
                            <w:rPr>
                              <w:sz w:val="20"/>
                            </w:rPr>
                            <w:t>T</w:t>
                          </w:r>
                          <w:r w:rsidRPr="001625CF">
                            <w:rPr>
                              <w:sz w:val="20"/>
                            </w:rPr>
                            <w:t xml:space="preserve">he technical liaison, who is the champion for the research, and </w:t>
                          </w:r>
                        </w:p>
                        <w:p w:rsidR="0007193C" w:rsidRDefault="0007193C" w:rsidP="000D6FD3">
                          <w:pPr>
                            <w:pStyle w:val="ListParagraph"/>
                            <w:numPr>
                              <w:ilvl w:val="0"/>
                              <w:numId w:val="39"/>
                            </w:numPr>
                            <w:ind w:left="504" w:right="144"/>
                            <w:rPr>
                              <w:sz w:val="20"/>
                            </w:rPr>
                          </w:pPr>
                          <w:r w:rsidRPr="007E3421">
                            <w:rPr>
                              <w:sz w:val="20"/>
                            </w:rPr>
                            <w:t>The</w:t>
                          </w:r>
                          <w:r w:rsidRPr="001625CF">
                            <w:rPr>
                              <w:sz w:val="20"/>
                            </w:rPr>
                            <w:t xml:space="preserve"> project coordinator, who monitors the research contract.</w:t>
                          </w:r>
                        </w:p>
                        <w:p w:rsidR="0007193C" w:rsidRPr="001625CF" w:rsidRDefault="0007193C" w:rsidP="000D6FD3">
                          <w:pPr>
                            <w:ind w:left="144" w:right="144"/>
                            <w:rPr>
                              <w:sz w:val="20"/>
                            </w:rPr>
                          </w:pPr>
                          <w:r w:rsidRPr="001625CF">
                            <w:rPr>
                              <w:sz w:val="20"/>
                            </w:rPr>
                            <w:t>Additional members may also serve on the panel to bring needed expertise to the project.</w:t>
                          </w:r>
                        </w:p>
                      </w:txbxContent>
                    </v:textbox>
                    <w10:wrap type="square"/>
                  </v:shape>
                </w:pict>
              </mc:Fallback>
            </mc:AlternateContent>
          </w:r>
          <w:r w:rsidRPr="00890DD5">
            <w:rPr>
              <w:lang w:eastAsia="en-CA"/>
            </w:rPr>
            <w:t xml:space="preserve">Office of Research </w:t>
          </w:r>
          <w:r w:rsidR="00FD722A">
            <w:rPr>
              <w:lang w:eastAsia="en-CA"/>
            </w:rPr>
            <w:t>&amp;</w:t>
          </w:r>
          <w:r w:rsidRPr="00890DD5">
            <w:rPr>
              <w:lang w:eastAsia="en-CA"/>
            </w:rPr>
            <w:t xml:space="preserve"> Innovation </w:t>
          </w:r>
          <w:r>
            <w:rPr>
              <w:lang w:eastAsia="en-CA"/>
            </w:rPr>
            <w:t xml:space="preserve">staff handles administrative responsibilities for each project, including contract compliance when applicable with the assignment of the </w:t>
          </w:r>
          <w:r w:rsidR="00FD722A" w:rsidRPr="006B1FB9">
            <w:rPr>
              <w:lang w:eastAsia="en-CA"/>
            </w:rPr>
            <w:t xml:space="preserve">Project </w:t>
          </w:r>
          <w:r w:rsidR="00065A7A" w:rsidRPr="006B1FB9">
            <w:rPr>
              <w:lang w:eastAsia="en-CA"/>
            </w:rPr>
            <w:t>Advisor</w:t>
          </w:r>
          <w:r w:rsidRPr="006B1FB9">
            <w:rPr>
              <w:lang w:eastAsia="en-CA"/>
            </w:rPr>
            <w:t xml:space="preserve"> (</w:t>
          </w:r>
          <w:r w:rsidR="00FD722A" w:rsidRPr="006B1FB9">
            <w:rPr>
              <w:lang w:eastAsia="en-CA"/>
            </w:rPr>
            <w:t>P</w:t>
          </w:r>
          <w:r w:rsidR="00065A7A" w:rsidRPr="006B1FB9">
            <w:rPr>
              <w:lang w:eastAsia="en-CA"/>
            </w:rPr>
            <w:t>A</w:t>
          </w:r>
          <w:r w:rsidRPr="006B1FB9">
            <w:rPr>
              <w:lang w:eastAsia="en-CA"/>
            </w:rPr>
            <w:t>)</w:t>
          </w:r>
          <w:r w:rsidRPr="001278B4">
            <w:rPr>
              <w:lang w:eastAsia="en-CA"/>
            </w:rPr>
            <w:t>.</w:t>
          </w:r>
          <w:r w:rsidRPr="001278B4">
            <w:t xml:space="preserve"> </w:t>
          </w:r>
        </w:p>
        <w:p w:rsidR="000D6FD3" w:rsidRDefault="000D6FD3" w:rsidP="000D6FD3">
          <w:pPr>
            <w:rPr>
              <w:lang w:eastAsia="en-CA"/>
            </w:rPr>
          </w:pPr>
          <w:r w:rsidRPr="004323DD">
            <w:t>TAP member</w:t>
          </w:r>
          <w:r>
            <w:t xml:space="preserve">s </w:t>
          </w:r>
          <w:r w:rsidRPr="004323DD">
            <w:t>attend a limited number of meetings</w:t>
          </w:r>
          <w:r>
            <w:t xml:space="preserve"> to provide guidance to the researcher(s)</w:t>
          </w:r>
          <w:r w:rsidRPr="004323DD">
            <w:t xml:space="preserve"> and review the research results. </w:t>
          </w:r>
          <w:r>
            <w:t>TAP</w:t>
          </w:r>
          <w:r w:rsidRPr="004323DD">
            <w:t xml:space="preserve"> </w:t>
          </w:r>
          <w:r w:rsidR="00E624FF">
            <w:t xml:space="preserve">members </w:t>
          </w:r>
          <w:r w:rsidRPr="004323DD">
            <w:t>will also help researchers and the LRRB in finding the most productive ways to apply research results to the field.</w:t>
          </w:r>
          <w:r>
            <w:t xml:space="preserve"> </w:t>
          </w:r>
          <w:r>
            <w:rPr>
              <w:lang w:eastAsia="en-CA"/>
            </w:rPr>
            <w:t xml:space="preserve">In most cases, the </w:t>
          </w:r>
          <w:r w:rsidR="00300FAB" w:rsidRPr="006B1FB9">
            <w:rPr>
              <w:lang w:eastAsia="en-CA"/>
            </w:rPr>
            <w:t>PA</w:t>
          </w:r>
          <w:r w:rsidR="00300FAB" w:rsidRPr="00065A7A">
            <w:rPr>
              <w:color w:val="FF0000"/>
              <w:lang w:eastAsia="en-CA"/>
            </w:rPr>
            <w:t xml:space="preserve"> </w:t>
          </w:r>
          <w:r>
            <w:rPr>
              <w:lang w:eastAsia="en-CA"/>
            </w:rPr>
            <w:t xml:space="preserve">will assemble and conduct TAP meetings and provide technical support to the project. The </w:t>
          </w:r>
          <w:r w:rsidRPr="00890DD5">
            <w:rPr>
              <w:lang w:eastAsia="en-CA"/>
            </w:rPr>
            <w:t xml:space="preserve">Office of Research </w:t>
          </w:r>
          <w:r w:rsidR="00FD722A">
            <w:rPr>
              <w:lang w:eastAsia="en-CA"/>
            </w:rPr>
            <w:t>&amp;</w:t>
          </w:r>
          <w:r w:rsidRPr="00890DD5">
            <w:rPr>
              <w:lang w:eastAsia="en-CA"/>
            </w:rPr>
            <w:t xml:space="preserve"> Innovation </w:t>
          </w:r>
          <w:r>
            <w:rPr>
              <w:lang w:eastAsia="en-CA"/>
            </w:rPr>
            <w:t xml:space="preserve">staff will assist the PI in concurrence with the </w:t>
          </w:r>
          <w:r w:rsidRPr="00A57BA4">
            <w:rPr>
              <w:lang w:eastAsia="en-CA"/>
            </w:rPr>
            <w:t xml:space="preserve">Technical Advisory Panel </w:t>
          </w:r>
          <w:r>
            <w:rPr>
              <w:lang w:eastAsia="en-CA"/>
            </w:rPr>
            <w:t xml:space="preserve">(TAP) to approve the work plan. </w:t>
          </w:r>
        </w:p>
        <w:p w:rsidR="004C1F20" w:rsidRDefault="000D6FD3" w:rsidP="000D6FD3">
          <w:r>
            <w:rPr>
              <w:lang w:eastAsia="en-CA"/>
            </w:rPr>
            <w:t xml:space="preserve">TAP guidelines are available on the </w:t>
          </w:r>
          <w:hyperlink r:id="rId24" w:history="1">
            <w:r w:rsidR="00FD722A" w:rsidRPr="00300FAB">
              <w:rPr>
                <w:rStyle w:val="Hyperlink"/>
                <w:lang w:eastAsia="en-CA"/>
              </w:rPr>
              <w:t xml:space="preserve">Office of </w:t>
            </w:r>
            <w:r w:rsidRPr="00300FAB">
              <w:rPr>
                <w:rStyle w:val="Hyperlink"/>
                <w:lang w:eastAsia="en-CA"/>
              </w:rPr>
              <w:t xml:space="preserve">Research </w:t>
            </w:r>
            <w:r w:rsidR="00FD722A" w:rsidRPr="00300FAB">
              <w:rPr>
                <w:rStyle w:val="Hyperlink"/>
                <w:lang w:eastAsia="en-CA"/>
              </w:rPr>
              <w:t>&amp; Innovation</w:t>
            </w:r>
          </w:hyperlink>
          <w:r>
            <w:rPr>
              <w:lang w:eastAsia="en-CA"/>
            </w:rPr>
            <w:t xml:space="preserve"> web page as well as the </w:t>
          </w:r>
          <w:hyperlink r:id="rId25" w:history="1">
            <w:r w:rsidRPr="00D50EDF">
              <w:rPr>
                <w:rStyle w:val="Hyperlink"/>
                <w:lang w:eastAsia="en-CA"/>
              </w:rPr>
              <w:t>LRRB website</w:t>
            </w:r>
          </w:hyperlink>
          <w:r>
            <w:rPr>
              <w:lang w:eastAsia="en-CA"/>
            </w:rPr>
            <w:t xml:space="preserve">, along with other </w:t>
          </w:r>
          <w:hyperlink r:id="rId26" w:history="1">
            <w:r w:rsidRPr="00B45968">
              <w:rPr>
                <w:rStyle w:val="Hyperlink"/>
                <w:lang w:eastAsia="en-CA"/>
              </w:rPr>
              <w:t>basic guidelines</w:t>
            </w:r>
          </w:hyperlink>
          <w:r>
            <w:rPr>
              <w:lang w:eastAsia="en-CA"/>
            </w:rPr>
            <w:t xml:space="preserve">. </w:t>
          </w:r>
        </w:p>
        <w:p w:rsidR="000630E0" w:rsidRPr="000630E0" w:rsidRDefault="000630E0" w:rsidP="000630E0">
          <w:pPr>
            <w:pStyle w:val="Heading3"/>
          </w:pPr>
          <w:bookmarkStart w:id="30" w:name="_Toc1484811"/>
          <w:bookmarkStart w:id="31" w:name="_Toc1554628"/>
          <w:bookmarkStart w:id="32" w:name="_Toc1730307"/>
          <w:bookmarkStart w:id="33" w:name="_Toc11657654"/>
          <w:r>
            <w:t xml:space="preserve">Office of Research </w:t>
          </w:r>
          <w:r w:rsidR="00FD722A">
            <w:t>&amp;</w:t>
          </w:r>
          <w:r>
            <w:t xml:space="preserve"> Innovation</w:t>
          </w:r>
          <w:bookmarkEnd w:id="30"/>
          <w:bookmarkEnd w:id="31"/>
          <w:bookmarkEnd w:id="32"/>
          <w:bookmarkEnd w:id="33"/>
        </w:p>
        <w:p w:rsidR="000630E0" w:rsidRDefault="00E624FF" w:rsidP="000630E0">
          <w:pPr>
            <w:rPr>
              <w:lang w:eastAsia="en-CA"/>
            </w:rPr>
          </w:pPr>
          <w:r>
            <w:rPr>
              <w:lang w:eastAsia="en-CA"/>
            </w:rPr>
            <w:t xml:space="preserve">MnDOT’s </w:t>
          </w:r>
          <w:r w:rsidR="000630E0">
            <w:rPr>
              <w:lang w:eastAsia="en-CA"/>
            </w:rPr>
            <w:t xml:space="preserve">Office of Research </w:t>
          </w:r>
          <w:r w:rsidR="00FD722A">
            <w:rPr>
              <w:lang w:eastAsia="en-CA"/>
            </w:rPr>
            <w:t>&amp;</w:t>
          </w:r>
          <w:r w:rsidR="000630E0">
            <w:rPr>
              <w:lang w:eastAsia="en-CA"/>
            </w:rPr>
            <w:t xml:space="preserve"> Innovation, </w:t>
          </w:r>
          <w:r w:rsidR="009B477A">
            <w:rPr>
              <w:lang w:eastAsia="en-CA"/>
            </w:rPr>
            <w:t xml:space="preserve">previously </w:t>
          </w:r>
          <w:r w:rsidR="000630E0">
            <w:rPr>
              <w:lang w:eastAsia="en-CA"/>
            </w:rPr>
            <w:t xml:space="preserve">known as MnDOT Research Services </w:t>
          </w:r>
          <w:r w:rsidR="00F549A6">
            <w:rPr>
              <w:lang w:eastAsia="en-CA"/>
            </w:rPr>
            <w:t xml:space="preserve">(RS), </w:t>
          </w:r>
          <w:r w:rsidR="000630E0">
            <w:rPr>
              <w:lang w:eastAsia="en-CA"/>
            </w:rPr>
            <w:t xml:space="preserve">administers the budget and research program for the LRRB. </w:t>
          </w:r>
          <w:r w:rsidR="00EA3475">
            <w:rPr>
              <w:lang w:eastAsia="en-CA"/>
            </w:rPr>
            <w:t xml:space="preserve">The </w:t>
          </w:r>
          <w:r w:rsidR="00EA3475" w:rsidRPr="00EA3475">
            <w:rPr>
              <w:lang w:eastAsia="en-CA"/>
            </w:rPr>
            <w:t xml:space="preserve">Office of Research and Innovation </w:t>
          </w:r>
          <w:r w:rsidR="000630E0">
            <w:rPr>
              <w:lang w:eastAsia="en-CA"/>
            </w:rPr>
            <w:t xml:space="preserve">staff provide contract administration, financial management (at both the program level and of individual projects), communications and logistics management (arranging meetings, record keeping, purchase orders), reporting and technology transfer. This includes </w:t>
          </w:r>
          <w:r w:rsidR="009B477A" w:rsidRPr="00C90C31">
            <w:rPr>
              <w:lang w:eastAsia="en-CA"/>
            </w:rPr>
            <w:t>supporting a</w:t>
          </w:r>
          <w:r w:rsidR="000630E0" w:rsidRPr="00C90C31">
            <w:rPr>
              <w:lang w:eastAsia="en-CA"/>
            </w:rPr>
            <w:t xml:space="preserve"> full research management methodology from identifying research needs and facilitating proposals to guiding LRRB projects to closeout and implementation</w:t>
          </w:r>
          <w:r w:rsidR="000630E0">
            <w:rPr>
              <w:lang w:eastAsia="en-CA"/>
            </w:rPr>
            <w:t>.</w:t>
          </w:r>
          <w:r w:rsidR="000630E0" w:rsidDel="00BC5267">
            <w:rPr>
              <w:lang w:eastAsia="en-CA"/>
            </w:rPr>
            <w:t xml:space="preserve"> </w:t>
          </w:r>
        </w:p>
        <w:p w:rsidR="00C90C31" w:rsidRPr="00232948" w:rsidRDefault="00EA3475" w:rsidP="000630E0">
          <w:pPr>
            <w:rPr>
              <w:lang w:eastAsia="en-CA"/>
            </w:rPr>
          </w:pPr>
          <w:r w:rsidRPr="00092239">
            <w:rPr>
              <w:lang w:eastAsia="en-CA"/>
            </w:rPr>
            <w:t xml:space="preserve">The Office of Research </w:t>
          </w:r>
          <w:r w:rsidR="00FD722A" w:rsidRPr="00092239">
            <w:rPr>
              <w:lang w:eastAsia="en-CA"/>
            </w:rPr>
            <w:t>&amp;</w:t>
          </w:r>
          <w:r w:rsidRPr="00092239">
            <w:rPr>
              <w:lang w:eastAsia="en-CA"/>
            </w:rPr>
            <w:t xml:space="preserve"> Innovation </w:t>
          </w:r>
          <w:r w:rsidR="000630E0" w:rsidRPr="00092239">
            <w:rPr>
              <w:lang w:eastAsia="en-CA"/>
            </w:rPr>
            <w:t xml:space="preserve">staff </w:t>
          </w:r>
          <w:r w:rsidR="00CF22FD" w:rsidRPr="00092239">
            <w:rPr>
              <w:lang w:eastAsia="en-CA"/>
            </w:rPr>
            <w:t xml:space="preserve">actively </w:t>
          </w:r>
          <w:r w:rsidR="00232948" w:rsidRPr="00092239">
            <w:rPr>
              <w:lang w:eastAsia="en-CA"/>
            </w:rPr>
            <w:t xml:space="preserve">provide the administrative </w:t>
          </w:r>
          <w:r w:rsidR="00914E8E" w:rsidRPr="00092239">
            <w:rPr>
              <w:lang w:eastAsia="en-CA"/>
            </w:rPr>
            <w:t xml:space="preserve">support </w:t>
          </w:r>
          <w:r w:rsidR="00232948" w:rsidRPr="00092239">
            <w:rPr>
              <w:lang w:eastAsia="en-CA"/>
            </w:rPr>
            <w:t>necessary across the full spectrum of activities for the</w:t>
          </w:r>
          <w:r w:rsidR="00914E8E" w:rsidRPr="00092239">
            <w:rPr>
              <w:lang w:eastAsia="en-CA"/>
            </w:rPr>
            <w:t xml:space="preserve"> Board and </w:t>
          </w:r>
          <w:r w:rsidR="00232948" w:rsidRPr="00092239">
            <w:rPr>
              <w:lang w:eastAsia="en-CA"/>
            </w:rPr>
            <w:t xml:space="preserve">its subcommittees. </w:t>
          </w:r>
          <w:r w:rsidR="00232948">
            <w:rPr>
              <w:lang w:eastAsia="en-CA"/>
            </w:rPr>
            <w:t xml:space="preserve">This support includes managing the annual research and implementation cycles on a fiscal year basis, and also </w:t>
          </w:r>
          <w:r w:rsidR="00232948" w:rsidRPr="00232948">
            <w:rPr>
              <w:lang w:eastAsia="en-CA"/>
            </w:rPr>
            <w:t xml:space="preserve">facilitating </w:t>
          </w:r>
          <w:r w:rsidR="000630E0" w:rsidRPr="00232948">
            <w:rPr>
              <w:lang w:eastAsia="en-CA"/>
            </w:rPr>
            <w:t xml:space="preserve">meetings, travel, conference registration, expense reports and purchase orders, etc. to support LRRB initiatives and activities. </w:t>
          </w:r>
        </w:p>
        <w:p w:rsidR="000630E0" w:rsidRDefault="00EA3475" w:rsidP="000630E0">
          <w:pPr>
            <w:rPr>
              <w:lang w:eastAsia="en-CA"/>
            </w:rPr>
          </w:pPr>
          <w:r w:rsidRPr="00EA3475">
            <w:rPr>
              <w:lang w:eastAsia="en-CA"/>
            </w:rPr>
            <w:t xml:space="preserve">Office of Research </w:t>
          </w:r>
          <w:r w:rsidR="00FD722A">
            <w:rPr>
              <w:lang w:eastAsia="en-CA"/>
            </w:rPr>
            <w:t>&amp;</w:t>
          </w:r>
          <w:r w:rsidRPr="00EA3475">
            <w:rPr>
              <w:lang w:eastAsia="en-CA"/>
            </w:rPr>
            <w:t xml:space="preserve"> Innovation </w:t>
          </w:r>
          <w:r w:rsidR="000630E0">
            <w:rPr>
              <w:lang w:eastAsia="en-CA"/>
            </w:rPr>
            <w:t xml:space="preserve">assembles and submits the LRRB's annual report </w:t>
          </w:r>
          <w:r w:rsidR="00CF22FD">
            <w:rPr>
              <w:lang w:eastAsia="en-CA"/>
            </w:rPr>
            <w:t xml:space="preserve">“At-A-Glance” </w:t>
          </w:r>
          <w:r w:rsidR="000630E0">
            <w:rPr>
              <w:lang w:eastAsia="en-CA"/>
            </w:rPr>
            <w:t xml:space="preserve">of approved </w:t>
          </w:r>
          <w:r w:rsidR="00CF22FD">
            <w:rPr>
              <w:lang w:eastAsia="en-CA"/>
            </w:rPr>
            <w:t xml:space="preserve">and ongoing </w:t>
          </w:r>
          <w:r w:rsidR="000630E0">
            <w:rPr>
              <w:lang w:eastAsia="en-CA"/>
            </w:rPr>
            <w:t xml:space="preserve">research projects </w:t>
          </w:r>
          <w:r w:rsidR="00CF22FD">
            <w:rPr>
              <w:lang w:eastAsia="en-CA"/>
            </w:rPr>
            <w:t xml:space="preserve">and LRRB initiatives and activities </w:t>
          </w:r>
          <w:r w:rsidR="000630E0">
            <w:rPr>
              <w:lang w:eastAsia="en-CA"/>
            </w:rPr>
            <w:t xml:space="preserve">to the Commissioner of Transportation by February 1st. </w:t>
          </w:r>
        </w:p>
        <w:p w:rsidR="00CF43AF" w:rsidRDefault="00CF43AF" w:rsidP="00CF43AF">
          <w:pPr>
            <w:pStyle w:val="Heading3"/>
            <w:rPr>
              <w:lang w:eastAsia="en-CA"/>
            </w:rPr>
          </w:pPr>
          <w:bookmarkStart w:id="34" w:name="_Toc1484812"/>
          <w:bookmarkStart w:id="35" w:name="_Toc1554629"/>
          <w:bookmarkStart w:id="36" w:name="_Toc1730308"/>
          <w:bookmarkStart w:id="37" w:name="_Toc11657655"/>
          <w:r>
            <w:rPr>
              <w:lang w:eastAsia="en-CA"/>
            </w:rPr>
            <w:t>Center for Transportation Studies (CTS), University of Minnesota</w:t>
          </w:r>
          <w:bookmarkEnd w:id="34"/>
          <w:bookmarkEnd w:id="35"/>
          <w:bookmarkEnd w:id="36"/>
          <w:bookmarkEnd w:id="37"/>
          <w:r>
            <w:rPr>
              <w:lang w:eastAsia="en-CA"/>
            </w:rPr>
            <w:t xml:space="preserve"> </w:t>
          </w:r>
        </w:p>
        <w:p w:rsidR="004C1F20" w:rsidRDefault="00BC5267" w:rsidP="00CF43AF">
          <w:pPr>
            <w:rPr>
              <w:lang w:eastAsia="en-CA"/>
            </w:rPr>
          </w:pPr>
          <w:r w:rsidRPr="00BC5267">
            <w:rPr>
              <w:lang w:eastAsia="en-CA"/>
            </w:rPr>
            <w:t xml:space="preserve">CTS was established in 1987 to </w:t>
          </w:r>
          <w:r>
            <w:rPr>
              <w:lang w:eastAsia="en-CA"/>
            </w:rPr>
            <w:t>promote</w:t>
          </w:r>
          <w:r w:rsidRPr="00BC5267">
            <w:rPr>
              <w:lang w:eastAsia="en-CA"/>
            </w:rPr>
            <w:t xml:space="preserve"> greater connection</w:t>
          </w:r>
          <w:r w:rsidR="00232948">
            <w:rPr>
              <w:lang w:eastAsia="en-CA"/>
            </w:rPr>
            <w:t>s</w:t>
          </w:r>
          <w:r w:rsidRPr="00BC5267">
            <w:rPr>
              <w:lang w:eastAsia="en-CA"/>
            </w:rPr>
            <w:t xml:space="preserve"> between the state’s transportation agencies and University researchers.</w:t>
          </w:r>
          <w:r>
            <w:rPr>
              <w:lang w:eastAsia="en-CA"/>
            </w:rPr>
            <w:t xml:space="preserve"> </w:t>
          </w:r>
          <w:r w:rsidR="00CF43AF">
            <w:rPr>
              <w:lang w:eastAsia="en-CA"/>
            </w:rPr>
            <w:t>CTS staff serve the LRRB in the role of research administration support. CTS staff</w:t>
          </w:r>
          <w:r w:rsidR="00CF43AF" w:rsidDel="00BC5267">
            <w:rPr>
              <w:lang w:eastAsia="en-CA"/>
            </w:rPr>
            <w:t xml:space="preserve"> </w:t>
          </w:r>
          <w:r w:rsidR="00CF43AF" w:rsidRPr="00D93CEC">
            <w:rPr>
              <w:lang w:eastAsia="en-CA"/>
            </w:rPr>
            <w:t>coordinate the University of Minnesota’s annual research RFP</w:t>
          </w:r>
          <w:r w:rsidR="00AD5D73">
            <w:rPr>
              <w:lang w:eastAsia="en-CA"/>
            </w:rPr>
            <w:t xml:space="preserve"> and</w:t>
          </w:r>
          <w:r w:rsidR="00CF43AF" w:rsidRPr="00D93CEC">
            <w:rPr>
              <w:lang w:eastAsia="en-CA"/>
            </w:rPr>
            <w:t xml:space="preserve"> </w:t>
          </w:r>
          <w:r w:rsidR="00E624FF">
            <w:rPr>
              <w:lang w:eastAsia="en-CA"/>
            </w:rPr>
            <w:t>lead</w:t>
          </w:r>
          <w:r w:rsidR="00CF43AF" w:rsidRPr="00D93CEC">
            <w:rPr>
              <w:lang w:eastAsia="en-CA"/>
            </w:rPr>
            <w:t xml:space="preserve"> the development of Knowledge Building Priorities</w:t>
          </w:r>
          <w:r w:rsidR="00092239" w:rsidRPr="00092239">
            <w:t xml:space="preserve"> </w:t>
          </w:r>
          <w:r w:rsidR="00092239">
            <w:t xml:space="preserve">to ensure </w:t>
          </w:r>
          <w:r w:rsidR="00092239" w:rsidRPr="00092239">
            <w:t>generat</w:t>
          </w:r>
          <w:r w:rsidR="00092239">
            <w:t xml:space="preserve">ion of </w:t>
          </w:r>
          <w:r w:rsidR="00092239" w:rsidRPr="00092239">
            <w:t>research that addresses emerging, complex issues to advance the state of knowledge on critical transportation topics</w:t>
          </w:r>
          <w:r w:rsidR="00092239">
            <w:rPr>
              <w:lang w:eastAsia="en-CA"/>
            </w:rPr>
            <w:t>. CTS staff also</w:t>
          </w:r>
          <w:r w:rsidR="00CF43AF" w:rsidRPr="00D93CEC">
            <w:rPr>
              <w:lang w:eastAsia="en-CA"/>
            </w:rPr>
            <w:t xml:space="preserve"> communicate information about University of Minnesota research and connect LRRB members</w:t>
          </w:r>
          <w:r w:rsidR="00CF43AF" w:rsidRPr="00BC5267">
            <w:rPr>
              <w:lang w:eastAsia="en-CA"/>
            </w:rPr>
            <w:t xml:space="preserve"> with researchers who serve as expert advisors and conduct research for the LRRB. </w:t>
          </w:r>
        </w:p>
        <w:p w:rsidR="00CF43AF" w:rsidRDefault="00CF43AF" w:rsidP="00CF43AF">
          <w:pPr>
            <w:rPr>
              <w:lang w:eastAsia="en-CA"/>
            </w:rPr>
          </w:pPr>
          <w:r w:rsidRPr="00232948">
            <w:rPr>
              <w:lang w:eastAsia="en-CA"/>
            </w:rPr>
            <w:t xml:space="preserve">The </w:t>
          </w:r>
          <w:r w:rsidR="00232948">
            <w:rPr>
              <w:lang w:eastAsia="en-CA"/>
            </w:rPr>
            <w:t xml:space="preserve">Director of CTS represents the organization on the Board, and other </w:t>
          </w:r>
          <w:r w:rsidR="00E624FF">
            <w:rPr>
              <w:lang w:eastAsia="en-CA"/>
            </w:rPr>
            <w:t>staff</w:t>
          </w:r>
          <w:r w:rsidR="00232948">
            <w:rPr>
              <w:lang w:eastAsia="en-CA"/>
            </w:rPr>
            <w:t xml:space="preserve"> participate in LRRB subcommittees and </w:t>
          </w:r>
          <w:r w:rsidR="00274A3B">
            <w:rPr>
              <w:lang w:eastAsia="en-CA"/>
            </w:rPr>
            <w:t>partner</w:t>
          </w:r>
          <w:r w:rsidR="00232948">
            <w:rPr>
              <w:lang w:eastAsia="en-CA"/>
            </w:rPr>
            <w:t xml:space="preserve"> programs such a</w:t>
          </w:r>
          <w:r w:rsidR="00653E79">
            <w:rPr>
              <w:lang w:eastAsia="en-CA"/>
            </w:rPr>
            <w:t>s</w:t>
          </w:r>
          <w:r w:rsidR="00232948">
            <w:rPr>
              <w:lang w:eastAsia="en-CA"/>
            </w:rPr>
            <w:t xml:space="preserve"> LTAP</w:t>
          </w:r>
          <w:r>
            <w:rPr>
              <w:lang w:eastAsia="en-CA"/>
            </w:rPr>
            <w:t>.</w:t>
          </w:r>
        </w:p>
        <w:p w:rsidR="00065279" w:rsidRDefault="00065279" w:rsidP="00065279">
          <w:pPr>
            <w:pStyle w:val="Body-Letter"/>
            <w:jc w:val="both"/>
            <w:rPr>
              <w:lang w:val="en-US"/>
            </w:rPr>
          </w:pPr>
        </w:p>
        <w:p w:rsidR="00065279" w:rsidRDefault="00065279" w:rsidP="00065279">
          <w:pPr>
            <w:pStyle w:val="Body-Letter"/>
            <w:jc w:val="both"/>
            <w:rPr>
              <w:lang w:val="en-US"/>
            </w:rPr>
          </w:pPr>
        </w:p>
        <w:p w:rsidR="00065279" w:rsidRDefault="00065279" w:rsidP="00130AA2">
          <w:pPr>
            <w:pStyle w:val="Heading2"/>
            <w:pageBreakBefore/>
          </w:pPr>
          <w:bookmarkStart w:id="38" w:name="_Toc253624"/>
          <w:bookmarkStart w:id="39" w:name="_Toc253817"/>
          <w:bookmarkStart w:id="40" w:name="_Toc1484813"/>
          <w:bookmarkStart w:id="41" w:name="_Toc1554630"/>
          <w:bookmarkStart w:id="42" w:name="_Toc1730309"/>
          <w:bookmarkStart w:id="43" w:name="_Toc11657656"/>
          <w:r>
            <w:t>Research Project Development</w:t>
          </w:r>
          <w:bookmarkEnd w:id="38"/>
          <w:bookmarkEnd w:id="39"/>
          <w:bookmarkEnd w:id="40"/>
          <w:bookmarkEnd w:id="41"/>
          <w:bookmarkEnd w:id="42"/>
          <w:bookmarkEnd w:id="43"/>
        </w:p>
        <w:p w:rsidR="00065279" w:rsidRDefault="0061759F" w:rsidP="00CB2B2A">
          <w:pPr>
            <w:pStyle w:val="Heading3"/>
          </w:pPr>
          <w:bookmarkStart w:id="44" w:name="_Toc253626"/>
          <w:bookmarkStart w:id="45" w:name="_Toc253819"/>
          <w:bookmarkStart w:id="46" w:name="_Toc1484814"/>
          <w:bookmarkStart w:id="47" w:name="_Toc1554631"/>
          <w:bookmarkStart w:id="48" w:name="_Toc1730310"/>
          <w:bookmarkStart w:id="49" w:name="_Toc11657657"/>
          <w:r>
            <w:t xml:space="preserve">LRRB </w:t>
          </w:r>
          <w:r w:rsidR="00065279">
            <w:t>Research Lifecycle</w:t>
          </w:r>
          <w:bookmarkEnd w:id="44"/>
          <w:bookmarkEnd w:id="45"/>
          <w:bookmarkEnd w:id="46"/>
          <w:bookmarkEnd w:id="47"/>
          <w:bookmarkEnd w:id="48"/>
          <w:bookmarkEnd w:id="49"/>
        </w:p>
        <w:p w:rsidR="00065279" w:rsidRDefault="00065279" w:rsidP="00CB2B2A">
          <w:r>
            <w:t>Research development processes typically have a cyclical structure as they start with an idea</w:t>
          </w:r>
          <w:r w:rsidR="00D93CEC">
            <w:t xml:space="preserve"> and</w:t>
          </w:r>
          <w:r>
            <w:t xml:space="preserve"> end with result dissemination or implementation</w:t>
          </w:r>
          <w:r w:rsidR="00D93CEC">
            <w:t xml:space="preserve">, and this process </w:t>
          </w:r>
          <w:r w:rsidR="00F56330">
            <w:t xml:space="preserve">recycles (on a fiscal year basis) </w:t>
          </w:r>
          <w:r w:rsidR="00D93CEC">
            <w:t>as long as there are new ideas and needs</w:t>
          </w:r>
          <w:r w:rsidR="00F56330">
            <w:t>, and resources to support research</w:t>
          </w:r>
          <w:r>
            <w:t>. Each phase (or step) of the research lifecycle include</w:t>
          </w:r>
          <w:r w:rsidR="00F56330">
            <w:t>s</w:t>
          </w:r>
          <w:r>
            <w:t xml:space="preserve"> a set of procedures that should be completed in </w:t>
          </w:r>
          <w:r w:rsidR="00F56330">
            <w:t>a logical sequence</w:t>
          </w:r>
          <w:r>
            <w:t xml:space="preserve"> to move the research project from start to completion.</w:t>
          </w:r>
          <w:r w:rsidR="00E3177D">
            <w:t xml:space="preserve"> </w:t>
          </w:r>
          <w:r w:rsidR="00580378">
            <w:t>Many stages of research benefit from iteration – in other words, as researchers learn more about the problem they are addressing and the solutions they have tested, their knowledge may evolve</w:t>
          </w:r>
          <w:r w:rsidR="00CE3473">
            <w:t>,</w:t>
          </w:r>
          <w:r w:rsidR="00580378">
            <w:t xml:space="preserve"> and they might revisit</w:t>
          </w:r>
          <w:r w:rsidR="00D93CEC">
            <w:t xml:space="preserve"> the problem.</w:t>
          </w:r>
          <w:r w:rsidR="00580378">
            <w:t xml:space="preserve"> </w:t>
          </w:r>
        </w:p>
        <w:p w:rsidR="00F56330" w:rsidRDefault="00065279" w:rsidP="0061759F">
          <w:r w:rsidRPr="0061759F">
            <w:t xml:space="preserve">The following figure </w:t>
          </w:r>
          <w:r w:rsidR="0061759F">
            <w:t xml:space="preserve">presents the lifecycle of </w:t>
          </w:r>
          <w:r w:rsidR="008E2165">
            <w:t xml:space="preserve">LRRB </w:t>
          </w:r>
          <w:r w:rsidR="0061759F">
            <w:t xml:space="preserve">research. </w:t>
          </w:r>
          <w:r w:rsidR="00110BF4">
            <w:t>Research Need Identification (top left) is itself a cyclical process</w:t>
          </w:r>
          <w:r w:rsidR="00092239">
            <w:t xml:space="preserve"> and </w:t>
          </w:r>
          <w:r w:rsidR="00110BF4">
            <w:t>feeds a pipeline of research</w:t>
          </w:r>
          <w:r w:rsidR="00C34BAF">
            <w:t xml:space="preserve"> for both practitioner-requested research and well as Knowledge Building Priorities</w:t>
          </w:r>
          <w:r w:rsidR="00110BF4">
            <w:t>. Individual projects experience their own stages and iterative processes</w:t>
          </w:r>
          <w:r w:rsidR="00274A3B">
            <w:t xml:space="preserve"> (right)</w:t>
          </w:r>
          <w:r w:rsidR="00110BF4">
            <w:t>, and upon completion, they can either enter into a</w:t>
          </w:r>
          <w:r w:rsidR="0015038E">
            <w:t>n</w:t>
          </w:r>
          <w:r w:rsidR="00110BF4">
            <w:t xml:space="preserve"> implementation cycle</w:t>
          </w:r>
          <w:r w:rsidR="00A13A8E">
            <w:t xml:space="preserve"> (</w:t>
          </w:r>
          <w:r w:rsidR="008B14E3">
            <w:t>center</w:t>
          </w:r>
          <w:r w:rsidR="00A13A8E">
            <w:t>)</w:t>
          </w:r>
          <w:r w:rsidR="00110BF4">
            <w:t xml:space="preserve"> or culminate in results dissemination </w:t>
          </w:r>
          <w:r w:rsidR="008B14E3">
            <w:t xml:space="preserve">and outreach </w:t>
          </w:r>
          <w:r w:rsidR="00110BF4">
            <w:t>efforts</w:t>
          </w:r>
          <w:r w:rsidR="008B14E3">
            <w:t xml:space="preserve"> (bottom left)</w:t>
          </w:r>
          <w:r w:rsidR="00110BF4">
            <w:t xml:space="preserve">.  </w:t>
          </w:r>
        </w:p>
        <w:p w:rsidR="00F56330" w:rsidRDefault="0007193C" w:rsidP="00F56330">
          <w:pPr>
            <w:pStyle w:val="Body-Letter"/>
            <w:jc w:val="center"/>
          </w:pPr>
          <w:r>
            <w:rPr>
              <w:noProof/>
              <w:lang w:val="en-US"/>
            </w:rPr>
            <w:drawing>
              <wp:inline distT="0" distB="0" distL="0" distR="0" wp14:anchorId="2B0A9246" wp14:editId="3BEFA490">
                <wp:extent cx="6389400" cy="3641271"/>
                <wp:effectExtent l="0" t="0" r="0" b="0"/>
                <wp:docPr id="15" name="Picture 15" descr="Figure 2 – A figure consisted of circles and arrows representing the steps and processes in the LRRB’s research lifecycle. It begins with need identification, flows into research execution, followed by project results, and ends in either research implementation or outreach eff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RRB-lifecycle.png"/>
                        <pic:cNvPicPr/>
                      </pic:nvPicPr>
                      <pic:blipFill rotWithShape="1">
                        <a:blip r:embed="rId27">
                          <a:extLst>
                            <a:ext uri="{28A0092B-C50C-407E-A947-70E740481C1C}">
                              <a14:useLocalDpi xmlns:a14="http://schemas.microsoft.com/office/drawing/2010/main" val="0"/>
                            </a:ext>
                          </a:extLst>
                        </a:blip>
                        <a:srcRect l="15178" r="1786" b="15873"/>
                        <a:stretch/>
                      </pic:blipFill>
                      <pic:spPr bwMode="auto">
                        <a:xfrm>
                          <a:off x="0" y="0"/>
                          <a:ext cx="6406200" cy="3650845"/>
                        </a:xfrm>
                        <a:prstGeom prst="rect">
                          <a:avLst/>
                        </a:prstGeom>
                        <a:ln>
                          <a:noFill/>
                        </a:ln>
                        <a:extLst>
                          <a:ext uri="{53640926-AAD7-44D8-BBD7-CCE9431645EC}">
                            <a14:shadowObscured xmlns:a14="http://schemas.microsoft.com/office/drawing/2010/main"/>
                          </a:ext>
                        </a:extLst>
                      </pic:spPr>
                    </pic:pic>
                  </a:graphicData>
                </a:graphic>
              </wp:inline>
            </w:drawing>
          </w:r>
          <w:r w:rsidR="004C1F20" w:rsidRPr="004C1F20" w:rsidDel="004C1F20">
            <w:rPr>
              <w:lang w:bidi="en-US"/>
            </w:rPr>
            <w:t xml:space="preserve"> </w:t>
          </w:r>
        </w:p>
        <w:p w:rsidR="00F56330" w:rsidRDefault="00F56330" w:rsidP="00F56330">
          <w:pPr>
            <w:pStyle w:val="Caption"/>
          </w:pPr>
          <w:r>
            <w:t xml:space="preserve">Figure </w:t>
          </w:r>
          <w:r w:rsidR="00211758">
            <w:rPr>
              <w:noProof/>
            </w:rPr>
            <w:fldChar w:fldCharType="begin"/>
          </w:r>
          <w:r w:rsidR="00211758">
            <w:rPr>
              <w:noProof/>
            </w:rPr>
            <w:instrText xml:space="preserve"> SEQ Figure \* ARABIC </w:instrText>
          </w:r>
          <w:r w:rsidR="00211758">
            <w:rPr>
              <w:noProof/>
            </w:rPr>
            <w:fldChar w:fldCharType="separate"/>
          </w:r>
          <w:r w:rsidR="00645D8E">
            <w:rPr>
              <w:noProof/>
            </w:rPr>
            <w:t>2</w:t>
          </w:r>
          <w:r w:rsidR="00211758">
            <w:rPr>
              <w:noProof/>
            </w:rPr>
            <w:fldChar w:fldCharType="end"/>
          </w:r>
          <w:r>
            <w:t xml:space="preserve"> - Research Project Lifecycle</w:t>
          </w:r>
        </w:p>
        <w:p w:rsidR="008B14E3" w:rsidRDefault="00B94A79" w:rsidP="00B94A79">
          <w:r>
            <w:t xml:space="preserve">As shown in the above figure, the recurring process of research need identification enables LRRB to continuously identify and prioritize the research projects for funding. </w:t>
          </w:r>
          <w:r w:rsidRPr="00B87CD8">
            <w:t>LRRB solicits research ideas directly from local transportation practitioners, who are most familiar with the research needs of their local systems</w:t>
          </w:r>
          <w:r>
            <w:t xml:space="preserve">. </w:t>
          </w:r>
        </w:p>
        <w:p w:rsidR="00360A8C" w:rsidRDefault="004641EB" w:rsidP="00B94A79">
          <w:r w:rsidRPr="00654A45">
            <w:rPr>
              <w:noProof/>
              <w:shd w:val="clear" w:color="auto" w:fill="FFFFFF"/>
              <w:lang w:bidi="ar-SA"/>
            </w:rPr>
            <mc:AlternateContent>
              <mc:Choice Requires="wps">
                <w:drawing>
                  <wp:anchor distT="45720" distB="45720" distL="114300" distR="114300" simplePos="0" relativeHeight="251658251" behindDoc="0" locked="0" layoutInCell="1" allowOverlap="1" wp14:anchorId="4AED4014" wp14:editId="0C97179F">
                    <wp:simplePos x="0" y="0"/>
                    <wp:positionH relativeFrom="column">
                      <wp:posOffset>3600450</wp:posOffset>
                    </wp:positionH>
                    <wp:positionV relativeFrom="paragraph">
                      <wp:posOffset>26670</wp:posOffset>
                    </wp:positionV>
                    <wp:extent cx="2812415" cy="1666875"/>
                    <wp:effectExtent l="0" t="0" r="6985" b="95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1666875"/>
                            </a:xfrm>
                            <a:prstGeom prst="rect">
                              <a:avLst/>
                            </a:prstGeom>
                            <a:solidFill>
                              <a:schemeClr val="accent2">
                                <a:lumMod val="20000"/>
                                <a:lumOff val="80000"/>
                              </a:schemeClr>
                            </a:solidFill>
                            <a:ln w="9525">
                              <a:noFill/>
                              <a:miter lim="800000"/>
                              <a:headEnd/>
                              <a:tailEnd/>
                            </a:ln>
                          </wps:spPr>
                          <wps:txbx>
                            <w:txbxContent>
                              <w:p w:rsidR="0007193C" w:rsidRDefault="0007193C" w:rsidP="004641EB">
                                <w:pPr>
                                  <w:ind w:left="144" w:right="144"/>
                                  <w:rPr>
                                    <w:sz w:val="20"/>
                                  </w:rPr>
                                </w:pPr>
                                <w:r>
                                  <w:rPr>
                                    <w:sz w:val="20"/>
                                  </w:rPr>
                                  <w:t xml:space="preserve">The </w:t>
                                </w:r>
                                <w:r w:rsidRPr="004641EB">
                                  <w:rPr>
                                    <w:b/>
                                    <w:color w:val="008EAA" w:themeColor="accent3"/>
                                    <w:sz w:val="20"/>
                                  </w:rPr>
                                  <w:t>Ideascale</w:t>
                                </w:r>
                                <w:r w:rsidRPr="004641EB">
                                  <w:rPr>
                                    <w:color w:val="008EAA" w:themeColor="accent3"/>
                                    <w:sz w:val="20"/>
                                  </w:rPr>
                                  <w:t xml:space="preserve"> </w:t>
                                </w:r>
                                <w:r>
                                  <w:rPr>
                                    <w:sz w:val="20"/>
                                  </w:rPr>
                                  <w:t xml:space="preserve">website facilitates research and implementation idea solicitation for both  LRRB and MnDOT. </w:t>
                                </w:r>
                              </w:p>
                              <w:p w:rsidR="0007193C" w:rsidRPr="001625CF" w:rsidRDefault="0007193C" w:rsidP="004641EB">
                                <w:pPr>
                                  <w:ind w:left="144" w:right="144"/>
                                  <w:rPr>
                                    <w:sz w:val="20"/>
                                  </w:rPr>
                                </w:pPr>
                                <w:r>
                                  <w:rPr>
                                    <w:sz w:val="20"/>
                                  </w:rPr>
                                  <w:t xml:space="preserve">Transportation practitioners in Minnesota can register on the website to submit a new idea or to vote on the ideas submitted by others to show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D4014" id="Text Box 3" o:spid="_x0000_s1030" type="#_x0000_t202" style="position:absolute;margin-left:283.5pt;margin-top:2.1pt;width:221.45pt;height:131.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" fillcolor="#e4f6cd [661]" stroked="f">
                    <v:textbox>
                      <w:txbxContent>
                        <w:p w:rsidR="0007193C" w:rsidRDefault="0007193C" w:rsidP="004641EB">
                          <w:pPr>
                            <w:ind w:left="144" w:right="144"/>
                            <w:rPr>
                              <w:sz w:val="20"/>
                            </w:rPr>
                          </w:pPr>
                          <w:r>
                            <w:rPr>
                              <w:sz w:val="20"/>
                            </w:rPr>
                            <w:t xml:space="preserve">The </w:t>
                          </w:r>
                          <w:r w:rsidRPr="004641EB">
                            <w:rPr>
                              <w:b/>
                              <w:color w:val="008EAA" w:themeColor="accent3"/>
                              <w:sz w:val="20"/>
                            </w:rPr>
                            <w:t>Ideascale</w:t>
                          </w:r>
                          <w:r w:rsidRPr="004641EB">
                            <w:rPr>
                              <w:color w:val="008EAA" w:themeColor="accent3"/>
                              <w:sz w:val="20"/>
                            </w:rPr>
                            <w:t xml:space="preserve"> </w:t>
                          </w:r>
                          <w:r>
                            <w:rPr>
                              <w:sz w:val="20"/>
                            </w:rPr>
                            <w:t xml:space="preserve">website facilitates research and implementation idea solicitation for both  LRRB and MnDOT. </w:t>
                          </w:r>
                        </w:p>
                        <w:p w:rsidR="0007193C" w:rsidRPr="001625CF" w:rsidRDefault="0007193C" w:rsidP="004641EB">
                          <w:pPr>
                            <w:ind w:left="144" w:right="144"/>
                            <w:rPr>
                              <w:sz w:val="20"/>
                            </w:rPr>
                          </w:pPr>
                          <w:r>
                            <w:rPr>
                              <w:sz w:val="20"/>
                            </w:rPr>
                            <w:t xml:space="preserve">Transportation practitioners in Minnesota can register on the website to submit a new idea or to vote on the ideas submitted by others to show support. </w:t>
                          </w:r>
                        </w:p>
                      </w:txbxContent>
                    </v:textbox>
                    <w10:wrap type="square"/>
                  </v:shape>
                </w:pict>
              </mc:Fallback>
            </mc:AlternateContent>
          </w:r>
          <w:r w:rsidR="005E45EE">
            <w:t xml:space="preserve">Knowledge Building topic development and prioritization </w:t>
          </w:r>
          <w:r w:rsidR="00360A8C">
            <w:t xml:space="preserve">efforts led by the CTS, </w:t>
          </w:r>
          <w:r w:rsidR="005E45EE">
            <w:t>support LRRB’s need identification process by helping to identify the</w:t>
          </w:r>
          <w:r w:rsidR="005E45EE" w:rsidRPr="005E45EE">
            <w:t xml:space="preserve"> priority topics that reflect horizon thinking on long-term challenges and require innovative research </w:t>
          </w:r>
          <w:r w:rsidR="00360A8C">
            <w:t>to build knowledge</w:t>
          </w:r>
          <w:r w:rsidR="005E45EE" w:rsidRPr="005E45EE">
            <w:t xml:space="preserve">. </w:t>
          </w:r>
          <w:r w:rsidR="00B94A79">
            <w:t xml:space="preserve">LRRB selects </w:t>
          </w:r>
          <w:r w:rsidR="00360A8C">
            <w:t xml:space="preserve">research </w:t>
          </w:r>
          <w:r w:rsidR="00B94A79">
            <w:t xml:space="preserve">ideas according to the Board’s </w:t>
          </w:r>
          <w:r w:rsidR="001D76A5">
            <w:t xml:space="preserve">established </w:t>
          </w:r>
          <w:hyperlink w:anchor="_Appendix_B._Knowledge" w:history="1">
            <w:r w:rsidR="001D76A5" w:rsidRPr="004641EB">
              <w:rPr>
                <w:rStyle w:val="Hyperlink"/>
              </w:rPr>
              <w:t>criteria</w:t>
            </w:r>
          </w:hyperlink>
          <w:r w:rsidR="00CE3473">
            <w:rPr>
              <w:rStyle w:val="Hyperlink"/>
            </w:rPr>
            <w:t>,</w:t>
          </w:r>
          <w:r w:rsidR="00B94A79">
            <w:t xml:space="preserve"> and </w:t>
          </w:r>
          <w:r w:rsidR="00FE6F97">
            <w:t>the outreach consultant</w:t>
          </w:r>
          <w:r w:rsidR="00B94A79">
            <w:t xml:space="preserve"> works with the selected idea authors </w:t>
          </w:r>
          <w:r w:rsidR="00B94A79" w:rsidRPr="00C82648">
            <w:t>to create need statements</w:t>
          </w:r>
          <w:r w:rsidR="00B94A79">
            <w:t xml:space="preserve"> and release</w:t>
          </w:r>
          <w:r w:rsidR="00FE6F97">
            <w:t>s</w:t>
          </w:r>
          <w:r w:rsidR="00B94A79">
            <w:t xml:space="preserve"> them on </w:t>
          </w:r>
          <w:hyperlink r:id="rId28" w:history="1">
            <w:r w:rsidR="00FE6F97">
              <w:rPr>
                <w:rStyle w:val="Hyperlink"/>
              </w:rPr>
              <w:t>Ideascale</w:t>
            </w:r>
            <w:r w:rsidR="00FE6F97" w:rsidRPr="00C82648">
              <w:rPr>
                <w:rStyle w:val="Hyperlink"/>
              </w:rPr>
              <w:t xml:space="preserve"> website</w:t>
            </w:r>
          </w:hyperlink>
          <w:r w:rsidR="00FE6F97" w:rsidRPr="00FE6F97">
            <w:t xml:space="preserve">.  </w:t>
          </w:r>
        </w:p>
        <w:p w:rsidR="00B94A79" w:rsidRDefault="00FE6F97" w:rsidP="00B94A79">
          <w:r w:rsidRPr="00FE6F97">
            <w:t>The MnDOT</w:t>
          </w:r>
          <w:r>
            <w:t>’s</w:t>
          </w:r>
          <w:r w:rsidRPr="00FE6F97">
            <w:t xml:space="preserve"> </w:t>
          </w:r>
          <w:r>
            <w:t>O</w:t>
          </w:r>
          <w:r w:rsidRPr="00FE6F97">
            <w:t>ffice</w:t>
          </w:r>
          <w:r>
            <w:t xml:space="preserve"> of Research &amp; Innovation</w:t>
          </w:r>
          <w:r w:rsidRPr="00FE6F97">
            <w:t xml:space="preserve"> releases the ideas through the </w:t>
          </w:r>
          <w:r>
            <w:t>Request for Proposal (</w:t>
          </w:r>
          <w:r w:rsidRPr="00FE6F97">
            <w:t>RFP</w:t>
          </w:r>
          <w:r>
            <w:t xml:space="preserve">) process and proposal solicitation. Then, </w:t>
          </w:r>
          <w:r w:rsidR="00B94A79" w:rsidRPr="0061759F">
            <w:t xml:space="preserve">LRRB </w:t>
          </w:r>
          <w:r w:rsidR="00B94A79">
            <w:t>reviews</w:t>
          </w:r>
          <w:r w:rsidR="00CE3473">
            <w:t>,</w:t>
          </w:r>
          <w:r w:rsidR="00B94A79">
            <w:t xml:space="preserve"> </w:t>
          </w:r>
          <w:r w:rsidR="00B94A79" w:rsidRPr="0061759F">
            <w:t>selects</w:t>
          </w:r>
          <w:r w:rsidR="00CE3473">
            <w:t>,</w:t>
          </w:r>
          <w:r w:rsidR="00B94A79" w:rsidRPr="0061759F">
            <w:t xml:space="preserve"> and </w:t>
          </w:r>
          <w:r w:rsidR="00CE3473">
            <w:t xml:space="preserve">then </w:t>
          </w:r>
          <w:r w:rsidR="00B94A79" w:rsidRPr="0061759F">
            <w:t>approves proposals</w:t>
          </w:r>
          <w:r w:rsidR="00CE3473">
            <w:t>,</w:t>
          </w:r>
          <w:r w:rsidR="00B94A79" w:rsidRPr="0061759F">
            <w:t xml:space="preserve"> and makes funding allocation decisions</w:t>
          </w:r>
          <w:r>
            <w:t>.</w:t>
          </w:r>
          <w:r w:rsidR="00B94A79">
            <w:t xml:space="preserve"> </w:t>
          </w:r>
          <w:r w:rsidR="00B94A79" w:rsidRPr="0061759F">
            <w:t xml:space="preserve">The MnDOT Office of Research </w:t>
          </w:r>
          <w:r>
            <w:t>&amp;</w:t>
          </w:r>
          <w:r w:rsidRPr="0061759F">
            <w:t xml:space="preserve"> </w:t>
          </w:r>
          <w:r w:rsidR="00B94A79" w:rsidRPr="0061759F">
            <w:t xml:space="preserve">Innovation provides administrative </w:t>
          </w:r>
          <w:r w:rsidR="00B94A79">
            <w:t>and technical assistance during the funding allocation process. This office also supports project researchers in developing the work plan with the concurrence of the project’s TAP.</w:t>
          </w:r>
        </w:p>
        <w:p w:rsidR="00B94A79" w:rsidRDefault="00B94A79" w:rsidP="00B94A79">
          <w:pPr>
            <w:pStyle w:val="Caption"/>
            <w:spacing w:after="200"/>
            <w:rPr>
              <w:sz w:val="22"/>
              <w:szCs w:val="22"/>
            </w:rPr>
          </w:pPr>
          <w:r>
            <w:rPr>
              <w:sz w:val="22"/>
              <w:szCs w:val="22"/>
            </w:rPr>
            <w:t>For the execution of the selected research projects, r</w:t>
          </w:r>
          <w:r w:rsidRPr="00B87CD8">
            <w:rPr>
              <w:sz w:val="22"/>
              <w:szCs w:val="22"/>
            </w:rPr>
            <w:t xml:space="preserve">esearchers from </w:t>
          </w:r>
          <w:r w:rsidR="00250E69" w:rsidRPr="00B87CD8">
            <w:rPr>
              <w:sz w:val="22"/>
              <w:szCs w:val="22"/>
            </w:rPr>
            <w:t>universities</w:t>
          </w:r>
          <w:r w:rsidR="00250E69">
            <w:rPr>
              <w:sz w:val="22"/>
              <w:szCs w:val="22"/>
            </w:rPr>
            <w:t xml:space="preserve">, </w:t>
          </w:r>
          <w:r w:rsidRPr="00B87CD8">
            <w:rPr>
              <w:sz w:val="22"/>
              <w:szCs w:val="22"/>
            </w:rPr>
            <w:t>MnDOT, and consulting firms</w:t>
          </w:r>
          <w:r w:rsidR="00184CE1">
            <w:rPr>
              <w:sz w:val="22"/>
              <w:szCs w:val="22"/>
            </w:rPr>
            <w:t xml:space="preserve"> (as subconsultants)</w:t>
          </w:r>
          <w:r w:rsidRPr="00B87CD8">
            <w:rPr>
              <w:sz w:val="22"/>
              <w:szCs w:val="22"/>
            </w:rPr>
            <w:t xml:space="preserve"> conduct the research, </w:t>
          </w:r>
          <w:r>
            <w:rPr>
              <w:sz w:val="22"/>
              <w:szCs w:val="22"/>
            </w:rPr>
            <w:t>while</w:t>
          </w:r>
          <w:r w:rsidRPr="00B87CD8">
            <w:rPr>
              <w:sz w:val="22"/>
              <w:szCs w:val="22"/>
            </w:rPr>
            <w:t xml:space="preserve"> the LRRB</w:t>
          </w:r>
          <w:r w:rsidR="00714543">
            <w:rPr>
              <w:sz w:val="22"/>
              <w:szCs w:val="22"/>
            </w:rPr>
            <w:t xml:space="preserve"> and/or RIC</w:t>
          </w:r>
          <w:r w:rsidRPr="00B87CD8">
            <w:rPr>
              <w:sz w:val="22"/>
              <w:szCs w:val="22"/>
            </w:rPr>
            <w:t xml:space="preserve"> monitors the progress.</w:t>
          </w:r>
          <w:r>
            <w:rPr>
              <w:sz w:val="22"/>
              <w:szCs w:val="22"/>
            </w:rPr>
            <w:t xml:space="preserve"> </w:t>
          </w:r>
          <w:r w:rsidR="00A53540">
            <w:rPr>
              <w:sz w:val="22"/>
              <w:szCs w:val="22"/>
            </w:rPr>
            <w:t>The r</w:t>
          </w:r>
          <w:r>
            <w:rPr>
              <w:sz w:val="22"/>
              <w:szCs w:val="22"/>
            </w:rPr>
            <w:t xml:space="preserve">esearch execution process has a circular flow as </w:t>
          </w:r>
          <w:r w:rsidR="00D7047C">
            <w:rPr>
              <w:sz w:val="22"/>
              <w:szCs w:val="22"/>
            </w:rPr>
            <w:t>investigators address key research questions through data discovery and analysis</w:t>
          </w:r>
          <w:r w:rsidR="005929F3">
            <w:rPr>
              <w:sz w:val="22"/>
              <w:szCs w:val="22"/>
            </w:rPr>
            <w:t>.</w:t>
          </w:r>
          <w:r>
            <w:rPr>
              <w:sz w:val="22"/>
              <w:szCs w:val="22"/>
            </w:rPr>
            <w:t xml:space="preserve"> </w:t>
          </w:r>
          <w:r w:rsidR="00D7047C">
            <w:rPr>
              <w:sz w:val="22"/>
              <w:szCs w:val="22"/>
            </w:rPr>
            <w:t>This analysis may</w:t>
          </w:r>
          <w:r>
            <w:rPr>
              <w:sz w:val="22"/>
              <w:szCs w:val="22"/>
            </w:rPr>
            <w:t xml:space="preserve"> </w:t>
          </w:r>
          <w:r w:rsidR="005929F3">
            <w:rPr>
              <w:sz w:val="22"/>
              <w:szCs w:val="22"/>
            </w:rPr>
            <w:t>provide insights and conclusions</w:t>
          </w:r>
          <w:r>
            <w:rPr>
              <w:sz w:val="22"/>
              <w:szCs w:val="22"/>
            </w:rPr>
            <w:t xml:space="preserve"> which </w:t>
          </w:r>
          <w:r w:rsidR="005929F3">
            <w:rPr>
              <w:sz w:val="22"/>
              <w:szCs w:val="22"/>
            </w:rPr>
            <w:t xml:space="preserve">can </w:t>
          </w:r>
          <w:r>
            <w:rPr>
              <w:sz w:val="22"/>
              <w:szCs w:val="22"/>
            </w:rPr>
            <w:t xml:space="preserve">be improved </w:t>
          </w:r>
          <w:r w:rsidR="00250E69">
            <w:rPr>
              <w:sz w:val="22"/>
              <w:szCs w:val="22"/>
            </w:rPr>
            <w:t xml:space="preserve">by </w:t>
          </w:r>
          <w:r>
            <w:rPr>
              <w:sz w:val="22"/>
              <w:szCs w:val="22"/>
            </w:rPr>
            <w:t>feedback</w:t>
          </w:r>
          <w:r w:rsidR="005929F3">
            <w:rPr>
              <w:sz w:val="22"/>
              <w:szCs w:val="22"/>
            </w:rPr>
            <w:t xml:space="preserve"> </w:t>
          </w:r>
          <w:r w:rsidR="00D7047C">
            <w:rPr>
              <w:sz w:val="22"/>
              <w:szCs w:val="22"/>
            </w:rPr>
            <w:t xml:space="preserve">from </w:t>
          </w:r>
          <w:r w:rsidR="005929F3">
            <w:rPr>
              <w:sz w:val="22"/>
              <w:szCs w:val="22"/>
            </w:rPr>
            <w:t>experts</w:t>
          </w:r>
          <w:r w:rsidR="00D7047C">
            <w:rPr>
              <w:sz w:val="22"/>
              <w:szCs w:val="22"/>
            </w:rPr>
            <w:t>, especially those on the project TAP. While some threads of inquiry may result in dead ends or lessons learned (i.e.</w:t>
          </w:r>
          <w:r w:rsidR="00CE3473">
            <w:rPr>
              <w:sz w:val="22"/>
              <w:szCs w:val="22"/>
            </w:rPr>
            <w:t>,</w:t>
          </w:r>
          <w:r w:rsidR="00D7047C">
            <w:rPr>
              <w:sz w:val="22"/>
              <w:szCs w:val="22"/>
            </w:rPr>
            <w:t xml:space="preserve"> what not to do), most often additional opportunities are created for further research either in the same or new projects.</w:t>
          </w:r>
          <w:r>
            <w:rPr>
              <w:sz w:val="22"/>
              <w:szCs w:val="22"/>
            </w:rPr>
            <w:t xml:space="preserve"> </w:t>
          </w:r>
        </w:p>
        <w:p w:rsidR="00B94A79" w:rsidRDefault="00B94A79" w:rsidP="00B94A79">
          <w:r>
            <w:t xml:space="preserve">The final results of research </w:t>
          </w:r>
          <w:r w:rsidR="006A7DBD">
            <w:t>are</w:t>
          </w:r>
          <w:r>
            <w:t xml:space="preserve"> </w:t>
          </w:r>
          <w:r w:rsidR="00B40AE7">
            <w:t xml:space="preserve">reported </w:t>
          </w:r>
          <w:r>
            <w:t>and disseminated by the LRRB</w:t>
          </w:r>
          <w:r w:rsidR="00714543">
            <w:t>’s Outreach Committee</w:t>
          </w:r>
          <w:r>
            <w:t xml:space="preserve">. Completed research projects may advance </w:t>
          </w:r>
          <w:r w:rsidR="006A7DBD">
            <w:t>to</w:t>
          </w:r>
          <w:r>
            <w:t xml:space="preserve"> research implementation if they meet certain criteria. T</w:t>
          </w:r>
          <w:r w:rsidRPr="00B87CD8">
            <w:t>he impact of</w:t>
          </w:r>
          <w:r w:rsidRPr="00B87CD8" w:rsidDel="00E2151A">
            <w:t xml:space="preserve"> </w:t>
          </w:r>
          <w:r w:rsidRPr="00B87CD8">
            <w:t xml:space="preserve">research multiplies as </w:t>
          </w:r>
          <w:r w:rsidR="00B40AE7">
            <w:t>local practitioners</w:t>
          </w:r>
          <w:r w:rsidRPr="00B87CD8">
            <w:t xml:space="preserve"> see potential applications through the technol</w:t>
          </w:r>
          <w:r>
            <w:t xml:space="preserve">ogy transfer efforts of LRRB, through the </w:t>
          </w:r>
          <w:r w:rsidR="00C3112F">
            <w:t xml:space="preserve">various </w:t>
          </w:r>
          <w:r>
            <w:t xml:space="preserve">implementation </w:t>
          </w:r>
          <w:r w:rsidR="00C3112F">
            <w:t>tools and techniques</w:t>
          </w:r>
          <w:r>
            <w:t xml:space="preserve"> </w:t>
          </w:r>
          <w:r w:rsidR="00C3112F">
            <w:t xml:space="preserve">employed </w:t>
          </w:r>
          <w:r>
            <w:t xml:space="preserve">by the RIC. </w:t>
          </w:r>
        </w:p>
        <w:p w:rsidR="008B14E3" w:rsidRDefault="00714543" w:rsidP="00B94A79">
          <w:r w:rsidRPr="00654A45">
            <w:rPr>
              <w:noProof/>
              <w:shd w:val="clear" w:color="auto" w:fill="FFFFFF"/>
              <w:lang w:bidi="ar-SA"/>
            </w:rPr>
            <mc:AlternateContent>
              <mc:Choice Requires="wps">
                <w:drawing>
                  <wp:anchor distT="45720" distB="45720" distL="114300" distR="114300" simplePos="0" relativeHeight="251658246" behindDoc="0" locked="0" layoutInCell="1" allowOverlap="1" wp14:anchorId="2BCC4DBC" wp14:editId="321E9DBB">
                    <wp:simplePos x="0" y="0"/>
                    <wp:positionH relativeFrom="column">
                      <wp:posOffset>-53340</wp:posOffset>
                    </wp:positionH>
                    <wp:positionV relativeFrom="paragraph">
                      <wp:posOffset>494030</wp:posOffset>
                    </wp:positionV>
                    <wp:extent cx="6278880" cy="3322320"/>
                    <wp:effectExtent l="0" t="0" r="762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3322320"/>
                            </a:xfrm>
                            <a:prstGeom prst="rect">
                              <a:avLst/>
                            </a:prstGeom>
                            <a:solidFill>
                              <a:schemeClr val="accent2">
                                <a:lumMod val="20000"/>
                                <a:lumOff val="80000"/>
                              </a:schemeClr>
                            </a:solidFill>
                            <a:ln w="9525">
                              <a:noFill/>
                              <a:miter lim="800000"/>
                              <a:headEnd/>
                              <a:tailEnd/>
                            </a:ln>
                          </wps:spPr>
                          <wps:txbx>
                            <w:txbxContent>
                              <w:p w:rsidR="0007193C" w:rsidRPr="00C07594" w:rsidRDefault="0007193C" w:rsidP="0069087B">
                                <w:pPr>
                                  <w:ind w:left="144" w:right="144"/>
                                  <w:rPr>
                                    <w:sz w:val="20"/>
                                  </w:rPr>
                                </w:pPr>
                                <w:r w:rsidRPr="00C07594">
                                  <w:rPr>
                                    <w:sz w:val="20"/>
                                  </w:rPr>
                                  <w:t>Research development and implementation milestones:</w:t>
                                </w:r>
                              </w:p>
                              <w:p w:rsidR="0007193C" w:rsidRPr="00C07594" w:rsidRDefault="0007193C" w:rsidP="00C07594">
                                <w:pPr>
                                  <w:pStyle w:val="ListParagraph"/>
                                  <w:numPr>
                                    <w:ilvl w:val="0"/>
                                    <w:numId w:val="57"/>
                                  </w:numPr>
                                  <w:spacing w:after="0" w:line="240" w:lineRule="auto"/>
                                  <w:ind w:left="792"/>
                                  <w:rPr>
                                    <w:sz w:val="20"/>
                                  </w:rPr>
                                </w:pPr>
                                <w:r w:rsidRPr="00C07594">
                                  <w:rPr>
                                    <w:sz w:val="20"/>
                                  </w:rPr>
                                  <w:t>Completion of Research idea submission</w:t>
                                </w:r>
                                <w:r>
                                  <w:rPr>
                                    <w:sz w:val="20"/>
                                  </w:rPr>
                                  <w:t>:</w:t>
                                </w:r>
                                <w:r w:rsidRPr="00C07594">
                                  <w:rPr>
                                    <w:sz w:val="20"/>
                                  </w:rPr>
                                  <w:t xml:space="preserve"> May </w:t>
                                </w:r>
                                <w:r w:rsidRPr="00F75FA7">
                                  <w:rPr>
                                    <w:sz w:val="20"/>
                                  </w:rPr>
                                  <w:t xml:space="preserve">– </w:t>
                                </w:r>
                                <w:r w:rsidRPr="00C07594">
                                  <w:rPr>
                                    <w:sz w:val="20"/>
                                  </w:rPr>
                                  <w:t xml:space="preserve"> June</w:t>
                                </w:r>
                              </w:p>
                              <w:p w:rsidR="0007193C" w:rsidRPr="00C07594" w:rsidRDefault="0007193C" w:rsidP="00C07594">
                                <w:pPr>
                                  <w:pStyle w:val="ListParagraph"/>
                                  <w:numPr>
                                    <w:ilvl w:val="0"/>
                                    <w:numId w:val="57"/>
                                  </w:numPr>
                                  <w:spacing w:after="0" w:line="240" w:lineRule="auto"/>
                                  <w:ind w:left="792"/>
                                  <w:rPr>
                                    <w:sz w:val="20"/>
                                  </w:rPr>
                                </w:pPr>
                                <w:r w:rsidRPr="00C07594">
                                  <w:rPr>
                                    <w:sz w:val="20"/>
                                  </w:rPr>
                                  <w:t>Synthesis of new ideas</w:t>
                                </w:r>
                                <w:r>
                                  <w:rPr>
                                    <w:sz w:val="20"/>
                                  </w:rPr>
                                  <w:t>:</w:t>
                                </w:r>
                                <w:r w:rsidRPr="00C07594">
                                  <w:rPr>
                                    <w:sz w:val="20"/>
                                  </w:rPr>
                                  <w:t xml:space="preserve"> June </w:t>
                                </w:r>
                                <w:r w:rsidRPr="00F75FA7">
                                  <w:rPr>
                                    <w:sz w:val="20"/>
                                  </w:rPr>
                                  <w:t xml:space="preserve">– </w:t>
                                </w:r>
                                <w:r w:rsidRPr="00C07594">
                                  <w:rPr>
                                    <w:sz w:val="20"/>
                                  </w:rPr>
                                  <w:t xml:space="preserve"> Dec</w:t>
                                </w:r>
                              </w:p>
                              <w:p w:rsidR="0007193C" w:rsidRPr="00C07594" w:rsidRDefault="0007193C" w:rsidP="00C07594">
                                <w:pPr>
                                  <w:pStyle w:val="ListParagraph"/>
                                  <w:numPr>
                                    <w:ilvl w:val="0"/>
                                    <w:numId w:val="57"/>
                                  </w:numPr>
                                  <w:spacing w:after="0" w:line="240" w:lineRule="auto"/>
                                  <w:ind w:left="792"/>
                                  <w:rPr>
                                    <w:sz w:val="20"/>
                                  </w:rPr>
                                </w:pPr>
                                <w:r w:rsidRPr="00C07594">
                                  <w:rPr>
                                    <w:sz w:val="20"/>
                                  </w:rPr>
                                  <w:t>Idea prioritization</w:t>
                                </w:r>
                                <w:r>
                                  <w:rPr>
                                    <w:sz w:val="20"/>
                                  </w:rPr>
                                  <w:t>:</w:t>
                                </w:r>
                                <w:r w:rsidRPr="00C07594">
                                  <w:rPr>
                                    <w:sz w:val="20"/>
                                  </w:rPr>
                                  <w:t xml:space="preserve"> Dec – March</w:t>
                                </w:r>
                              </w:p>
                              <w:p w:rsidR="0007193C" w:rsidRPr="00C07594" w:rsidRDefault="0007193C" w:rsidP="00C07594">
                                <w:pPr>
                                  <w:pStyle w:val="ListParagraph"/>
                                  <w:numPr>
                                    <w:ilvl w:val="0"/>
                                    <w:numId w:val="57"/>
                                  </w:numPr>
                                  <w:spacing w:after="0" w:line="240" w:lineRule="auto"/>
                                  <w:ind w:left="792"/>
                                  <w:rPr>
                                    <w:sz w:val="20"/>
                                  </w:rPr>
                                </w:pPr>
                                <w:r w:rsidRPr="00C07594">
                                  <w:rPr>
                                    <w:sz w:val="20"/>
                                  </w:rPr>
                                  <w:t>Need Statement Development</w:t>
                                </w:r>
                                <w:r>
                                  <w:rPr>
                                    <w:sz w:val="20"/>
                                  </w:rPr>
                                  <w:t>:</w:t>
                                </w:r>
                                <w:r w:rsidRPr="00C07594">
                                  <w:rPr>
                                    <w:sz w:val="20"/>
                                  </w:rPr>
                                  <w:t xml:space="preserve"> March – April</w:t>
                                </w:r>
                              </w:p>
                              <w:p w:rsidR="0007193C" w:rsidRPr="00C07594" w:rsidRDefault="0007193C" w:rsidP="00C07594">
                                <w:pPr>
                                  <w:pStyle w:val="ListParagraph"/>
                                  <w:numPr>
                                    <w:ilvl w:val="0"/>
                                    <w:numId w:val="57"/>
                                  </w:numPr>
                                  <w:spacing w:after="0" w:line="240" w:lineRule="auto"/>
                                  <w:ind w:left="792"/>
                                  <w:rPr>
                                    <w:sz w:val="20"/>
                                  </w:rPr>
                                </w:pPr>
                                <w:r w:rsidRPr="00C07594">
                                  <w:rPr>
                                    <w:sz w:val="20"/>
                                  </w:rPr>
                                  <w:t>Final need statement prioritization</w:t>
                                </w:r>
                                <w:r>
                                  <w:rPr>
                                    <w:sz w:val="20"/>
                                  </w:rPr>
                                  <w:t>:</w:t>
                                </w:r>
                                <w:r w:rsidRPr="00C07594">
                                  <w:rPr>
                                    <w:sz w:val="20"/>
                                  </w:rPr>
                                  <w:t xml:space="preserve"> June</w:t>
                                </w:r>
                              </w:p>
                              <w:p w:rsidR="0007193C" w:rsidRPr="00C07594" w:rsidRDefault="0007193C" w:rsidP="00C07594">
                                <w:pPr>
                                  <w:pStyle w:val="ListParagraph"/>
                                  <w:numPr>
                                    <w:ilvl w:val="0"/>
                                    <w:numId w:val="57"/>
                                  </w:numPr>
                                  <w:spacing w:after="0" w:line="240" w:lineRule="auto"/>
                                  <w:ind w:left="792"/>
                                  <w:rPr>
                                    <w:sz w:val="20"/>
                                  </w:rPr>
                                </w:pPr>
                                <w:r w:rsidRPr="00C07594">
                                  <w:rPr>
                                    <w:sz w:val="20"/>
                                  </w:rPr>
                                  <w:t>Implementation – consultant selection</w:t>
                                </w:r>
                                <w:r>
                                  <w:rPr>
                                    <w:sz w:val="20"/>
                                  </w:rPr>
                                  <w:t>:</w:t>
                                </w:r>
                                <w:r w:rsidRPr="00C07594">
                                  <w:rPr>
                                    <w:sz w:val="20"/>
                                  </w:rPr>
                                  <w:t xml:space="preserve"> June</w:t>
                                </w:r>
                              </w:p>
                              <w:p w:rsidR="0007193C" w:rsidRPr="00C07594" w:rsidRDefault="0007193C" w:rsidP="00C07594">
                                <w:pPr>
                                  <w:pStyle w:val="ListParagraph"/>
                                  <w:numPr>
                                    <w:ilvl w:val="0"/>
                                    <w:numId w:val="57"/>
                                  </w:numPr>
                                  <w:spacing w:after="0" w:line="240" w:lineRule="auto"/>
                                  <w:ind w:left="792"/>
                                  <w:rPr>
                                    <w:sz w:val="20"/>
                                  </w:rPr>
                                </w:pPr>
                                <w:r w:rsidRPr="00C07594">
                                  <w:rPr>
                                    <w:sz w:val="20"/>
                                  </w:rPr>
                                  <w:t xml:space="preserve">Implementation </w:t>
                                </w:r>
                                <w:r w:rsidRPr="00F75FA7">
                                  <w:rPr>
                                    <w:sz w:val="20"/>
                                  </w:rPr>
                                  <w:t xml:space="preserve">– </w:t>
                                </w:r>
                                <w:r w:rsidRPr="00C07594">
                                  <w:rPr>
                                    <w:sz w:val="20"/>
                                  </w:rPr>
                                  <w:t xml:space="preserve"> scope, schedule, budget development</w:t>
                                </w:r>
                                <w:r>
                                  <w:rPr>
                                    <w:sz w:val="20"/>
                                  </w:rPr>
                                  <w:t>:</w:t>
                                </w:r>
                                <w:r w:rsidRPr="00C07594">
                                  <w:rPr>
                                    <w:sz w:val="20"/>
                                  </w:rPr>
                                  <w:t xml:space="preserve"> July </w:t>
                                </w:r>
                                <w:r w:rsidRPr="00F75FA7">
                                  <w:rPr>
                                    <w:sz w:val="20"/>
                                  </w:rPr>
                                  <w:t xml:space="preserve">– </w:t>
                                </w:r>
                                <w:r w:rsidRPr="00C07594">
                                  <w:rPr>
                                    <w:sz w:val="20"/>
                                  </w:rPr>
                                  <w:t xml:space="preserve"> Sept</w:t>
                                </w:r>
                              </w:p>
                              <w:p w:rsidR="0007193C" w:rsidRPr="00C07594" w:rsidRDefault="0007193C" w:rsidP="00C07594">
                                <w:pPr>
                                  <w:pStyle w:val="ListParagraph"/>
                                  <w:numPr>
                                    <w:ilvl w:val="0"/>
                                    <w:numId w:val="57"/>
                                  </w:numPr>
                                  <w:spacing w:after="0" w:line="240" w:lineRule="auto"/>
                                  <w:ind w:left="792"/>
                                  <w:rPr>
                                    <w:sz w:val="20"/>
                                  </w:rPr>
                                </w:pPr>
                                <w:r w:rsidRPr="00C07594">
                                  <w:rPr>
                                    <w:sz w:val="20"/>
                                  </w:rPr>
                                  <w:t>Research RFP issued</w:t>
                                </w:r>
                                <w:r>
                                  <w:rPr>
                                    <w:sz w:val="20"/>
                                  </w:rPr>
                                  <w:t>:</w:t>
                                </w:r>
                                <w:r w:rsidRPr="00C07594">
                                  <w:rPr>
                                    <w:sz w:val="20"/>
                                  </w:rPr>
                                  <w:t xml:space="preserve"> August</w:t>
                                </w:r>
                              </w:p>
                              <w:p w:rsidR="0007193C" w:rsidRPr="00C07594" w:rsidRDefault="0007193C" w:rsidP="00C07594">
                                <w:pPr>
                                  <w:pStyle w:val="ListParagraph"/>
                                  <w:numPr>
                                    <w:ilvl w:val="0"/>
                                    <w:numId w:val="57"/>
                                  </w:numPr>
                                  <w:spacing w:after="0" w:line="240" w:lineRule="auto"/>
                                  <w:ind w:left="792"/>
                                  <w:rPr>
                                    <w:sz w:val="20"/>
                                  </w:rPr>
                                </w:pPr>
                                <w:r w:rsidRPr="00C07594">
                                  <w:rPr>
                                    <w:sz w:val="20"/>
                                  </w:rPr>
                                  <w:t>Research Proposal Solicitation</w:t>
                                </w:r>
                                <w:r>
                                  <w:rPr>
                                    <w:sz w:val="20"/>
                                  </w:rPr>
                                  <w:t>:</w:t>
                                </w:r>
                                <w:r w:rsidRPr="00C07594">
                                  <w:rPr>
                                    <w:sz w:val="20"/>
                                  </w:rPr>
                                  <w:t xml:space="preserve"> Aug – September</w:t>
                                </w:r>
                              </w:p>
                              <w:p w:rsidR="0007193C" w:rsidRPr="00C07594" w:rsidRDefault="0007193C" w:rsidP="00C07594">
                                <w:pPr>
                                  <w:pStyle w:val="ListParagraph"/>
                                  <w:numPr>
                                    <w:ilvl w:val="0"/>
                                    <w:numId w:val="57"/>
                                  </w:numPr>
                                  <w:spacing w:after="0" w:line="240" w:lineRule="auto"/>
                                  <w:ind w:left="792"/>
                                  <w:rPr>
                                    <w:sz w:val="20"/>
                                  </w:rPr>
                                </w:pPr>
                                <w:r w:rsidRPr="00C07594">
                                  <w:rPr>
                                    <w:sz w:val="20"/>
                                  </w:rPr>
                                  <w:t>Research Proposal review and selected for presentation</w:t>
                                </w:r>
                                <w:r>
                                  <w:rPr>
                                    <w:sz w:val="20"/>
                                  </w:rPr>
                                  <w:t xml:space="preserve"> (including </w:t>
                                </w:r>
                                <w:r w:rsidRPr="00C07594">
                                  <w:rPr>
                                    <w:sz w:val="20"/>
                                  </w:rPr>
                                  <w:t>Knowledge Building proposals</w:t>
                                </w:r>
                                <w:r>
                                  <w:rPr>
                                    <w:sz w:val="20"/>
                                  </w:rPr>
                                  <w:t>):</w:t>
                                </w:r>
                                <w:r w:rsidRPr="00C07594">
                                  <w:rPr>
                                    <w:sz w:val="20"/>
                                  </w:rPr>
                                  <w:t xml:space="preserve"> Oct</w:t>
                                </w:r>
                              </w:p>
                              <w:p w:rsidR="0007193C" w:rsidRPr="00C07594" w:rsidRDefault="0007193C" w:rsidP="00C07594">
                                <w:pPr>
                                  <w:pStyle w:val="ListParagraph"/>
                                  <w:numPr>
                                    <w:ilvl w:val="0"/>
                                    <w:numId w:val="57"/>
                                  </w:numPr>
                                  <w:spacing w:after="0" w:line="240" w:lineRule="auto"/>
                                  <w:ind w:left="792"/>
                                  <w:rPr>
                                    <w:sz w:val="20"/>
                                  </w:rPr>
                                </w:pPr>
                                <w:r w:rsidRPr="00C07594">
                                  <w:rPr>
                                    <w:sz w:val="20"/>
                                  </w:rPr>
                                  <w:t>RIC receives scope, sche</w:t>
                                </w:r>
                                <w:r w:rsidRPr="001278B4">
                                  <w:rPr>
                                    <w:sz w:val="20"/>
                                  </w:rPr>
                                  <w:t>dule and costs from Consultants:</w:t>
                                </w:r>
                                <w:r w:rsidRPr="00C07594">
                                  <w:rPr>
                                    <w:sz w:val="20"/>
                                  </w:rPr>
                                  <w:t xml:space="preserve"> Oct</w:t>
                                </w:r>
                              </w:p>
                              <w:p w:rsidR="0007193C" w:rsidRPr="00C07594" w:rsidRDefault="0007193C" w:rsidP="00C07594">
                                <w:pPr>
                                  <w:pStyle w:val="ListParagraph"/>
                                  <w:numPr>
                                    <w:ilvl w:val="0"/>
                                    <w:numId w:val="57"/>
                                  </w:numPr>
                                  <w:spacing w:after="0" w:line="240" w:lineRule="auto"/>
                                  <w:ind w:left="792"/>
                                  <w:rPr>
                                    <w:sz w:val="20"/>
                                  </w:rPr>
                                </w:pPr>
                                <w:r w:rsidRPr="00C07594">
                                  <w:rPr>
                                    <w:sz w:val="20"/>
                                  </w:rPr>
                                  <w:t>RIC awards work based on bud</w:t>
                                </w:r>
                                <w:r w:rsidRPr="001278B4">
                                  <w:rPr>
                                    <w:sz w:val="20"/>
                                  </w:rPr>
                                  <w:t xml:space="preserve">get received from LRRB decision: </w:t>
                                </w:r>
                                <w:r w:rsidRPr="00C07594">
                                  <w:rPr>
                                    <w:sz w:val="20"/>
                                  </w:rPr>
                                  <w:t>March – Oct</w:t>
                                </w:r>
                              </w:p>
                              <w:p w:rsidR="0007193C" w:rsidRPr="00C07594" w:rsidRDefault="0007193C" w:rsidP="00C07594">
                                <w:pPr>
                                  <w:pStyle w:val="ListParagraph"/>
                                  <w:numPr>
                                    <w:ilvl w:val="0"/>
                                    <w:numId w:val="57"/>
                                  </w:numPr>
                                  <w:spacing w:after="0"/>
                                  <w:ind w:left="792"/>
                                  <w:rPr>
                                    <w:sz w:val="20"/>
                                  </w:rPr>
                                </w:pPr>
                                <w:r w:rsidRPr="00C07594">
                                  <w:rPr>
                                    <w:sz w:val="20"/>
                                  </w:rPr>
                                  <w:t>RIC forwards</w:t>
                                </w:r>
                                <w:r w:rsidRPr="001278B4">
                                  <w:rPr>
                                    <w:sz w:val="20"/>
                                  </w:rPr>
                                  <w:t xml:space="preserve"> any unfunded proposals to LRRB: </w:t>
                                </w:r>
                                <w:r w:rsidRPr="00C07594">
                                  <w:rPr>
                                    <w:sz w:val="20"/>
                                  </w:rPr>
                                  <w:t>Dec</w:t>
                                </w:r>
                              </w:p>
                              <w:p w:rsidR="0007193C" w:rsidRPr="00C07594" w:rsidRDefault="0007193C" w:rsidP="00C07594">
                                <w:pPr>
                                  <w:pStyle w:val="ListParagraph"/>
                                  <w:numPr>
                                    <w:ilvl w:val="0"/>
                                    <w:numId w:val="57"/>
                                  </w:numPr>
                                  <w:spacing w:after="0"/>
                                  <w:ind w:left="792"/>
                                  <w:rPr>
                                    <w:sz w:val="20"/>
                                  </w:rPr>
                                </w:pPr>
                                <w:r w:rsidRPr="001278B4">
                                  <w:rPr>
                                    <w:sz w:val="20"/>
                                  </w:rPr>
                                  <w:t>Final Proposal selection:</w:t>
                                </w:r>
                                <w:r w:rsidRPr="00C07594">
                                  <w:rPr>
                                    <w:sz w:val="20"/>
                                  </w:rPr>
                                  <w:t xml:space="preserve"> Dec</w:t>
                                </w:r>
                              </w:p>
                              <w:p w:rsidR="0007193C" w:rsidRDefault="0007193C" w:rsidP="00C07594">
                                <w:pPr>
                                  <w:pStyle w:val="ListParagraph"/>
                                  <w:numPr>
                                    <w:ilvl w:val="0"/>
                                    <w:numId w:val="57"/>
                                  </w:numPr>
                                  <w:spacing w:after="0"/>
                                  <w:ind w:left="792"/>
                                  <w:rPr>
                                    <w:sz w:val="20"/>
                                  </w:rPr>
                                </w:pPr>
                                <w:r w:rsidRPr="00C07594">
                                  <w:rPr>
                                    <w:sz w:val="20"/>
                                  </w:rPr>
                                  <w:t>Contracts execution</w:t>
                                </w:r>
                                <w:r>
                                  <w:rPr>
                                    <w:sz w:val="20"/>
                                  </w:rPr>
                                  <w:t>:</w:t>
                                </w:r>
                                <w:r w:rsidRPr="00C07594">
                                  <w:rPr>
                                    <w:sz w:val="20"/>
                                  </w:rPr>
                                  <w:t xml:space="preserve"> Dec – July</w:t>
                                </w:r>
                              </w:p>
                              <w:p w:rsidR="0007193C" w:rsidRPr="00C07594" w:rsidRDefault="0007193C" w:rsidP="00C07594">
                                <w:pPr>
                                  <w:pStyle w:val="ListParagraph"/>
                                  <w:numPr>
                                    <w:ilvl w:val="0"/>
                                    <w:numId w:val="57"/>
                                  </w:numPr>
                                  <w:spacing w:after="0"/>
                                  <w:ind w:left="792"/>
                                  <w:rPr>
                                    <w:sz w:val="20"/>
                                  </w:rPr>
                                </w:pPr>
                                <w:r>
                                  <w:rPr>
                                    <w:sz w:val="20"/>
                                  </w:rPr>
                                  <w:t>Submission of implementation ideas from completed projects to RIC: March</w:t>
                                </w:r>
                              </w:p>
                              <w:p w:rsidR="0007193C" w:rsidRPr="001625CF" w:rsidRDefault="0007193C" w:rsidP="00C0759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C4DBC" id="Text Box 10" o:spid="_x0000_s1031" type="#_x0000_t202" style="position:absolute;margin-left:-4.2pt;margin-top:38.9pt;width:494.4pt;height:261.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" fillcolor="#e4f6cd [661]" stroked="f">
                    <v:textbox>
                      <w:txbxContent>
                        <w:p w:rsidR="0007193C" w:rsidRPr="00C07594" w:rsidRDefault="0007193C" w:rsidP="0069087B">
                          <w:pPr>
                            <w:ind w:left="144" w:right="144"/>
                            <w:rPr>
                              <w:sz w:val="20"/>
                            </w:rPr>
                          </w:pPr>
                          <w:r w:rsidRPr="00C07594">
                            <w:rPr>
                              <w:sz w:val="20"/>
                            </w:rPr>
                            <w:t>Research development and implementation milestones:</w:t>
                          </w:r>
                        </w:p>
                        <w:p w:rsidR="0007193C" w:rsidRPr="00C07594" w:rsidRDefault="0007193C" w:rsidP="00C07594">
                          <w:pPr>
                            <w:pStyle w:val="ListParagraph"/>
                            <w:numPr>
                              <w:ilvl w:val="0"/>
                              <w:numId w:val="57"/>
                            </w:numPr>
                            <w:spacing w:after="0" w:line="240" w:lineRule="auto"/>
                            <w:ind w:left="792"/>
                            <w:rPr>
                              <w:sz w:val="20"/>
                            </w:rPr>
                          </w:pPr>
                          <w:r w:rsidRPr="00C07594">
                            <w:rPr>
                              <w:sz w:val="20"/>
                            </w:rPr>
                            <w:t>Completion of Research idea submission</w:t>
                          </w:r>
                          <w:r>
                            <w:rPr>
                              <w:sz w:val="20"/>
                            </w:rPr>
                            <w:t>:</w:t>
                          </w:r>
                          <w:r w:rsidRPr="00C07594">
                            <w:rPr>
                              <w:sz w:val="20"/>
                            </w:rPr>
                            <w:t xml:space="preserve"> May </w:t>
                          </w:r>
                          <w:r w:rsidRPr="00F75FA7">
                            <w:rPr>
                              <w:sz w:val="20"/>
                            </w:rPr>
                            <w:t xml:space="preserve">– </w:t>
                          </w:r>
                          <w:r w:rsidRPr="00C07594">
                            <w:rPr>
                              <w:sz w:val="20"/>
                            </w:rPr>
                            <w:t xml:space="preserve"> June</w:t>
                          </w:r>
                        </w:p>
                        <w:p w:rsidR="0007193C" w:rsidRPr="00C07594" w:rsidRDefault="0007193C" w:rsidP="00C07594">
                          <w:pPr>
                            <w:pStyle w:val="ListParagraph"/>
                            <w:numPr>
                              <w:ilvl w:val="0"/>
                              <w:numId w:val="57"/>
                            </w:numPr>
                            <w:spacing w:after="0" w:line="240" w:lineRule="auto"/>
                            <w:ind w:left="792"/>
                            <w:rPr>
                              <w:sz w:val="20"/>
                            </w:rPr>
                          </w:pPr>
                          <w:r w:rsidRPr="00C07594">
                            <w:rPr>
                              <w:sz w:val="20"/>
                            </w:rPr>
                            <w:t>Synthesis of new ideas</w:t>
                          </w:r>
                          <w:r>
                            <w:rPr>
                              <w:sz w:val="20"/>
                            </w:rPr>
                            <w:t>:</w:t>
                          </w:r>
                          <w:r w:rsidRPr="00C07594">
                            <w:rPr>
                              <w:sz w:val="20"/>
                            </w:rPr>
                            <w:t xml:space="preserve"> June </w:t>
                          </w:r>
                          <w:r w:rsidRPr="00F75FA7">
                            <w:rPr>
                              <w:sz w:val="20"/>
                            </w:rPr>
                            <w:t xml:space="preserve">– </w:t>
                          </w:r>
                          <w:r w:rsidRPr="00C07594">
                            <w:rPr>
                              <w:sz w:val="20"/>
                            </w:rPr>
                            <w:t xml:space="preserve"> Dec</w:t>
                          </w:r>
                        </w:p>
                        <w:p w:rsidR="0007193C" w:rsidRPr="00C07594" w:rsidRDefault="0007193C" w:rsidP="00C07594">
                          <w:pPr>
                            <w:pStyle w:val="ListParagraph"/>
                            <w:numPr>
                              <w:ilvl w:val="0"/>
                              <w:numId w:val="57"/>
                            </w:numPr>
                            <w:spacing w:after="0" w:line="240" w:lineRule="auto"/>
                            <w:ind w:left="792"/>
                            <w:rPr>
                              <w:sz w:val="20"/>
                            </w:rPr>
                          </w:pPr>
                          <w:r w:rsidRPr="00C07594">
                            <w:rPr>
                              <w:sz w:val="20"/>
                            </w:rPr>
                            <w:t>Idea prioritization</w:t>
                          </w:r>
                          <w:r>
                            <w:rPr>
                              <w:sz w:val="20"/>
                            </w:rPr>
                            <w:t>:</w:t>
                          </w:r>
                          <w:r w:rsidRPr="00C07594">
                            <w:rPr>
                              <w:sz w:val="20"/>
                            </w:rPr>
                            <w:t xml:space="preserve"> Dec – March</w:t>
                          </w:r>
                        </w:p>
                        <w:p w:rsidR="0007193C" w:rsidRPr="00C07594" w:rsidRDefault="0007193C" w:rsidP="00C07594">
                          <w:pPr>
                            <w:pStyle w:val="ListParagraph"/>
                            <w:numPr>
                              <w:ilvl w:val="0"/>
                              <w:numId w:val="57"/>
                            </w:numPr>
                            <w:spacing w:after="0" w:line="240" w:lineRule="auto"/>
                            <w:ind w:left="792"/>
                            <w:rPr>
                              <w:sz w:val="20"/>
                            </w:rPr>
                          </w:pPr>
                          <w:r w:rsidRPr="00C07594">
                            <w:rPr>
                              <w:sz w:val="20"/>
                            </w:rPr>
                            <w:t>Need Statement Development</w:t>
                          </w:r>
                          <w:r>
                            <w:rPr>
                              <w:sz w:val="20"/>
                            </w:rPr>
                            <w:t>:</w:t>
                          </w:r>
                          <w:r w:rsidRPr="00C07594">
                            <w:rPr>
                              <w:sz w:val="20"/>
                            </w:rPr>
                            <w:t xml:space="preserve"> March – April</w:t>
                          </w:r>
                        </w:p>
                        <w:p w:rsidR="0007193C" w:rsidRPr="00C07594" w:rsidRDefault="0007193C" w:rsidP="00C07594">
                          <w:pPr>
                            <w:pStyle w:val="ListParagraph"/>
                            <w:numPr>
                              <w:ilvl w:val="0"/>
                              <w:numId w:val="57"/>
                            </w:numPr>
                            <w:spacing w:after="0" w:line="240" w:lineRule="auto"/>
                            <w:ind w:left="792"/>
                            <w:rPr>
                              <w:sz w:val="20"/>
                            </w:rPr>
                          </w:pPr>
                          <w:r w:rsidRPr="00C07594">
                            <w:rPr>
                              <w:sz w:val="20"/>
                            </w:rPr>
                            <w:t>Final need statement prioritization</w:t>
                          </w:r>
                          <w:r>
                            <w:rPr>
                              <w:sz w:val="20"/>
                            </w:rPr>
                            <w:t>:</w:t>
                          </w:r>
                          <w:r w:rsidRPr="00C07594">
                            <w:rPr>
                              <w:sz w:val="20"/>
                            </w:rPr>
                            <w:t xml:space="preserve"> June</w:t>
                          </w:r>
                        </w:p>
                        <w:p w:rsidR="0007193C" w:rsidRPr="00C07594" w:rsidRDefault="0007193C" w:rsidP="00C07594">
                          <w:pPr>
                            <w:pStyle w:val="ListParagraph"/>
                            <w:numPr>
                              <w:ilvl w:val="0"/>
                              <w:numId w:val="57"/>
                            </w:numPr>
                            <w:spacing w:after="0" w:line="240" w:lineRule="auto"/>
                            <w:ind w:left="792"/>
                            <w:rPr>
                              <w:sz w:val="20"/>
                            </w:rPr>
                          </w:pPr>
                          <w:r w:rsidRPr="00C07594">
                            <w:rPr>
                              <w:sz w:val="20"/>
                            </w:rPr>
                            <w:t>Implementation – consultant selection</w:t>
                          </w:r>
                          <w:r>
                            <w:rPr>
                              <w:sz w:val="20"/>
                            </w:rPr>
                            <w:t>:</w:t>
                          </w:r>
                          <w:r w:rsidRPr="00C07594">
                            <w:rPr>
                              <w:sz w:val="20"/>
                            </w:rPr>
                            <w:t xml:space="preserve"> June</w:t>
                          </w:r>
                        </w:p>
                        <w:p w:rsidR="0007193C" w:rsidRPr="00C07594" w:rsidRDefault="0007193C" w:rsidP="00C07594">
                          <w:pPr>
                            <w:pStyle w:val="ListParagraph"/>
                            <w:numPr>
                              <w:ilvl w:val="0"/>
                              <w:numId w:val="57"/>
                            </w:numPr>
                            <w:spacing w:after="0" w:line="240" w:lineRule="auto"/>
                            <w:ind w:left="792"/>
                            <w:rPr>
                              <w:sz w:val="20"/>
                            </w:rPr>
                          </w:pPr>
                          <w:r w:rsidRPr="00C07594">
                            <w:rPr>
                              <w:sz w:val="20"/>
                            </w:rPr>
                            <w:t xml:space="preserve">Implementation </w:t>
                          </w:r>
                          <w:r w:rsidRPr="00F75FA7">
                            <w:rPr>
                              <w:sz w:val="20"/>
                            </w:rPr>
                            <w:t xml:space="preserve">– </w:t>
                          </w:r>
                          <w:r w:rsidRPr="00C07594">
                            <w:rPr>
                              <w:sz w:val="20"/>
                            </w:rPr>
                            <w:t xml:space="preserve"> scope, schedule, budget development</w:t>
                          </w:r>
                          <w:r>
                            <w:rPr>
                              <w:sz w:val="20"/>
                            </w:rPr>
                            <w:t>:</w:t>
                          </w:r>
                          <w:r w:rsidRPr="00C07594">
                            <w:rPr>
                              <w:sz w:val="20"/>
                            </w:rPr>
                            <w:t xml:space="preserve"> July </w:t>
                          </w:r>
                          <w:r w:rsidRPr="00F75FA7">
                            <w:rPr>
                              <w:sz w:val="20"/>
                            </w:rPr>
                            <w:t xml:space="preserve">– </w:t>
                          </w:r>
                          <w:r w:rsidRPr="00C07594">
                            <w:rPr>
                              <w:sz w:val="20"/>
                            </w:rPr>
                            <w:t xml:space="preserve"> Sept</w:t>
                          </w:r>
                        </w:p>
                        <w:p w:rsidR="0007193C" w:rsidRPr="00C07594" w:rsidRDefault="0007193C" w:rsidP="00C07594">
                          <w:pPr>
                            <w:pStyle w:val="ListParagraph"/>
                            <w:numPr>
                              <w:ilvl w:val="0"/>
                              <w:numId w:val="57"/>
                            </w:numPr>
                            <w:spacing w:after="0" w:line="240" w:lineRule="auto"/>
                            <w:ind w:left="792"/>
                            <w:rPr>
                              <w:sz w:val="20"/>
                            </w:rPr>
                          </w:pPr>
                          <w:r w:rsidRPr="00C07594">
                            <w:rPr>
                              <w:sz w:val="20"/>
                            </w:rPr>
                            <w:t>Research RFP issued</w:t>
                          </w:r>
                          <w:r>
                            <w:rPr>
                              <w:sz w:val="20"/>
                            </w:rPr>
                            <w:t>:</w:t>
                          </w:r>
                          <w:r w:rsidRPr="00C07594">
                            <w:rPr>
                              <w:sz w:val="20"/>
                            </w:rPr>
                            <w:t xml:space="preserve"> August</w:t>
                          </w:r>
                        </w:p>
                        <w:p w:rsidR="0007193C" w:rsidRPr="00C07594" w:rsidRDefault="0007193C" w:rsidP="00C07594">
                          <w:pPr>
                            <w:pStyle w:val="ListParagraph"/>
                            <w:numPr>
                              <w:ilvl w:val="0"/>
                              <w:numId w:val="57"/>
                            </w:numPr>
                            <w:spacing w:after="0" w:line="240" w:lineRule="auto"/>
                            <w:ind w:left="792"/>
                            <w:rPr>
                              <w:sz w:val="20"/>
                            </w:rPr>
                          </w:pPr>
                          <w:r w:rsidRPr="00C07594">
                            <w:rPr>
                              <w:sz w:val="20"/>
                            </w:rPr>
                            <w:t>Research Proposal Solicitation</w:t>
                          </w:r>
                          <w:r>
                            <w:rPr>
                              <w:sz w:val="20"/>
                            </w:rPr>
                            <w:t>:</w:t>
                          </w:r>
                          <w:r w:rsidRPr="00C07594">
                            <w:rPr>
                              <w:sz w:val="20"/>
                            </w:rPr>
                            <w:t xml:space="preserve"> Aug – September</w:t>
                          </w:r>
                        </w:p>
                        <w:p w:rsidR="0007193C" w:rsidRPr="00C07594" w:rsidRDefault="0007193C" w:rsidP="00C07594">
                          <w:pPr>
                            <w:pStyle w:val="ListParagraph"/>
                            <w:numPr>
                              <w:ilvl w:val="0"/>
                              <w:numId w:val="57"/>
                            </w:numPr>
                            <w:spacing w:after="0" w:line="240" w:lineRule="auto"/>
                            <w:ind w:left="792"/>
                            <w:rPr>
                              <w:sz w:val="20"/>
                            </w:rPr>
                          </w:pPr>
                          <w:r w:rsidRPr="00C07594">
                            <w:rPr>
                              <w:sz w:val="20"/>
                            </w:rPr>
                            <w:t>Research Proposal review and selected for presentation</w:t>
                          </w:r>
                          <w:r>
                            <w:rPr>
                              <w:sz w:val="20"/>
                            </w:rPr>
                            <w:t xml:space="preserve"> (including </w:t>
                          </w:r>
                          <w:r w:rsidRPr="00C07594">
                            <w:rPr>
                              <w:sz w:val="20"/>
                            </w:rPr>
                            <w:t>Knowledge Building proposals</w:t>
                          </w:r>
                          <w:r>
                            <w:rPr>
                              <w:sz w:val="20"/>
                            </w:rPr>
                            <w:t>):</w:t>
                          </w:r>
                          <w:r w:rsidRPr="00C07594">
                            <w:rPr>
                              <w:sz w:val="20"/>
                            </w:rPr>
                            <w:t xml:space="preserve"> Oct</w:t>
                          </w:r>
                        </w:p>
                        <w:p w:rsidR="0007193C" w:rsidRPr="00C07594" w:rsidRDefault="0007193C" w:rsidP="00C07594">
                          <w:pPr>
                            <w:pStyle w:val="ListParagraph"/>
                            <w:numPr>
                              <w:ilvl w:val="0"/>
                              <w:numId w:val="57"/>
                            </w:numPr>
                            <w:spacing w:after="0" w:line="240" w:lineRule="auto"/>
                            <w:ind w:left="792"/>
                            <w:rPr>
                              <w:sz w:val="20"/>
                            </w:rPr>
                          </w:pPr>
                          <w:r w:rsidRPr="00C07594">
                            <w:rPr>
                              <w:sz w:val="20"/>
                            </w:rPr>
                            <w:t>RIC receives scope, sche</w:t>
                          </w:r>
                          <w:r w:rsidRPr="001278B4">
                            <w:rPr>
                              <w:sz w:val="20"/>
                            </w:rPr>
                            <w:t>dule and costs from Consultants:</w:t>
                          </w:r>
                          <w:r w:rsidRPr="00C07594">
                            <w:rPr>
                              <w:sz w:val="20"/>
                            </w:rPr>
                            <w:t xml:space="preserve"> Oct</w:t>
                          </w:r>
                        </w:p>
                        <w:p w:rsidR="0007193C" w:rsidRPr="00C07594" w:rsidRDefault="0007193C" w:rsidP="00C07594">
                          <w:pPr>
                            <w:pStyle w:val="ListParagraph"/>
                            <w:numPr>
                              <w:ilvl w:val="0"/>
                              <w:numId w:val="57"/>
                            </w:numPr>
                            <w:spacing w:after="0" w:line="240" w:lineRule="auto"/>
                            <w:ind w:left="792"/>
                            <w:rPr>
                              <w:sz w:val="20"/>
                            </w:rPr>
                          </w:pPr>
                          <w:r w:rsidRPr="00C07594">
                            <w:rPr>
                              <w:sz w:val="20"/>
                            </w:rPr>
                            <w:t>RIC awards work based on bud</w:t>
                          </w:r>
                          <w:r w:rsidRPr="001278B4">
                            <w:rPr>
                              <w:sz w:val="20"/>
                            </w:rPr>
                            <w:t xml:space="preserve">get received from LRRB decision: </w:t>
                          </w:r>
                          <w:r w:rsidRPr="00C07594">
                            <w:rPr>
                              <w:sz w:val="20"/>
                            </w:rPr>
                            <w:t>March – Oct</w:t>
                          </w:r>
                        </w:p>
                        <w:p w:rsidR="0007193C" w:rsidRPr="00C07594" w:rsidRDefault="0007193C" w:rsidP="00C07594">
                          <w:pPr>
                            <w:pStyle w:val="ListParagraph"/>
                            <w:numPr>
                              <w:ilvl w:val="0"/>
                              <w:numId w:val="57"/>
                            </w:numPr>
                            <w:spacing w:after="0"/>
                            <w:ind w:left="792"/>
                            <w:rPr>
                              <w:sz w:val="20"/>
                            </w:rPr>
                          </w:pPr>
                          <w:r w:rsidRPr="00C07594">
                            <w:rPr>
                              <w:sz w:val="20"/>
                            </w:rPr>
                            <w:t>RIC forwards</w:t>
                          </w:r>
                          <w:r w:rsidRPr="001278B4">
                            <w:rPr>
                              <w:sz w:val="20"/>
                            </w:rPr>
                            <w:t xml:space="preserve"> any unfunded proposals to LRRB: </w:t>
                          </w:r>
                          <w:r w:rsidRPr="00C07594">
                            <w:rPr>
                              <w:sz w:val="20"/>
                            </w:rPr>
                            <w:t>Dec</w:t>
                          </w:r>
                        </w:p>
                        <w:p w:rsidR="0007193C" w:rsidRPr="00C07594" w:rsidRDefault="0007193C" w:rsidP="00C07594">
                          <w:pPr>
                            <w:pStyle w:val="ListParagraph"/>
                            <w:numPr>
                              <w:ilvl w:val="0"/>
                              <w:numId w:val="57"/>
                            </w:numPr>
                            <w:spacing w:after="0"/>
                            <w:ind w:left="792"/>
                            <w:rPr>
                              <w:sz w:val="20"/>
                            </w:rPr>
                          </w:pPr>
                          <w:r w:rsidRPr="001278B4">
                            <w:rPr>
                              <w:sz w:val="20"/>
                            </w:rPr>
                            <w:t>Final Proposal selection:</w:t>
                          </w:r>
                          <w:r w:rsidRPr="00C07594">
                            <w:rPr>
                              <w:sz w:val="20"/>
                            </w:rPr>
                            <w:t xml:space="preserve"> Dec</w:t>
                          </w:r>
                        </w:p>
                        <w:p w:rsidR="0007193C" w:rsidRDefault="0007193C" w:rsidP="00C07594">
                          <w:pPr>
                            <w:pStyle w:val="ListParagraph"/>
                            <w:numPr>
                              <w:ilvl w:val="0"/>
                              <w:numId w:val="57"/>
                            </w:numPr>
                            <w:spacing w:after="0"/>
                            <w:ind w:left="792"/>
                            <w:rPr>
                              <w:sz w:val="20"/>
                            </w:rPr>
                          </w:pPr>
                          <w:r w:rsidRPr="00C07594">
                            <w:rPr>
                              <w:sz w:val="20"/>
                            </w:rPr>
                            <w:t>Contracts execution</w:t>
                          </w:r>
                          <w:r>
                            <w:rPr>
                              <w:sz w:val="20"/>
                            </w:rPr>
                            <w:t>:</w:t>
                          </w:r>
                          <w:r w:rsidRPr="00C07594">
                            <w:rPr>
                              <w:sz w:val="20"/>
                            </w:rPr>
                            <w:t xml:space="preserve"> Dec – July</w:t>
                          </w:r>
                        </w:p>
                        <w:p w:rsidR="0007193C" w:rsidRPr="00C07594" w:rsidRDefault="0007193C" w:rsidP="00C07594">
                          <w:pPr>
                            <w:pStyle w:val="ListParagraph"/>
                            <w:numPr>
                              <w:ilvl w:val="0"/>
                              <w:numId w:val="57"/>
                            </w:numPr>
                            <w:spacing w:after="0"/>
                            <w:ind w:left="792"/>
                            <w:rPr>
                              <w:sz w:val="20"/>
                            </w:rPr>
                          </w:pPr>
                          <w:r>
                            <w:rPr>
                              <w:sz w:val="20"/>
                            </w:rPr>
                            <w:t>Submission of implementation ideas from completed projects to RIC: March</w:t>
                          </w:r>
                        </w:p>
                        <w:p w:rsidR="0007193C" w:rsidRPr="001625CF" w:rsidRDefault="0007193C" w:rsidP="00C07594">
                          <w:pPr>
                            <w:spacing w:after="0"/>
                          </w:pPr>
                        </w:p>
                      </w:txbxContent>
                    </v:textbox>
                    <w10:wrap type="square"/>
                  </v:shape>
                </w:pict>
              </mc:Fallback>
            </mc:AlternateContent>
          </w:r>
          <w:r w:rsidR="008B14E3">
            <w:t xml:space="preserve">Finally, </w:t>
          </w:r>
          <w:r w:rsidR="008B14E3" w:rsidRPr="008B14E3">
            <w:t xml:space="preserve">LRRB presents updates and </w:t>
          </w:r>
          <w:r w:rsidR="008B14E3">
            <w:t xml:space="preserve">communicates the </w:t>
          </w:r>
          <w:r w:rsidR="008B14E3" w:rsidRPr="008B14E3">
            <w:t>results of research and implementation to local practitioners through the Outreach Committee efforts to close the feedback loop.</w:t>
          </w:r>
        </w:p>
        <w:p w:rsidR="00A8328D" w:rsidRDefault="00A8328D" w:rsidP="004A639A">
          <w:r>
            <w:t>The following subsections provide more details on the lifecycle of research sponsored by the LRRB.</w:t>
          </w:r>
          <w:r w:rsidR="00D15B11">
            <w:t xml:space="preserve"> LRRB follows a fiscal year calendar with key milestones for different processes</w:t>
          </w:r>
          <w:r w:rsidR="00CE3473">
            <w:t>,</w:t>
          </w:r>
          <w:r w:rsidR="00D15B11">
            <w:t xml:space="preserve"> as explained below.</w:t>
          </w:r>
          <w:r w:rsidR="004E7CBC">
            <w:t xml:space="preserve"> </w:t>
          </w:r>
        </w:p>
        <w:p w:rsidR="00065279" w:rsidRDefault="00065279" w:rsidP="00065279">
          <w:pPr>
            <w:pStyle w:val="Heading3"/>
            <w:keepLines/>
            <w:numPr>
              <w:ilvl w:val="2"/>
              <w:numId w:val="0"/>
            </w:numPr>
            <w:spacing w:after="60" w:line="240" w:lineRule="auto"/>
            <w:ind w:left="720" w:right="288" w:hanging="720"/>
          </w:pPr>
          <w:bookmarkStart w:id="50" w:name="_Toc253627"/>
          <w:bookmarkStart w:id="51" w:name="_Toc253820"/>
          <w:bookmarkStart w:id="52" w:name="_Toc1484815"/>
          <w:bookmarkStart w:id="53" w:name="_Toc1554632"/>
          <w:bookmarkStart w:id="54" w:name="_Toc1730311"/>
          <w:bookmarkStart w:id="55" w:name="_Toc11657658"/>
          <w:r w:rsidRPr="00977723">
            <w:t>Needs Identification</w:t>
          </w:r>
          <w:bookmarkEnd w:id="50"/>
          <w:bookmarkEnd w:id="51"/>
          <w:bookmarkEnd w:id="52"/>
          <w:bookmarkEnd w:id="53"/>
          <w:bookmarkEnd w:id="54"/>
          <w:bookmarkEnd w:id="55"/>
        </w:p>
        <w:p w:rsidR="00065279" w:rsidRDefault="00065279" w:rsidP="00CB2B2A">
          <w:pPr>
            <w:rPr>
              <w:lang w:eastAsia="en-CA"/>
            </w:rPr>
          </w:pPr>
          <w:r>
            <w:rPr>
              <w:lang w:eastAsia="en-CA"/>
            </w:rPr>
            <w:t xml:space="preserve">The research needs identification process </w:t>
          </w:r>
          <w:r w:rsidR="002456F7">
            <w:rPr>
              <w:lang w:eastAsia="en-CA"/>
            </w:rPr>
            <w:t>plays</w:t>
          </w:r>
          <w:r>
            <w:rPr>
              <w:lang w:eastAsia="en-CA"/>
            </w:rPr>
            <w:t xml:space="preserve"> a critical role in developing an effective research program. The first and foremost step to initiating a research project and moving forward to developing the overall research </w:t>
          </w:r>
          <w:r w:rsidR="002456F7">
            <w:rPr>
              <w:lang w:eastAsia="en-CA"/>
            </w:rPr>
            <w:t>investigation</w:t>
          </w:r>
          <w:r>
            <w:rPr>
              <w:lang w:eastAsia="en-CA"/>
            </w:rPr>
            <w:t xml:space="preserve"> is identifying </w:t>
          </w:r>
          <w:r w:rsidR="00C3112F">
            <w:rPr>
              <w:lang w:eastAsia="en-CA"/>
            </w:rPr>
            <w:t>priority</w:t>
          </w:r>
          <w:r>
            <w:rPr>
              <w:lang w:eastAsia="en-CA"/>
            </w:rPr>
            <w:t xml:space="preserve"> research topics. This step directly impacts the program's success, as well as the potential for research project implementation. LRRB recognizes the need for and seeks to fund both basic </w:t>
          </w:r>
          <w:r w:rsidR="0095502F">
            <w:rPr>
              <w:lang w:eastAsia="en-CA"/>
            </w:rPr>
            <w:t>research (</w:t>
          </w:r>
          <w:r w:rsidRPr="00C038E0">
            <w:rPr>
              <w:lang w:eastAsia="en-CA"/>
            </w:rPr>
            <w:t>knowledge building</w:t>
          </w:r>
          <w:r w:rsidR="0095502F" w:rsidRPr="00AD634D">
            <w:rPr>
              <w:lang w:eastAsia="en-CA"/>
            </w:rPr>
            <w:t>)</w:t>
          </w:r>
          <w:r w:rsidRPr="00C038E0">
            <w:rPr>
              <w:lang w:eastAsia="en-CA"/>
            </w:rPr>
            <w:t xml:space="preserve"> </w:t>
          </w:r>
          <w:r>
            <w:rPr>
              <w:lang w:eastAsia="en-CA"/>
            </w:rPr>
            <w:t>and</w:t>
          </w:r>
          <w:r w:rsidR="0095502F">
            <w:rPr>
              <w:lang w:eastAsia="en-CA"/>
            </w:rPr>
            <w:t xml:space="preserve"> </w:t>
          </w:r>
          <w:r>
            <w:rPr>
              <w:lang w:eastAsia="en-CA"/>
            </w:rPr>
            <w:t xml:space="preserve">applied research </w:t>
          </w:r>
          <w:r w:rsidR="0095502F">
            <w:rPr>
              <w:lang w:eastAsia="en-CA"/>
            </w:rPr>
            <w:t>(</w:t>
          </w:r>
          <w:r w:rsidRPr="00C038E0">
            <w:rPr>
              <w:lang w:eastAsia="en-CA"/>
            </w:rPr>
            <w:t>problem</w:t>
          </w:r>
          <w:r w:rsidR="00CE3473">
            <w:rPr>
              <w:lang w:eastAsia="en-CA"/>
            </w:rPr>
            <w:t>-</w:t>
          </w:r>
          <w:r w:rsidRPr="00C038E0">
            <w:rPr>
              <w:lang w:eastAsia="en-CA"/>
            </w:rPr>
            <w:t>solving</w:t>
          </w:r>
          <w:r w:rsidR="0095502F" w:rsidRPr="00AD634D">
            <w:rPr>
              <w:lang w:eastAsia="en-CA"/>
            </w:rPr>
            <w:t>)</w:t>
          </w:r>
          <w:r>
            <w:rPr>
              <w:lang w:eastAsia="en-CA"/>
            </w:rPr>
            <w:t>.</w:t>
          </w:r>
        </w:p>
        <w:p w:rsidR="00687158" w:rsidRDefault="00687158" w:rsidP="00687158">
          <w:pPr>
            <w:rPr>
              <w:lang w:eastAsia="en-CA"/>
            </w:rPr>
          </w:pPr>
          <w:r>
            <w:rPr>
              <w:lang w:eastAsia="en-CA"/>
            </w:rPr>
            <w:t>LRRB’s research projects investigate the methodologies, techniques, and strategies that lead to taking action against specific problems. Research projects typically include the following steps:</w:t>
          </w:r>
        </w:p>
        <w:p w:rsidR="00687158" w:rsidRDefault="00687158" w:rsidP="00687158">
          <w:pPr>
            <w:pStyle w:val="ListParagraph"/>
            <w:numPr>
              <w:ilvl w:val="0"/>
              <w:numId w:val="3"/>
            </w:numPr>
            <w:rPr>
              <w:lang w:eastAsia="en-CA"/>
            </w:rPr>
          </w:pPr>
          <w:r>
            <w:rPr>
              <w:lang w:eastAsia="en-CA"/>
            </w:rPr>
            <w:t xml:space="preserve">Understanding the </w:t>
          </w:r>
          <w:r w:rsidRPr="00880AE2">
            <w:rPr>
              <w:lang w:eastAsia="en-CA"/>
            </w:rPr>
            <w:t xml:space="preserve">need </w:t>
          </w:r>
          <w:r>
            <w:rPr>
              <w:lang w:eastAsia="en-CA"/>
            </w:rPr>
            <w:t>and its symptoms,</w:t>
          </w:r>
        </w:p>
        <w:p w:rsidR="00687158" w:rsidRDefault="00687158" w:rsidP="00687158">
          <w:pPr>
            <w:pStyle w:val="ListParagraph"/>
            <w:numPr>
              <w:ilvl w:val="0"/>
              <w:numId w:val="3"/>
            </w:numPr>
            <w:rPr>
              <w:lang w:eastAsia="en-CA"/>
            </w:rPr>
          </w:pPr>
          <w:r>
            <w:rPr>
              <w:lang w:eastAsia="en-CA"/>
            </w:rPr>
            <w:t xml:space="preserve">Investigating the causes and origins of the </w:t>
          </w:r>
          <w:r w:rsidRPr="00B425C1">
            <w:rPr>
              <w:lang w:eastAsia="en-CA"/>
            </w:rPr>
            <w:t>need</w:t>
          </w:r>
          <w:r>
            <w:rPr>
              <w:lang w:eastAsia="en-CA"/>
            </w:rPr>
            <w:t>,</w:t>
          </w:r>
        </w:p>
        <w:p w:rsidR="00687158" w:rsidRDefault="00687158" w:rsidP="00687158">
          <w:pPr>
            <w:pStyle w:val="ListParagraph"/>
            <w:numPr>
              <w:ilvl w:val="0"/>
              <w:numId w:val="3"/>
            </w:numPr>
            <w:rPr>
              <w:lang w:eastAsia="en-CA"/>
            </w:rPr>
          </w:pPr>
          <w:r>
            <w:rPr>
              <w:lang w:eastAsia="en-CA"/>
            </w:rPr>
            <w:t xml:space="preserve">Generating ideas and scenarios to solve the </w:t>
          </w:r>
          <w:r w:rsidRPr="00B425C1">
            <w:rPr>
              <w:lang w:eastAsia="en-CA"/>
            </w:rPr>
            <w:t>need</w:t>
          </w:r>
          <w:r>
            <w:rPr>
              <w:lang w:eastAsia="en-CA"/>
            </w:rPr>
            <w:t>,</w:t>
          </w:r>
        </w:p>
        <w:p w:rsidR="00687158" w:rsidRDefault="00687158" w:rsidP="00687158">
          <w:pPr>
            <w:pStyle w:val="ListParagraph"/>
            <w:numPr>
              <w:ilvl w:val="0"/>
              <w:numId w:val="3"/>
            </w:numPr>
            <w:rPr>
              <w:lang w:eastAsia="en-CA"/>
            </w:rPr>
          </w:pPr>
          <w:r w:rsidRPr="00B425C1">
            <w:rPr>
              <w:lang w:eastAsia="en-CA"/>
            </w:rPr>
            <w:t xml:space="preserve">Exploring and/or </w:t>
          </w:r>
          <w:r>
            <w:rPr>
              <w:lang w:eastAsia="en-CA"/>
            </w:rPr>
            <w:t>testing the ideas and solutions,</w:t>
          </w:r>
        </w:p>
        <w:p w:rsidR="00687158" w:rsidRDefault="00687158" w:rsidP="00687158">
          <w:pPr>
            <w:pStyle w:val="ListParagraph"/>
            <w:numPr>
              <w:ilvl w:val="0"/>
              <w:numId w:val="3"/>
            </w:numPr>
            <w:rPr>
              <w:lang w:eastAsia="en-CA"/>
            </w:rPr>
          </w:pPr>
          <w:r>
            <w:rPr>
              <w:lang w:eastAsia="en-CA"/>
            </w:rPr>
            <w:t>Assessing the results and knowledge gained,</w:t>
          </w:r>
        </w:p>
        <w:p w:rsidR="00687158" w:rsidRDefault="00687158" w:rsidP="00687158">
          <w:pPr>
            <w:pStyle w:val="ListParagraph"/>
            <w:numPr>
              <w:ilvl w:val="0"/>
              <w:numId w:val="3"/>
            </w:numPr>
            <w:rPr>
              <w:lang w:eastAsia="en-CA"/>
            </w:rPr>
          </w:pPr>
          <w:r>
            <w:rPr>
              <w:lang w:eastAsia="en-CA"/>
            </w:rPr>
            <w:t>Recommending viable solutions,</w:t>
          </w:r>
        </w:p>
        <w:p w:rsidR="00687158" w:rsidRDefault="00687158" w:rsidP="00687158">
          <w:pPr>
            <w:pStyle w:val="ListParagraph"/>
            <w:numPr>
              <w:ilvl w:val="0"/>
              <w:numId w:val="3"/>
            </w:numPr>
            <w:rPr>
              <w:lang w:eastAsia="en-CA"/>
            </w:rPr>
          </w:pPr>
          <w:r>
            <w:rPr>
              <w:lang w:eastAsia="en-CA"/>
            </w:rPr>
            <w:t>Creating a plan of action.</w:t>
          </w:r>
        </w:p>
        <w:p w:rsidR="00687158" w:rsidRDefault="00687158" w:rsidP="00687158">
          <w:pPr>
            <w:rPr>
              <w:lang w:eastAsia="en-CA"/>
            </w:rPr>
          </w:pPr>
          <w:r w:rsidRPr="00C038E0">
            <w:rPr>
              <w:lang w:eastAsia="en-CA"/>
            </w:rPr>
            <w:t>Involving the transportation practitioner is fundamental</w:t>
          </w:r>
          <w:r>
            <w:rPr>
              <w:lang w:eastAsia="en-CA"/>
            </w:rPr>
            <w:t xml:space="preserve"> to the process of need identification. Local transportation practitioners, as well as MnDOT staff,</w:t>
          </w:r>
          <w:r w:rsidRPr="00581CE0">
            <w:rPr>
              <w:lang w:eastAsia="en-CA"/>
            </w:rPr>
            <w:t xml:space="preserve"> city</w:t>
          </w:r>
          <w:r>
            <w:rPr>
              <w:lang w:eastAsia="en-CA"/>
            </w:rPr>
            <w:t xml:space="preserve"> and </w:t>
          </w:r>
          <w:r w:rsidRPr="00581CE0">
            <w:rPr>
              <w:lang w:eastAsia="en-CA"/>
            </w:rPr>
            <w:t>county engineers</w:t>
          </w:r>
          <w:r>
            <w:rPr>
              <w:lang w:eastAsia="en-CA"/>
            </w:rPr>
            <w:t>, and university researchers help LRRB ensure selection of the right research topics and implement the research results through research idea submission.</w:t>
          </w:r>
        </w:p>
        <w:p w:rsidR="00065279" w:rsidRDefault="00065279" w:rsidP="00CB2B2A">
          <w:pPr>
            <w:rPr>
              <w:lang w:eastAsia="en-CA"/>
            </w:rPr>
          </w:pPr>
          <w:r w:rsidRPr="00160F8E">
            <w:rPr>
              <w:lang w:eastAsia="en-CA"/>
            </w:rPr>
            <w:t xml:space="preserve">Knowledge building </w:t>
          </w:r>
          <w:r w:rsidR="00250E69">
            <w:rPr>
              <w:lang w:eastAsia="en-CA"/>
            </w:rPr>
            <w:t>topics</w:t>
          </w:r>
          <w:r w:rsidR="00250E69" w:rsidRPr="00160F8E">
            <w:rPr>
              <w:lang w:eastAsia="en-CA"/>
            </w:rPr>
            <w:t xml:space="preserve"> </w:t>
          </w:r>
          <w:r w:rsidRPr="00160F8E">
            <w:rPr>
              <w:lang w:eastAsia="en-CA"/>
            </w:rPr>
            <w:t xml:space="preserve">encompass </w:t>
          </w:r>
          <w:r w:rsidR="00250E69" w:rsidRPr="00250E69">
            <w:rPr>
              <w:lang w:eastAsia="en-CA"/>
            </w:rPr>
            <w:t xml:space="preserve">complex, emerging issues and require </w:t>
          </w:r>
          <w:r w:rsidR="00250E69">
            <w:rPr>
              <w:lang w:eastAsia="en-CA"/>
            </w:rPr>
            <w:t>horizon-focused</w:t>
          </w:r>
          <w:r w:rsidR="002456F7" w:rsidRPr="00160F8E">
            <w:rPr>
              <w:lang w:eastAsia="en-CA"/>
            </w:rPr>
            <w:t xml:space="preserve"> investigations, that </w:t>
          </w:r>
          <w:r w:rsidR="00250E69" w:rsidRPr="00250E69">
            <w:rPr>
              <w:lang w:eastAsia="en-CA"/>
            </w:rPr>
            <w:t>are likely to be exploratory in nature, involve multiple disciplines, build the knowledge base for local practitioners, and illuminate the pathway toward effective solutions</w:t>
          </w:r>
          <w:r w:rsidR="00250E69">
            <w:rPr>
              <w:lang w:eastAsia="en-CA"/>
            </w:rPr>
            <w:t xml:space="preserve">. These complex, </w:t>
          </w:r>
          <w:r w:rsidR="00250E69" w:rsidRPr="00250E69">
            <w:rPr>
              <w:lang w:eastAsia="en-CA"/>
            </w:rPr>
            <w:t>emerging issues may require a series of incremental studies</w:t>
          </w:r>
          <w:r w:rsidR="00250E69">
            <w:rPr>
              <w:lang w:eastAsia="en-CA"/>
            </w:rPr>
            <w:t>.</w:t>
          </w:r>
          <w:r w:rsidR="00250E69" w:rsidRPr="00250E69" w:rsidDel="00250E69">
            <w:rPr>
              <w:lang w:eastAsia="en-CA"/>
            </w:rPr>
            <w:t xml:space="preserve"> </w:t>
          </w:r>
        </w:p>
        <w:p w:rsidR="00065279" w:rsidRDefault="00250E69" w:rsidP="00CB2B2A">
          <w:pPr>
            <w:rPr>
              <w:lang w:eastAsia="en-CA"/>
            </w:rPr>
          </w:pPr>
          <w:r>
            <w:rPr>
              <w:lang w:eastAsia="en-CA"/>
            </w:rPr>
            <w:t xml:space="preserve">The </w:t>
          </w:r>
          <w:r w:rsidR="00065279">
            <w:rPr>
              <w:lang w:eastAsia="en-CA"/>
            </w:rPr>
            <w:t xml:space="preserve">Knowledge Building Priorities </w:t>
          </w:r>
          <w:r>
            <w:rPr>
              <w:lang w:eastAsia="en-CA"/>
            </w:rPr>
            <w:t xml:space="preserve">process </w:t>
          </w:r>
          <w:r w:rsidR="00065279">
            <w:rPr>
              <w:lang w:eastAsia="en-CA"/>
            </w:rPr>
            <w:t>engage</w:t>
          </w:r>
          <w:r>
            <w:rPr>
              <w:lang w:eastAsia="en-CA"/>
            </w:rPr>
            <w:t xml:space="preserve">s the </w:t>
          </w:r>
          <w:r w:rsidR="00065279">
            <w:rPr>
              <w:lang w:eastAsia="en-CA"/>
            </w:rPr>
            <w:t>LRRB members in identifying long-term</w:t>
          </w:r>
          <w:r>
            <w:rPr>
              <w:lang w:eastAsia="en-CA"/>
            </w:rPr>
            <w:t>, complex</w:t>
          </w:r>
          <w:r w:rsidR="00065279">
            <w:rPr>
              <w:lang w:eastAsia="en-CA"/>
            </w:rPr>
            <w:t xml:space="preserve"> challenges that can benefit from research. </w:t>
          </w:r>
          <w:r w:rsidR="00183F77">
            <w:rPr>
              <w:lang w:eastAsia="en-CA"/>
            </w:rPr>
            <w:t xml:space="preserve">UMN </w:t>
          </w:r>
          <w:r w:rsidR="00065279" w:rsidRPr="001625CF">
            <w:rPr>
              <w:lang w:eastAsia="en-CA"/>
            </w:rPr>
            <w:t xml:space="preserve">CTS leads the </w:t>
          </w:r>
          <w:hyperlink w:anchor="_Knowledge_Building_Priorities" w:history="1">
            <w:r w:rsidR="00065279" w:rsidRPr="009C4F8B">
              <w:rPr>
                <w:rStyle w:val="Hyperlink"/>
                <w:lang w:eastAsia="en-CA"/>
              </w:rPr>
              <w:t>Knowledge-Building Priorities</w:t>
            </w:r>
          </w:hyperlink>
          <w:r w:rsidR="00065279" w:rsidRPr="001625CF">
            <w:rPr>
              <w:lang w:eastAsia="en-CA"/>
            </w:rPr>
            <w:t xml:space="preserve"> effort, in partnership with LRRB and MnDOT </w:t>
          </w:r>
          <w:r w:rsidR="009C4F8B" w:rsidRPr="009C4F8B">
            <w:rPr>
              <w:lang w:eastAsia="en-CA"/>
            </w:rPr>
            <w:t>Office of Research and Innovation</w:t>
          </w:r>
          <w:r w:rsidR="00065279" w:rsidRPr="001625CF">
            <w:rPr>
              <w:lang w:eastAsia="en-CA"/>
            </w:rPr>
            <w:t xml:space="preserve">. LRRB will consider innovative research proposals in response to Knowledge </w:t>
          </w:r>
          <w:r w:rsidR="00065279" w:rsidRPr="00C038E0">
            <w:rPr>
              <w:lang w:eastAsia="en-CA"/>
            </w:rPr>
            <w:t>Building</w:t>
          </w:r>
          <w:r w:rsidR="00065279" w:rsidRPr="001625CF">
            <w:rPr>
              <w:lang w:eastAsia="en-CA"/>
            </w:rPr>
            <w:t xml:space="preserve"> Priorities from University of Minnesota faculty and research staff. </w:t>
          </w:r>
          <w:r w:rsidR="00065279" w:rsidRPr="00C038E0">
            <w:rPr>
              <w:lang w:eastAsia="en-CA"/>
            </w:rPr>
            <w:t xml:space="preserve">Knowledge Building Priorities are updated every </w:t>
          </w:r>
          <w:r w:rsidR="002F1619" w:rsidRPr="00C038E0">
            <w:rPr>
              <w:lang w:eastAsia="en-CA"/>
            </w:rPr>
            <w:t>4</w:t>
          </w:r>
          <w:r w:rsidR="00065279" w:rsidRPr="00C038E0">
            <w:rPr>
              <w:lang w:eastAsia="en-CA"/>
            </w:rPr>
            <w:t xml:space="preserve"> years</w:t>
          </w:r>
          <w:r w:rsidR="002F1619" w:rsidRPr="00C038E0">
            <w:rPr>
              <w:lang w:eastAsia="en-CA"/>
            </w:rPr>
            <w:t>.</w:t>
          </w:r>
          <w:r w:rsidR="008C7076">
            <w:rPr>
              <w:lang w:eastAsia="en-CA"/>
            </w:rPr>
            <w:t xml:space="preserve"> </w:t>
          </w:r>
          <w:r w:rsidR="002F1619" w:rsidRPr="00C038E0">
            <w:rPr>
              <w:lang w:eastAsia="en-CA"/>
            </w:rPr>
            <w:t>The</w:t>
          </w:r>
          <w:r w:rsidR="002F1619" w:rsidRPr="002F1619">
            <w:rPr>
              <w:lang w:eastAsia="en-CA"/>
            </w:rPr>
            <w:t xml:space="preserve"> process for updating Knowledge Building Priorities is described in Appendix B.  The list of current KB topics is also provided in Appendix B.</w:t>
          </w:r>
        </w:p>
        <w:p w:rsidR="00065279" w:rsidRDefault="0069087B" w:rsidP="00621ABE">
          <w:pPr>
            <w:rPr>
              <w:lang w:eastAsia="en-CA"/>
            </w:rPr>
          </w:pPr>
          <w:r w:rsidRPr="00C038E0">
            <w:rPr>
              <w:noProof/>
              <w:lang w:bidi="ar-SA"/>
            </w:rPr>
            <mc:AlternateContent>
              <mc:Choice Requires="wps">
                <w:drawing>
                  <wp:anchor distT="45720" distB="45720" distL="114300" distR="114300" simplePos="0" relativeHeight="251658247" behindDoc="0" locked="0" layoutInCell="1" allowOverlap="1" wp14:anchorId="3827D588" wp14:editId="4A05BA56">
                    <wp:simplePos x="0" y="0"/>
                    <wp:positionH relativeFrom="column">
                      <wp:posOffset>3000375</wp:posOffset>
                    </wp:positionH>
                    <wp:positionV relativeFrom="paragraph">
                      <wp:posOffset>0</wp:posOffset>
                    </wp:positionV>
                    <wp:extent cx="3276600" cy="235267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352675"/>
                            </a:xfrm>
                            <a:prstGeom prst="rect">
                              <a:avLst/>
                            </a:prstGeom>
                            <a:solidFill>
                              <a:schemeClr val="accent2">
                                <a:lumMod val="20000"/>
                                <a:lumOff val="80000"/>
                              </a:schemeClr>
                            </a:solidFill>
                            <a:ln w="9525">
                              <a:noFill/>
                              <a:miter lim="800000"/>
                              <a:headEnd/>
                              <a:tailEnd/>
                            </a:ln>
                          </wps:spPr>
                          <wps:txbx>
                            <w:txbxContent>
                              <w:p w:rsidR="0007193C" w:rsidRDefault="0007193C" w:rsidP="00AD634D">
                                <w:pPr>
                                  <w:ind w:left="144" w:right="144"/>
                                  <w:rPr>
                                    <w:sz w:val="20"/>
                                  </w:rPr>
                                </w:pPr>
                                <w:r w:rsidRPr="009C4F8B">
                                  <w:rPr>
                                    <w:sz w:val="20"/>
                                  </w:rPr>
                                  <w:t xml:space="preserve">The state aid road system was developed </w:t>
                                </w:r>
                                <w:r>
                                  <w:rPr>
                                    <w:sz w:val="20"/>
                                  </w:rPr>
                                  <w:t xml:space="preserve">by the </w:t>
                                </w:r>
                                <w:r w:rsidRPr="009C4F8B">
                                  <w:rPr>
                                    <w:sz w:val="20"/>
                                  </w:rPr>
                                  <w:t xml:space="preserve">Minnesota State Legislature </w:t>
                                </w:r>
                                <w:r>
                                  <w:rPr>
                                    <w:sz w:val="20"/>
                                  </w:rPr>
                                  <w:t>in 1957</w:t>
                                </w:r>
                                <w:r w:rsidRPr="009C4F8B">
                                  <w:rPr>
                                    <w:sz w:val="20"/>
                                  </w:rPr>
                                  <w:t xml:space="preserve"> to provide vital, high-quality connections</w:t>
                                </w:r>
                                <w:r>
                                  <w:rPr>
                                    <w:sz w:val="20"/>
                                  </w:rPr>
                                  <w:t xml:space="preserve"> </w:t>
                                </w:r>
                                <w:r w:rsidRPr="009C4F8B">
                                  <w:rPr>
                                    <w:sz w:val="20"/>
                                  </w:rPr>
                                  <w:t xml:space="preserve">necessary for the overall state highway network to </w:t>
                                </w:r>
                                <w:r>
                                  <w:rPr>
                                    <w:sz w:val="20"/>
                                  </w:rPr>
                                  <w:t>function</w:t>
                                </w:r>
                                <w:r w:rsidRPr="009C4F8B">
                                  <w:rPr>
                                    <w:sz w:val="20"/>
                                  </w:rPr>
                                  <w:t xml:space="preserve"> well.</w:t>
                                </w:r>
                                <w:r w:rsidRPr="0085427E">
                                  <w:t xml:space="preserve"> </w:t>
                                </w:r>
                                <w:r w:rsidRPr="0085427E">
                                  <w:rPr>
                                    <w:sz w:val="20"/>
                                  </w:rPr>
                                  <w:t xml:space="preserve">The </w:t>
                                </w:r>
                                <w:hyperlink r:id="rId29" w:history="1">
                                  <w:r w:rsidRPr="0085427E">
                                    <w:rPr>
                                      <w:rStyle w:val="Hyperlink"/>
                                      <w:sz w:val="20"/>
                                    </w:rPr>
                                    <w:t>state aid rules</w:t>
                                  </w:r>
                                </w:hyperlink>
                                <w:r w:rsidRPr="0085427E">
                                  <w:rPr>
                                    <w:sz w:val="20"/>
                                  </w:rPr>
                                  <w:t xml:space="preserve"> provide counties and cities </w:t>
                                </w:r>
                                <w:r>
                                  <w:rPr>
                                    <w:sz w:val="20"/>
                                  </w:rPr>
                                  <w:t xml:space="preserve">with </w:t>
                                </w:r>
                                <w:r w:rsidRPr="0085427E">
                                  <w:rPr>
                                    <w:sz w:val="20"/>
                                  </w:rPr>
                                  <w:t>minimum standards for</w:t>
                                </w:r>
                                <w:r>
                                  <w:rPr>
                                    <w:sz w:val="20"/>
                                  </w:rPr>
                                  <w:t xml:space="preserve"> </w:t>
                                </w:r>
                                <w:r w:rsidRPr="0085427E">
                                  <w:rPr>
                                    <w:sz w:val="20"/>
                                  </w:rPr>
                                  <w:t>roads and bridges on the state aid system.</w:t>
                                </w:r>
                              </w:p>
                              <w:p w:rsidR="0007193C" w:rsidRPr="00AD634D" w:rsidRDefault="0007193C">
                                <w:pPr>
                                  <w:ind w:left="144" w:right="144"/>
                                  <w:rPr>
                                    <w:sz w:val="20"/>
                                  </w:rPr>
                                </w:pPr>
                                <w:r>
                                  <w:rPr>
                                    <w:sz w:val="20"/>
                                  </w:rPr>
                                  <w:t xml:space="preserve">LRRB </w:t>
                                </w:r>
                                <w:r w:rsidRPr="009C4F8B">
                                  <w:rPr>
                                    <w:sz w:val="20"/>
                                  </w:rPr>
                                  <w:t>representatives hold sessions at 16</w:t>
                                </w:r>
                                <w:r>
                                  <w:rPr>
                                    <w:sz w:val="20"/>
                                  </w:rPr>
                                  <w:t xml:space="preserve"> </w:t>
                                </w:r>
                                <w:r w:rsidRPr="009C4F8B">
                                  <w:rPr>
                                    <w:sz w:val="20"/>
                                  </w:rPr>
                                  <w:t>State Aid prescreening meetings</w:t>
                                </w:r>
                                <w:r>
                                  <w:rPr>
                                    <w:sz w:val="20"/>
                                  </w:rPr>
                                  <w:t xml:space="preserve"> during a fiscal year cycle</w:t>
                                </w:r>
                                <w:r w:rsidRPr="009C4F8B">
                                  <w:rPr>
                                    <w:sz w:val="20"/>
                                  </w:rPr>
                                  <w:t>, where</w:t>
                                </w:r>
                                <w:r>
                                  <w:rPr>
                                    <w:sz w:val="20"/>
                                  </w:rPr>
                                  <w:t xml:space="preserve"> </w:t>
                                </w:r>
                                <w:r w:rsidRPr="009C4F8B">
                                  <w:rPr>
                                    <w:sz w:val="20"/>
                                  </w:rPr>
                                  <w:t>city and county engineers can discuss their</w:t>
                                </w:r>
                                <w:r>
                                  <w:rPr>
                                    <w:sz w:val="20"/>
                                  </w:rPr>
                                  <w:t xml:space="preserve"> </w:t>
                                </w:r>
                                <w:r w:rsidRPr="009C4F8B">
                                  <w:rPr>
                                    <w:sz w:val="20"/>
                                  </w:rPr>
                                  <w:t>research and technology transfer needs</w:t>
                                </w:r>
                                <w:r>
                                  <w:rPr>
                                    <w:sz w:val="20"/>
                                  </w:rPr>
                                  <w:t>, and learn about LRRB knowledge, tools and resources.</w:t>
                                </w:r>
                              </w:p>
                              <w:p w:rsidR="0007193C" w:rsidRPr="001625CF" w:rsidRDefault="0007193C" w:rsidP="00AD634D">
                                <w:pPr>
                                  <w:ind w:right="144"/>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7D588" id="Text Box 11" o:spid="_x0000_s1032" type="#_x0000_t202" style="position:absolute;margin-left:236.25pt;margin-top:0;width:258pt;height:185.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" fillcolor="#e4f6cd [661]" stroked="f">
                    <v:textbox>
                      <w:txbxContent>
                        <w:p w:rsidR="0007193C" w:rsidRDefault="0007193C" w:rsidP="00AD634D">
                          <w:pPr>
                            <w:ind w:left="144" w:right="144"/>
                            <w:rPr>
                              <w:sz w:val="20"/>
                            </w:rPr>
                          </w:pPr>
                          <w:r w:rsidRPr="009C4F8B">
                            <w:rPr>
                              <w:sz w:val="20"/>
                            </w:rPr>
                            <w:t xml:space="preserve">The state aid road system was developed </w:t>
                          </w:r>
                          <w:r>
                            <w:rPr>
                              <w:sz w:val="20"/>
                            </w:rPr>
                            <w:t xml:space="preserve">by the </w:t>
                          </w:r>
                          <w:r w:rsidRPr="009C4F8B">
                            <w:rPr>
                              <w:sz w:val="20"/>
                            </w:rPr>
                            <w:t xml:space="preserve">Minnesota State Legislature </w:t>
                          </w:r>
                          <w:r>
                            <w:rPr>
                              <w:sz w:val="20"/>
                            </w:rPr>
                            <w:t>in 1957</w:t>
                          </w:r>
                          <w:r w:rsidRPr="009C4F8B">
                            <w:rPr>
                              <w:sz w:val="20"/>
                            </w:rPr>
                            <w:t xml:space="preserve"> to provide vital, high-quality connections</w:t>
                          </w:r>
                          <w:r>
                            <w:rPr>
                              <w:sz w:val="20"/>
                            </w:rPr>
                            <w:t xml:space="preserve"> </w:t>
                          </w:r>
                          <w:r w:rsidRPr="009C4F8B">
                            <w:rPr>
                              <w:sz w:val="20"/>
                            </w:rPr>
                            <w:t xml:space="preserve">necessary for the overall state highway network to </w:t>
                          </w:r>
                          <w:r>
                            <w:rPr>
                              <w:sz w:val="20"/>
                            </w:rPr>
                            <w:t>function</w:t>
                          </w:r>
                          <w:r w:rsidRPr="009C4F8B">
                            <w:rPr>
                              <w:sz w:val="20"/>
                            </w:rPr>
                            <w:t xml:space="preserve"> well.</w:t>
                          </w:r>
                          <w:r w:rsidRPr="0085427E">
                            <w:t xml:space="preserve"> </w:t>
                          </w:r>
                          <w:r w:rsidRPr="0085427E">
                            <w:rPr>
                              <w:sz w:val="20"/>
                            </w:rPr>
                            <w:t xml:space="preserve">The </w:t>
                          </w:r>
                          <w:hyperlink r:id="rId30" w:history="1">
                            <w:r w:rsidRPr="0085427E">
                              <w:rPr>
                                <w:rStyle w:val="Hyperlink"/>
                                <w:sz w:val="20"/>
                              </w:rPr>
                              <w:t>state aid rules</w:t>
                            </w:r>
                          </w:hyperlink>
                          <w:r w:rsidRPr="0085427E">
                            <w:rPr>
                              <w:sz w:val="20"/>
                            </w:rPr>
                            <w:t xml:space="preserve"> provide counties and cities </w:t>
                          </w:r>
                          <w:r>
                            <w:rPr>
                              <w:sz w:val="20"/>
                            </w:rPr>
                            <w:t xml:space="preserve">with </w:t>
                          </w:r>
                          <w:r w:rsidRPr="0085427E">
                            <w:rPr>
                              <w:sz w:val="20"/>
                            </w:rPr>
                            <w:t>minimum standards for</w:t>
                          </w:r>
                          <w:r>
                            <w:rPr>
                              <w:sz w:val="20"/>
                            </w:rPr>
                            <w:t xml:space="preserve"> </w:t>
                          </w:r>
                          <w:r w:rsidRPr="0085427E">
                            <w:rPr>
                              <w:sz w:val="20"/>
                            </w:rPr>
                            <w:t>roads and bridges on the state aid system.</w:t>
                          </w:r>
                        </w:p>
                        <w:p w:rsidR="0007193C" w:rsidRPr="00AD634D" w:rsidRDefault="0007193C">
                          <w:pPr>
                            <w:ind w:left="144" w:right="144"/>
                            <w:rPr>
                              <w:sz w:val="20"/>
                            </w:rPr>
                          </w:pPr>
                          <w:r>
                            <w:rPr>
                              <w:sz w:val="20"/>
                            </w:rPr>
                            <w:t xml:space="preserve">LRRB </w:t>
                          </w:r>
                          <w:r w:rsidRPr="009C4F8B">
                            <w:rPr>
                              <w:sz w:val="20"/>
                            </w:rPr>
                            <w:t>representatives hold sessions at 16</w:t>
                          </w:r>
                          <w:r>
                            <w:rPr>
                              <w:sz w:val="20"/>
                            </w:rPr>
                            <w:t xml:space="preserve"> </w:t>
                          </w:r>
                          <w:r w:rsidRPr="009C4F8B">
                            <w:rPr>
                              <w:sz w:val="20"/>
                            </w:rPr>
                            <w:t>State Aid prescreening meetings</w:t>
                          </w:r>
                          <w:r>
                            <w:rPr>
                              <w:sz w:val="20"/>
                            </w:rPr>
                            <w:t xml:space="preserve"> during a fiscal year cycle</w:t>
                          </w:r>
                          <w:r w:rsidRPr="009C4F8B">
                            <w:rPr>
                              <w:sz w:val="20"/>
                            </w:rPr>
                            <w:t>, where</w:t>
                          </w:r>
                          <w:r>
                            <w:rPr>
                              <w:sz w:val="20"/>
                            </w:rPr>
                            <w:t xml:space="preserve"> </w:t>
                          </w:r>
                          <w:r w:rsidRPr="009C4F8B">
                            <w:rPr>
                              <w:sz w:val="20"/>
                            </w:rPr>
                            <w:t>city and county engineers can discuss their</w:t>
                          </w:r>
                          <w:r>
                            <w:rPr>
                              <w:sz w:val="20"/>
                            </w:rPr>
                            <w:t xml:space="preserve"> </w:t>
                          </w:r>
                          <w:r w:rsidRPr="009C4F8B">
                            <w:rPr>
                              <w:sz w:val="20"/>
                            </w:rPr>
                            <w:t>research and technology transfer needs</w:t>
                          </w:r>
                          <w:r>
                            <w:rPr>
                              <w:sz w:val="20"/>
                            </w:rPr>
                            <w:t>, and learn about LRRB knowledge, tools and resources.</w:t>
                          </w:r>
                        </w:p>
                        <w:p w:rsidR="0007193C" w:rsidRPr="001625CF" w:rsidRDefault="0007193C" w:rsidP="00AD634D">
                          <w:pPr>
                            <w:ind w:right="144"/>
                            <w:rPr>
                              <w:sz w:val="20"/>
                            </w:rPr>
                          </w:pPr>
                        </w:p>
                      </w:txbxContent>
                    </v:textbox>
                    <w10:wrap type="square"/>
                  </v:shape>
                </w:pict>
              </mc:Fallback>
            </mc:AlternateContent>
          </w:r>
          <w:r w:rsidR="0007193C" w:rsidRPr="0007193C">
            <w:rPr>
              <w:lang w:eastAsia="en-CA"/>
            </w:rPr>
            <w:t xml:space="preserve">LRRB accepts </w:t>
          </w:r>
          <w:r w:rsidR="00065279" w:rsidRPr="00C038E0">
            <w:rPr>
              <w:lang w:eastAsia="en-CA"/>
            </w:rPr>
            <w:t>research and implementation idea</w:t>
          </w:r>
          <w:r w:rsidR="0007193C">
            <w:rPr>
              <w:lang w:eastAsia="en-CA"/>
            </w:rPr>
            <w:t>s</w:t>
          </w:r>
          <w:r w:rsidR="00065279" w:rsidRPr="00C038E0">
            <w:rPr>
              <w:lang w:eastAsia="en-CA"/>
            </w:rPr>
            <w:t xml:space="preserve"> </w:t>
          </w:r>
          <w:r w:rsidR="00065279">
            <w:rPr>
              <w:lang w:eastAsia="en-CA"/>
            </w:rPr>
            <w:t>through the following methods:</w:t>
          </w:r>
        </w:p>
        <w:p w:rsidR="004B3C6F" w:rsidRDefault="004B3C6F" w:rsidP="004B3C6F">
          <w:pPr>
            <w:pStyle w:val="ListParagraph"/>
            <w:numPr>
              <w:ilvl w:val="0"/>
              <w:numId w:val="4"/>
            </w:numPr>
            <w:rPr>
              <w:lang w:eastAsia="en-CA"/>
            </w:rPr>
          </w:pPr>
          <w:r>
            <w:rPr>
              <w:lang w:eastAsia="en-CA"/>
            </w:rPr>
            <w:t>Sharing ideas during the annual</w:t>
          </w:r>
          <w:r w:rsidRPr="00425DD4">
            <w:rPr>
              <w:lang w:eastAsia="en-CA"/>
            </w:rPr>
            <w:t xml:space="preserve"> </w:t>
          </w:r>
          <w:r>
            <w:rPr>
              <w:lang w:eastAsia="en-CA"/>
            </w:rPr>
            <w:t>cycle</w:t>
          </w:r>
          <w:r w:rsidRPr="00425DD4">
            <w:rPr>
              <w:lang w:eastAsia="en-CA"/>
            </w:rPr>
            <w:t xml:space="preserve"> </w:t>
          </w:r>
          <w:r>
            <w:rPr>
              <w:lang w:eastAsia="en-CA"/>
            </w:rPr>
            <w:t>of</w:t>
          </w:r>
          <w:r w:rsidRPr="00425DD4">
            <w:rPr>
              <w:lang w:eastAsia="en-CA"/>
            </w:rPr>
            <w:t xml:space="preserve"> State Aid pre-screening meeting</w:t>
          </w:r>
          <w:r>
            <w:rPr>
              <w:lang w:eastAsia="en-CA"/>
            </w:rPr>
            <w:t xml:space="preserve">s, </w:t>
          </w:r>
        </w:p>
        <w:p w:rsidR="00065279" w:rsidRDefault="00065279" w:rsidP="00C66E70">
          <w:pPr>
            <w:pStyle w:val="ListParagraph"/>
            <w:numPr>
              <w:ilvl w:val="0"/>
              <w:numId w:val="4"/>
            </w:numPr>
            <w:rPr>
              <w:lang w:eastAsia="en-CA"/>
            </w:rPr>
          </w:pPr>
          <w:r>
            <w:rPr>
              <w:lang w:eastAsia="en-CA"/>
            </w:rPr>
            <w:t xml:space="preserve">Submitting ideas on the </w:t>
          </w:r>
          <w:hyperlink r:id="rId31" w:history="1">
            <w:r w:rsidR="0079751D" w:rsidRPr="0079751D">
              <w:rPr>
                <w:rStyle w:val="Hyperlink"/>
                <w:lang w:eastAsia="en-CA"/>
              </w:rPr>
              <w:t>Ideascale website</w:t>
            </w:r>
          </w:hyperlink>
          <w:r w:rsidR="00365BCB" w:rsidRPr="00365BCB">
            <w:rPr>
              <w:rStyle w:val="Hyperlink"/>
              <w:color w:val="auto"/>
              <w:u w:val="none"/>
              <w:lang w:eastAsia="en-CA"/>
            </w:rPr>
            <w:t>,</w:t>
          </w:r>
        </w:p>
        <w:p w:rsidR="00065279" w:rsidRDefault="00065279" w:rsidP="00C66E70">
          <w:pPr>
            <w:pStyle w:val="ListParagraph"/>
            <w:numPr>
              <w:ilvl w:val="0"/>
              <w:numId w:val="4"/>
            </w:numPr>
            <w:rPr>
              <w:lang w:eastAsia="en-CA"/>
            </w:rPr>
          </w:pPr>
          <w:r>
            <w:rPr>
              <w:lang w:eastAsia="en-CA"/>
            </w:rPr>
            <w:t xml:space="preserve">Contacting an </w:t>
          </w:r>
          <w:hyperlink r:id="rId32" w:history="1">
            <w:r w:rsidRPr="00425DD4">
              <w:rPr>
                <w:rStyle w:val="Hyperlink"/>
                <w:lang w:eastAsia="en-CA"/>
              </w:rPr>
              <w:t>LRRB board member</w:t>
            </w:r>
          </w:hyperlink>
          <w:r w:rsidR="00365BCB">
            <w:rPr>
              <w:lang w:eastAsia="en-CA"/>
            </w:rPr>
            <w:t xml:space="preserve"> </w:t>
          </w:r>
          <w:r>
            <w:rPr>
              <w:lang w:eastAsia="en-CA"/>
            </w:rPr>
            <w:t>and sharing ideas</w:t>
          </w:r>
          <w:r w:rsidRPr="00425DD4">
            <w:rPr>
              <w:lang w:eastAsia="en-CA"/>
            </w:rPr>
            <w:t xml:space="preserve"> </w:t>
          </w:r>
          <w:r>
            <w:rPr>
              <w:lang w:eastAsia="en-CA"/>
            </w:rPr>
            <w:t>directly.</w:t>
          </w:r>
        </w:p>
        <w:p w:rsidR="00932CD5" w:rsidRDefault="00065279" w:rsidP="00932CD5">
          <w:r>
            <w:t xml:space="preserve">After </w:t>
          </w:r>
          <w:r w:rsidRPr="00984C28">
            <w:t xml:space="preserve">collecting </w:t>
          </w:r>
          <w:r w:rsidR="00621ABE">
            <w:t xml:space="preserve">and documenting </w:t>
          </w:r>
          <w:r w:rsidRPr="00984C28">
            <w:t xml:space="preserve">the </w:t>
          </w:r>
          <w:r w:rsidR="0007193C">
            <w:t>submitted</w:t>
          </w:r>
          <w:r w:rsidR="00687158">
            <w:t xml:space="preserve"> </w:t>
          </w:r>
          <w:r w:rsidRPr="00984C28">
            <w:t>ideas</w:t>
          </w:r>
          <w:r>
            <w:t xml:space="preserve">, </w:t>
          </w:r>
          <w:r w:rsidR="00932CD5">
            <w:t>LRRB</w:t>
          </w:r>
          <w:r w:rsidR="00932CD5" w:rsidRPr="00FE6F97">
            <w:t xml:space="preserve"> synthesize</w:t>
          </w:r>
          <w:r w:rsidR="00932CD5">
            <w:t>s and combines similar ideas and then runs</w:t>
          </w:r>
          <w:r w:rsidR="00932CD5" w:rsidRPr="00FE6F97">
            <w:t xml:space="preserve"> a research query to </w:t>
          </w:r>
          <w:r w:rsidR="00932CD5">
            <w:t>identify</w:t>
          </w:r>
          <w:r w:rsidR="00932CD5" w:rsidRPr="00FE6F97">
            <w:t xml:space="preserve"> </w:t>
          </w:r>
          <w:r w:rsidR="00932CD5">
            <w:t xml:space="preserve">completed or ongoing </w:t>
          </w:r>
          <w:r w:rsidR="00932CD5" w:rsidRPr="00FE6F97">
            <w:t>LRRB pro</w:t>
          </w:r>
          <w:r w:rsidR="00932CD5">
            <w:t xml:space="preserve">jects </w:t>
          </w:r>
          <w:r w:rsidR="00932CD5" w:rsidRPr="00FE6F97">
            <w:t xml:space="preserve">that </w:t>
          </w:r>
          <w:r w:rsidR="00932CD5">
            <w:t xml:space="preserve">may </w:t>
          </w:r>
          <w:r w:rsidR="00932CD5" w:rsidRPr="00FE6F97">
            <w:t xml:space="preserve">address </w:t>
          </w:r>
          <w:r w:rsidR="00932CD5">
            <w:t xml:space="preserve">some of </w:t>
          </w:r>
          <w:r w:rsidR="00932CD5" w:rsidRPr="00FE6F97">
            <w:t>the idea</w:t>
          </w:r>
          <w:r w:rsidR="00932CD5">
            <w:t>s</w:t>
          </w:r>
          <w:r w:rsidR="00932CD5" w:rsidRPr="00FE6F97">
            <w:t xml:space="preserve">. </w:t>
          </w:r>
        </w:p>
        <w:p w:rsidR="00932CD5" w:rsidRDefault="00932CD5" w:rsidP="00CB2B2A">
          <w:r>
            <w:t>In t</w:t>
          </w:r>
          <w:r w:rsidRPr="00FE6F97">
            <w:t xml:space="preserve">he next step, </w:t>
          </w:r>
          <w:r>
            <w:t>LRR</w:t>
          </w:r>
          <w:r w:rsidR="00A7454C">
            <w:t>B</w:t>
          </w:r>
          <w:r>
            <w:t xml:space="preserve"> sends </w:t>
          </w:r>
          <w:r w:rsidRPr="00FE6F97">
            <w:t xml:space="preserve">a link to </w:t>
          </w:r>
          <w:r>
            <w:t>the</w:t>
          </w:r>
          <w:r w:rsidRPr="00FE6F97">
            <w:t xml:space="preserve"> city and county engineer</w:t>
          </w:r>
          <w:r>
            <w:t>s to collect onli</w:t>
          </w:r>
          <w:r w:rsidR="001043E5">
            <w:t>n</w:t>
          </w:r>
          <w:r>
            <w:t>e votes</w:t>
          </w:r>
          <w:r w:rsidRPr="00FE6F97">
            <w:t xml:space="preserve">. Each </w:t>
          </w:r>
          <w:r>
            <w:t>city or county engin</w:t>
          </w:r>
          <w:r w:rsidR="00CE3473">
            <w:t>e</w:t>
          </w:r>
          <w:r>
            <w:t>er has</w:t>
          </w:r>
          <w:r w:rsidRPr="00FE6F97">
            <w:t xml:space="preserve"> 20 votes</w:t>
          </w:r>
          <w:r>
            <w:t xml:space="preserve"> to spend on different ideas</w:t>
          </w:r>
          <w:r w:rsidRPr="00FE6F97">
            <w:t>. The result</w:t>
          </w:r>
          <w:r w:rsidR="00056291">
            <w:t>ing ranked ideas</w:t>
          </w:r>
          <w:r w:rsidRPr="00FE6F97">
            <w:t xml:space="preserve"> are </w:t>
          </w:r>
          <w:r w:rsidR="00056291">
            <w:t xml:space="preserve">then </w:t>
          </w:r>
          <w:r w:rsidRPr="00FE6F97">
            <w:t>presented at the LRRB</w:t>
          </w:r>
          <w:r w:rsidR="00056291">
            <w:t>’s</w:t>
          </w:r>
          <w:r w:rsidRPr="00FE6F97">
            <w:t xml:space="preserve"> </w:t>
          </w:r>
          <w:r w:rsidR="00056291">
            <w:t>M</w:t>
          </w:r>
          <w:r w:rsidRPr="00FE6F97">
            <w:t>arch meeting</w:t>
          </w:r>
          <w:r w:rsidR="00056291">
            <w:t xml:space="preserve"> at which the board discusses the ideas and sorts them </w:t>
          </w:r>
          <w:r w:rsidRPr="00FE6F97">
            <w:t xml:space="preserve">into research, implementation, </w:t>
          </w:r>
          <w:r w:rsidR="00056291">
            <w:t xml:space="preserve">and </w:t>
          </w:r>
          <w:r w:rsidRPr="00FE6F97">
            <w:t>synthesis and outreach</w:t>
          </w:r>
          <w:r w:rsidR="00056291">
            <w:t xml:space="preserve"> categories</w:t>
          </w:r>
          <w:r w:rsidRPr="00FE6F97">
            <w:t xml:space="preserve">. </w:t>
          </w:r>
          <w:r w:rsidR="00056291">
            <w:t xml:space="preserve">During the same meeting, the board reviews a </w:t>
          </w:r>
          <w:r w:rsidRPr="00FE6F97">
            <w:t xml:space="preserve">prioritized list of implementation ideas </w:t>
          </w:r>
          <w:r w:rsidR="00056291">
            <w:t>submitted by the RIC. Th</w:t>
          </w:r>
          <w:r w:rsidR="00CE3473">
            <w:t>ese</w:t>
          </w:r>
          <w:r w:rsidR="00056291">
            <w:t xml:space="preserve"> ideas are selected from</w:t>
          </w:r>
          <w:r w:rsidRPr="00FE6F97">
            <w:t xml:space="preserve"> the previous year’s completed research projects. The board takes all of these ideas and selects the ones that will move to the needs statement development process.  </w:t>
          </w:r>
        </w:p>
        <w:p w:rsidR="00065279" w:rsidRDefault="00056291" w:rsidP="00CB2B2A">
          <w:r>
            <w:t xml:space="preserve">Finally, </w:t>
          </w:r>
          <w:r w:rsidR="00065279">
            <w:t>LR</w:t>
          </w:r>
          <w:r w:rsidR="001043E5">
            <w:t>R</w:t>
          </w:r>
          <w:r w:rsidR="00065279">
            <w:t xml:space="preserve">B selects and prioritizes the ideas </w:t>
          </w:r>
          <w:r w:rsidR="00687158">
            <w:t>t</w:t>
          </w:r>
          <w:r w:rsidR="00687158" w:rsidRPr="00687158">
            <w:t xml:space="preserve">hat will advance through the needs statement development process </w:t>
          </w:r>
          <w:r>
            <w:t>(roughly 25 ideas are selected at the end of review process)</w:t>
          </w:r>
          <w:r w:rsidR="00CE3473">
            <w:t>,</w:t>
          </w:r>
          <w:r>
            <w:t xml:space="preserve"> and the outreach contractor </w:t>
          </w:r>
          <w:r w:rsidR="00687158">
            <w:t xml:space="preserve">proceeds to </w:t>
          </w:r>
          <w:r w:rsidR="00065279" w:rsidRPr="00984C28">
            <w:t xml:space="preserve">develop </w:t>
          </w:r>
          <w:r>
            <w:t xml:space="preserve">the </w:t>
          </w:r>
          <w:r w:rsidR="00065279">
            <w:t xml:space="preserve">research </w:t>
          </w:r>
          <w:hyperlink r:id="rId33" w:history="1">
            <w:r w:rsidR="00065279" w:rsidRPr="00984C28">
              <w:rPr>
                <w:rStyle w:val="Hyperlink"/>
              </w:rPr>
              <w:t>Need Statements</w:t>
            </w:r>
          </w:hyperlink>
          <w:r w:rsidR="00065279" w:rsidRPr="00984C28">
            <w:t xml:space="preserve">. </w:t>
          </w:r>
          <w:r w:rsidR="00065279">
            <w:t xml:space="preserve">The need statements can be viewed online at </w:t>
          </w:r>
          <w:r w:rsidR="003F651A">
            <w:t>the</w:t>
          </w:r>
          <w:r w:rsidR="00065279">
            <w:t xml:space="preserve"> </w:t>
          </w:r>
          <w:hyperlink r:id="rId34" w:history="1">
            <w:r w:rsidR="00B57BAA" w:rsidRPr="00581CE0">
              <w:rPr>
                <w:rStyle w:val="Hyperlink"/>
              </w:rPr>
              <w:t>MnDOT</w:t>
            </w:r>
            <w:r w:rsidR="00B57BAA">
              <w:rPr>
                <w:rStyle w:val="Hyperlink"/>
              </w:rPr>
              <w:t>’s Office of</w:t>
            </w:r>
            <w:r w:rsidR="00B57BAA" w:rsidRPr="00581CE0">
              <w:rPr>
                <w:rStyle w:val="Hyperlink"/>
              </w:rPr>
              <w:t xml:space="preserve"> Research </w:t>
            </w:r>
            <w:r w:rsidR="00B57BAA">
              <w:rPr>
                <w:rStyle w:val="Hyperlink"/>
              </w:rPr>
              <w:t>&amp;</w:t>
            </w:r>
          </w:hyperlink>
          <w:r w:rsidR="00B57BAA">
            <w:rPr>
              <w:rStyle w:val="Hyperlink"/>
            </w:rPr>
            <w:t xml:space="preserve"> Innovation</w:t>
          </w:r>
          <w:r w:rsidR="00B57BAA">
            <w:t xml:space="preserve"> </w:t>
          </w:r>
          <w:r w:rsidR="00065279">
            <w:t>web page.</w:t>
          </w:r>
        </w:p>
        <w:p w:rsidR="00065279" w:rsidRDefault="00065279" w:rsidP="00CB2B2A">
          <w:r>
            <w:t xml:space="preserve">LRRB </w:t>
          </w:r>
          <w:r w:rsidR="003F651A" w:rsidRPr="00073B6D">
            <w:t xml:space="preserve">announces </w:t>
          </w:r>
          <w:r w:rsidRPr="00073B6D">
            <w:t xml:space="preserve">the research project RFPs in the fall of each year, </w:t>
          </w:r>
          <w:r>
            <w:t xml:space="preserve">to solicit proposals from </w:t>
          </w:r>
          <w:r w:rsidR="0007193C">
            <w:t xml:space="preserve">researchers and </w:t>
          </w:r>
          <w:r w:rsidR="00E624FF">
            <w:t xml:space="preserve">academic </w:t>
          </w:r>
          <w:r w:rsidR="0007193C">
            <w:t>institutions</w:t>
          </w:r>
          <w:r>
            <w:t xml:space="preserve">. Researchers </w:t>
          </w:r>
          <w:r w:rsidR="003F651A">
            <w:t>interested in submitting</w:t>
          </w:r>
          <w:r>
            <w:t xml:space="preserve"> proposals </w:t>
          </w:r>
          <w:r w:rsidRPr="00772F29">
            <w:t xml:space="preserve">are encouraged to work with </w:t>
          </w:r>
          <w:r w:rsidR="00E624FF" w:rsidRPr="000C1B82">
            <w:t xml:space="preserve">the project champion </w:t>
          </w:r>
          <w:r w:rsidRPr="00772F29">
            <w:t xml:space="preserve">listed for </w:t>
          </w:r>
          <w:r>
            <w:t>each</w:t>
          </w:r>
          <w:r w:rsidRPr="00772F29">
            <w:t xml:space="preserve"> particular research need statement </w:t>
          </w:r>
          <w:r>
            <w:t>during the</w:t>
          </w:r>
          <w:r w:rsidRPr="00772F29">
            <w:t xml:space="preserve"> </w:t>
          </w:r>
          <w:r>
            <w:t>development of</w:t>
          </w:r>
          <w:r w:rsidRPr="00772F29">
            <w:t xml:space="preserve"> the research proposal.</w:t>
          </w:r>
        </w:p>
        <w:p w:rsidR="00065279" w:rsidRDefault="00065279" w:rsidP="00065279">
          <w:pPr>
            <w:pStyle w:val="Heading3"/>
            <w:keepLines/>
            <w:numPr>
              <w:ilvl w:val="2"/>
              <w:numId w:val="0"/>
            </w:numPr>
            <w:spacing w:after="60" w:line="240" w:lineRule="auto"/>
            <w:ind w:left="720" w:right="288" w:hanging="720"/>
          </w:pPr>
          <w:bookmarkStart w:id="56" w:name="_Toc253628"/>
          <w:bookmarkStart w:id="57" w:name="_Toc253821"/>
          <w:bookmarkStart w:id="58" w:name="_Toc1484816"/>
          <w:bookmarkStart w:id="59" w:name="_Toc1554633"/>
          <w:bookmarkStart w:id="60" w:name="_Toc1730312"/>
          <w:bookmarkStart w:id="61" w:name="_Toc11657659"/>
          <w:r>
            <w:t>Proposals</w:t>
          </w:r>
          <w:bookmarkEnd w:id="56"/>
          <w:bookmarkEnd w:id="57"/>
          <w:bookmarkEnd w:id="58"/>
          <w:bookmarkEnd w:id="59"/>
          <w:bookmarkEnd w:id="60"/>
          <w:bookmarkEnd w:id="61"/>
        </w:p>
        <w:p w:rsidR="00065279" w:rsidRPr="0079751D" w:rsidRDefault="00065279" w:rsidP="00CB2B2A">
          <w:pPr>
            <w:pStyle w:val="Heading4"/>
            <w:rPr>
              <w:b/>
              <w:lang w:eastAsia="en-CA"/>
            </w:rPr>
          </w:pPr>
          <w:r w:rsidRPr="0079751D">
            <w:rPr>
              <w:b/>
              <w:lang w:eastAsia="en-CA"/>
            </w:rPr>
            <w:t>Proposal Submission Process</w:t>
          </w:r>
        </w:p>
        <w:p w:rsidR="00065279" w:rsidRDefault="00065279" w:rsidP="0079751D">
          <w:pPr>
            <w:rPr>
              <w:lang w:eastAsia="en-CA"/>
            </w:rPr>
          </w:pPr>
          <w:r>
            <w:rPr>
              <w:lang w:eastAsia="en-CA"/>
            </w:rPr>
            <w:t xml:space="preserve">Proposals must be developed around Minnesota’s high-priority research </w:t>
          </w:r>
          <w:r w:rsidR="00D50EDF">
            <w:rPr>
              <w:lang w:eastAsia="en-CA"/>
            </w:rPr>
            <w:t xml:space="preserve">(or implementation) </w:t>
          </w:r>
          <w:r>
            <w:rPr>
              <w:lang w:eastAsia="en-CA"/>
            </w:rPr>
            <w:t xml:space="preserve">needs and submitted </w:t>
          </w:r>
          <w:r w:rsidR="009B0EE6">
            <w:rPr>
              <w:lang w:eastAsia="en-CA"/>
            </w:rPr>
            <w:t xml:space="preserve">during </w:t>
          </w:r>
          <w:r w:rsidR="00056291">
            <w:rPr>
              <w:lang w:eastAsia="en-CA"/>
            </w:rPr>
            <w:t>the proposal solicitation window</w:t>
          </w:r>
          <w:r w:rsidR="00056291" w:rsidRPr="00056291">
            <w:rPr>
              <w:lang w:eastAsia="en-CA"/>
            </w:rPr>
            <w:t xml:space="preserve"> </w:t>
          </w:r>
          <w:r w:rsidR="00056291">
            <w:rPr>
              <w:lang w:eastAsia="en-CA"/>
            </w:rPr>
            <w:t>(August to September</w:t>
          </w:r>
          <w:r w:rsidR="009B0EE6">
            <w:rPr>
              <w:lang w:eastAsia="en-CA"/>
            </w:rPr>
            <w:t>)</w:t>
          </w:r>
          <w:r w:rsidR="00056291">
            <w:rPr>
              <w:lang w:eastAsia="en-CA"/>
            </w:rPr>
            <w:t xml:space="preserve">. </w:t>
          </w:r>
          <w:r w:rsidR="0082591E">
            <w:rPr>
              <w:lang w:eastAsia="en-CA"/>
            </w:rPr>
            <w:t>Proponents</w:t>
          </w:r>
          <w:r w:rsidR="00056291">
            <w:rPr>
              <w:lang w:eastAsia="en-CA"/>
            </w:rPr>
            <w:t xml:space="preserve"> should </w:t>
          </w:r>
          <w:r>
            <w:rPr>
              <w:lang w:eastAsia="en-CA"/>
            </w:rPr>
            <w:t>us</w:t>
          </w:r>
          <w:r w:rsidR="00056291">
            <w:rPr>
              <w:lang w:eastAsia="en-CA"/>
            </w:rPr>
            <w:t>e</w:t>
          </w:r>
          <w:r>
            <w:rPr>
              <w:lang w:eastAsia="en-CA"/>
            </w:rPr>
            <w:t xml:space="preserve"> the standard </w:t>
          </w:r>
          <w:hyperlink r:id="rId35" w:history="1">
            <w:r w:rsidRPr="0079751D">
              <w:rPr>
                <w:rStyle w:val="Hyperlink"/>
                <w:color w:val="auto"/>
                <w:u w:val="none"/>
                <w:lang w:eastAsia="en-CA"/>
              </w:rPr>
              <w:t>Proposal Form</w:t>
            </w:r>
          </w:hyperlink>
          <w:r w:rsidR="00056291" w:rsidRPr="0079751D">
            <w:rPr>
              <w:rStyle w:val="Hyperlink"/>
              <w:color w:val="auto"/>
              <w:u w:val="none"/>
              <w:lang w:eastAsia="en-CA"/>
            </w:rPr>
            <w:t xml:space="preserve"> provide on </w:t>
          </w:r>
          <w:r w:rsidR="006E40B0">
            <w:rPr>
              <w:rStyle w:val="Hyperlink"/>
              <w:color w:val="auto"/>
              <w:u w:val="none"/>
              <w:lang w:eastAsia="en-CA"/>
            </w:rPr>
            <w:t xml:space="preserve">the MnDOT Office of Research &amp; Innovation </w:t>
          </w:r>
          <w:r w:rsidR="00056291" w:rsidRPr="0079751D">
            <w:rPr>
              <w:rStyle w:val="Hyperlink"/>
              <w:color w:val="auto"/>
              <w:u w:val="none"/>
              <w:lang w:eastAsia="en-CA"/>
            </w:rPr>
            <w:t>Website.</w:t>
          </w:r>
          <w:r w:rsidR="0079751D" w:rsidRPr="0079751D">
            <w:t xml:space="preserve"> </w:t>
          </w:r>
          <w:r w:rsidR="0079751D" w:rsidRPr="0079751D">
            <w:rPr>
              <w:rStyle w:val="Hyperlink"/>
              <w:color w:val="auto"/>
              <w:u w:val="none"/>
              <w:lang w:eastAsia="en-CA"/>
            </w:rPr>
            <w:t>Knowledge Building</w:t>
          </w:r>
          <w:r w:rsidR="0079751D">
            <w:rPr>
              <w:rStyle w:val="Hyperlink"/>
              <w:color w:val="auto"/>
              <w:u w:val="none"/>
              <w:lang w:eastAsia="en-CA"/>
            </w:rPr>
            <w:t xml:space="preserve"> (KB)</w:t>
          </w:r>
          <w:r w:rsidR="0079751D" w:rsidRPr="0079751D">
            <w:rPr>
              <w:rStyle w:val="Hyperlink"/>
              <w:color w:val="auto"/>
              <w:u w:val="none"/>
              <w:lang w:eastAsia="en-CA"/>
            </w:rPr>
            <w:t xml:space="preserve"> proposals are </w:t>
          </w:r>
          <w:r w:rsidR="0079751D">
            <w:rPr>
              <w:rStyle w:val="Hyperlink"/>
              <w:color w:val="auto"/>
              <w:u w:val="none"/>
              <w:lang w:eastAsia="en-CA"/>
            </w:rPr>
            <w:t xml:space="preserve">also </w:t>
          </w:r>
          <w:r w:rsidR="0079751D" w:rsidRPr="0079751D">
            <w:rPr>
              <w:rStyle w:val="Hyperlink"/>
              <w:color w:val="auto"/>
              <w:u w:val="none"/>
              <w:lang w:eastAsia="en-CA"/>
            </w:rPr>
            <w:t xml:space="preserve">accepted </w:t>
          </w:r>
          <w:r w:rsidR="0079751D">
            <w:rPr>
              <w:rStyle w:val="Hyperlink"/>
              <w:color w:val="auto"/>
              <w:u w:val="none"/>
              <w:lang w:eastAsia="en-CA"/>
            </w:rPr>
            <w:t>prior to</w:t>
          </w:r>
          <w:r w:rsidR="0079751D" w:rsidRPr="0079751D">
            <w:rPr>
              <w:rStyle w:val="Hyperlink"/>
              <w:color w:val="auto"/>
              <w:u w:val="none"/>
              <w:lang w:eastAsia="en-CA"/>
            </w:rPr>
            <w:t xml:space="preserve"> the October LRRB meeting annually</w:t>
          </w:r>
          <w:r w:rsidR="0079751D">
            <w:rPr>
              <w:rStyle w:val="Hyperlink"/>
              <w:color w:val="auto"/>
              <w:u w:val="none"/>
              <w:lang w:eastAsia="en-CA"/>
            </w:rPr>
            <w:t>. Both RFP</w:t>
          </w:r>
          <w:r w:rsidR="0079751D" w:rsidRPr="0079751D">
            <w:rPr>
              <w:rStyle w:val="Hyperlink"/>
              <w:color w:val="auto"/>
              <w:u w:val="none"/>
              <w:lang w:eastAsia="en-CA"/>
            </w:rPr>
            <w:t xml:space="preserve"> </w:t>
          </w:r>
          <w:r w:rsidR="0079751D">
            <w:rPr>
              <w:rStyle w:val="Hyperlink"/>
              <w:color w:val="auto"/>
              <w:u w:val="none"/>
              <w:lang w:eastAsia="en-CA"/>
            </w:rPr>
            <w:t xml:space="preserve">and KB proposals </w:t>
          </w:r>
          <w:r w:rsidR="0079751D" w:rsidRPr="0079751D">
            <w:rPr>
              <w:rStyle w:val="Hyperlink"/>
              <w:color w:val="auto"/>
              <w:u w:val="none"/>
              <w:lang w:eastAsia="en-CA"/>
            </w:rPr>
            <w:t>are then reviewed and considered for</w:t>
          </w:r>
          <w:r w:rsidR="0079751D">
            <w:rPr>
              <w:rStyle w:val="Hyperlink"/>
              <w:color w:val="auto"/>
              <w:u w:val="none"/>
              <w:lang w:eastAsia="en-CA"/>
            </w:rPr>
            <w:t xml:space="preserve"> </w:t>
          </w:r>
          <w:r w:rsidR="0079751D" w:rsidRPr="0079751D">
            <w:rPr>
              <w:rStyle w:val="Hyperlink"/>
              <w:color w:val="auto"/>
              <w:u w:val="none"/>
              <w:lang w:eastAsia="en-CA"/>
            </w:rPr>
            <w:t>presentation at the December</w:t>
          </w:r>
          <w:r w:rsidR="0079751D">
            <w:rPr>
              <w:rStyle w:val="Hyperlink"/>
              <w:color w:val="auto"/>
              <w:u w:val="none"/>
              <w:lang w:eastAsia="en-CA"/>
            </w:rPr>
            <w:t xml:space="preserve"> LRRB</w:t>
          </w:r>
          <w:r w:rsidR="0079751D" w:rsidRPr="0079751D">
            <w:rPr>
              <w:rStyle w:val="Hyperlink"/>
              <w:color w:val="auto"/>
              <w:u w:val="none"/>
              <w:lang w:eastAsia="en-CA"/>
            </w:rPr>
            <w:t xml:space="preserve"> meetings</w:t>
          </w:r>
          <w:r w:rsidR="0079751D">
            <w:rPr>
              <w:rStyle w:val="Hyperlink"/>
              <w:color w:val="auto"/>
              <w:u w:val="none"/>
              <w:lang w:eastAsia="en-CA"/>
            </w:rPr>
            <w:t>.</w:t>
          </w:r>
          <w:r w:rsidR="0079751D">
            <w:rPr>
              <w:lang w:eastAsia="en-CA"/>
            </w:rPr>
            <w:t xml:space="preserve"> </w:t>
          </w:r>
          <w:r>
            <w:rPr>
              <w:lang w:eastAsia="en-CA"/>
            </w:rPr>
            <w:t xml:space="preserve">Researchers are encouraged to review the examples of previous research efforts on the </w:t>
          </w:r>
          <w:hyperlink r:id="rId36" w:history="1">
            <w:r w:rsidRPr="00E66BB5">
              <w:rPr>
                <w:rStyle w:val="Hyperlink"/>
                <w:lang w:eastAsia="en-CA"/>
              </w:rPr>
              <w:t>MnDO</w:t>
            </w:r>
            <w:r w:rsidR="00B57BAA">
              <w:rPr>
                <w:rStyle w:val="Hyperlink"/>
                <w:lang w:eastAsia="en-CA"/>
              </w:rPr>
              <w:t>T’s Office of</w:t>
            </w:r>
            <w:r w:rsidRPr="00E66BB5">
              <w:rPr>
                <w:rStyle w:val="Hyperlink"/>
                <w:lang w:eastAsia="en-CA"/>
              </w:rPr>
              <w:t xml:space="preserve"> Research </w:t>
            </w:r>
            <w:r w:rsidR="00B57BAA">
              <w:rPr>
                <w:rStyle w:val="Hyperlink"/>
                <w:lang w:eastAsia="en-CA"/>
              </w:rPr>
              <w:t>&amp;</w:t>
            </w:r>
          </w:hyperlink>
          <w:r w:rsidR="00B57BAA">
            <w:rPr>
              <w:rStyle w:val="Hyperlink"/>
              <w:lang w:eastAsia="en-CA"/>
            </w:rPr>
            <w:t xml:space="preserve"> Innovation</w:t>
          </w:r>
          <w:r w:rsidRPr="00E66BB5">
            <w:rPr>
              <w:lang w:eastAsia="en-CA"/>
            </w:rPr>
            <w:t xml:space="preserve"> and </w:t>
          </w:r>
          <w:hyperlink r:id="rId37" w:history="1">
            <w:r w:rsidRPr="00E66BB5">
              <w:rPr>
                <w:rStyle w:val="Hyperlink"/>
                <w:lang w:eastAsia="en-CA"/>
              </w:rPr>
              <w:t>LRRB</w:t>
            </w:r>
          </w:hyperlink>
          <w:r>
            <w:rPr>
              <w:lang w:eastAsia="en-CA"/>
            </w:rPr>
            <w:t xml:space="preserve"> website</w:t>
          </w:r>
          <w:r w:rsidR="001043E5">
            <w:rPr>
              <w:lang w:eastAsia="en-CA"/>
            </w:rPr>
            <w:t>s</w:t>
          </w:r>
          <w:r>
            <w:rPr>
              <w:lang w:eastAsia="en-CA"/>
            </w:rPr>
            <w:t>.</w:t>
          </w:r>
        </w:p>
        <w:p w:rsidR="00065279" w:rsidRDefault="00065279" w:rsidP="00CB2B2A">
          <w:pPr>
            <w:rPr>
              <w:lang w:eastAsia="en-CA"/>
            </w:rPr>
          </w:pPr>
          <w:r>
            <w:rPr>
              <w:lang w:eastAsia="en-CA"/>
            </w:rPr>
            <w:t xml:space="preserve">By early </w:t>
          </w:r>
          <w:r w:rsidR="00F50F3C">
            <w:rPr>
              <w:lang w:eastAsia="en-CA"/>
            </w:rPr>
            <w:t>December</w:t>
          </w:r>
          <w:r>
            <w:rPr>
              <w:lang w:eastAsia="en-CA"/>
            </w:rPr>
            <w:t xml:space="preserve"> of each year</w:t>
          </w:r>
          <w:r w:rsidR="00CE3473">
            <w:rPr>
              <w:lang w:eastAsia="en-CA"/>
            </w:rPr>
            <w:t>,</w:t>
          </w:r>
          <w:r>
            <w:rPr>
              <w:lang w:eastAsia="en-CA"/>
            </w:rPr>
            <w:t xml:space="preserve"> the researchers who have submitted proposals will be notified </w:t>
          </w:r>
          <w:r w:rsidRPr="00E66BB5">
            <w:rPr>
              <w:lang w:eastAsia="en-CA"/>
            </w:rPr>
            <w:t>if a presentation is requested by the LRRB</w:t>
          </w:r>
          <w:r>
            <w:rPr>
              <w:lang w:eastAsia="en-CA"/>
            </w:rPr>
            <w:t>.</w:t>
          </w:r>
          <w:r w:rsidR="0079751D">
            <w:rPr>
              <w:lang w:eastAsia="en-CA"/>
            </w:rPr>
            <w:t xml:space="preserve"> </w:t>
          </w:r>
          <w:r>
            <w:rPr>
              <w:lang w:eastAsia="en-CA"/>
            </w:rPr>
            <w:t>Each presentation provide</w:t>
          </w:r>
          <w:r w:rsidR="00621ABE">
            <w:rPr>
              <w:lang w:eastAsia="en-CA"/>
            </w:rPr>
            <w:t>s</w:t>
          </w:r>
          <w:r>
            <w:rPr>
              <w:lang w:eastAsia="en-CA"/>
            </w:rPr>
            <w:t xml:space="preserve"> a high-level summary rather than a detailed description of the proposal. Overall, the proposal presentation should provide answer for the following questions:</w:t>
          </w:r>
        </w:p>
        <w:p w:rsidR="00065279" w:rsidRDefault="00065279" w:rsidP="00C66E70">
          <w:pPr>
            <w:pStyle w:val="ListParagraph"/>
            <w:numPr>
              <w:ilvl w:val="0"/>
              <w:numId w:val="6"/>
            </w:numPr>
            <w:rPr>
              <w:lang w:eastAsia="en-CA"/>
            </w:rPr>
          </w:pPr>
          <w:r>
            <w:rPr>
              <w:lang w:eastAsia="en-CA"/>
            </w:rPr>
            <w:t xml:space="preserve">How </w:t>
          </w:r>
          <w:r w:rsidR="00CE3473">
            <w:rPr>
              <w:lang w:eastAsia="en-CA"/>
            </w:rPr>
            <w:t>are the expected benefits</w:t>
          </w:r>
          <w:r w:rsidR="00CB2B2A">
            <w:rPr>
              <w:lang w:eastAsia="en-CA"/>
            </w:rPr>
            <w:t xml:space="preserve"> to be quantified?</w:t>
          </w:r>
        </w:p>
        <w:p w:rsidR="00065279" w:rsidRDefault="00065279" w:rsidP="00C66E70">
          <w:pPr>
            <w:pStyle w:val="ListParagraph"/>
            <w:numPr>
              <w:ilvl w:val="0"/>
              <w:numId w:val="6"/>
            </w:numPr>
            <w:rPr>
              <w:lang w:eastAsia="en-CA"/>
            </w:rPr>
          </w:pPr>
          <w:r>
            <w:rPr>
              <w:lang w:eastAsia="en-CA"/>
            </w:rPr>
            <w:t>What steps required of the Cities and Counties to achieve full use of the research results?</w:t>
          </w:r>
        </w:p>
        <w:p w:rsidR="00065279" w:rsidRDefault="009B0EE6" w:rsidP="00CB2B2A">
          <w:r w:rsidRPr="00654A45">
            <w:rPr>
              <w:noProof/>
              <w:shd w:val="clear" w:color="auto" w:fill="FFFFFF"/>
              <w:lang w:bidi="ar-SA"/>
            </w:rPr>
            <mc:AlternateContent>
              <mc:Choice Requires="wps">
                <w:drawing>
                  <wp:anchor distT="45720" distB="45720" distL="114300" distR="114300" simplePos="0" relativeHeight="251658248" behindDoc="0" locked="0" layoutInCell="1" allowOverlap="1" wp14:anchorId="4BB1D9C1" wp14:editId="67AE7C39">
                    <wp:simplePos x="0" y="0"/>
                    <wp:positionH relativeFrom="column">
                      <wp:posOffset>0</wp:posOffset>
                    </wp:positionH>
                    <wp:positionV relativeFrom="paragraph">
                      <wp:posOffset>630555</wp:posOffset>
                    </wp:positionV>
                    <wp:extent cx="6332220" cy="10363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1036320"/>
                            </a:xfrm>
                            <a:prstGeom prst="rect">
                              <a:avLst/>
                            </a:prstGeom>
                            <a:solidFill>
                              <a:schemeClr val="accent2">
                                <a:lumMod val="20000"/>
                                <a:lumOff val="80000"/>
                              </a:schemeClr>
                            </a:solidFill>
                            <a:ln w="9525">
                              <a:noFill/>
                              <a:miter lim="800000"/>
                              <a:headEnd/>
                              <a:tailEnd/>
                            </a:ln>
                          </wps:spPr>
                          <wps:txbx>
                            <w:txbxContent>
                              <w:p w:rsidR="0007193C" w:rsidRPr="001625CF" w:rsidRDefault="0007193C">
                                <w:pPr>
                                  <w:ind w:left="144" w:right="144"/>
                                  <w:rPr>
                                    <w:sz w:val="20"/>
                                  </w:rPr>
                                </w:pPr>
                                <w:r w:rsidRPr="009B0EE6">
                                  <w:rPr>
                                    <w:sz w:val="20"/>
                                  </w:rPr>
                                  <w:t xml:space="preserve">The LRRB accepts </w:t>
                                </w:r>
                                <w:r w:rsidRPr="0079751D">
                                  <w:rPr>
                                    <w:b/>
                                    <w:color w:val="008EAA" w:themeColor="accent3"/>
                                    <w:sz w:val="20"/>
                                  </w:rPr>
                                  <w:t>off-cycle proposals</w:t>
                                </w:r>
                                <w:r w:rsidRPr="0079751D">
                                  <w:rPr>
                                    <w:color w:val="008EAA" w:themeColor="accent3"/>
                                    <w:sz w:val="20"/>
                                  </w:rPr>
                                  <w:t xml:space="preserve"> </w:t>
                                </w:r>
                                <w:r w:rsidRPr="009B0EE6">
                                  <w:rPr>
                                    <w:sz w:val="20"/>
                                  </w:rPr>
                                  <w:t xml:space="preserve">that meet certain criteria but the proposal must be </w:t>
                                </w:r>
                                <w:r w:rsidRPr="00AD634D">
                                  <w:rPr>
                                    <w:b/>
                                    <w:color w:val="008EAA" w:themeColor="accent3"/>
                                    <w:sz w:val="20"/>
                                  </w:rPr>
                                  <w:t>sponsored by a public sector champion</w:t>
                                </w:r>
                                <w:r w:rsidRPr="009B0EE6">
                                  <w:rPr>
                                    <w:sz w:val="20"/>
                                  </w:rPr>
                                  <w:t>, such as a city or county engineer, MnDOT office director or the district</w:t>
                                </w:r>
                                <w:r>
                                  <w:rPr>
                                    <w:sz w:val="20"/>
                                  </w:rPr>
                                  <w:t>s</w:t>
                                </w:r>
                                <w:r w:rsidRPr="009B0EE6">
                                  <w:rPr>
                                    <w:sz w:val="20"/>
                                  </w:rPr>
                                  <w:t xml:space="preserve"> in order to receive funding. The project champion should be willing to participate on the TAP and state their consent for sponsoring the project in a letter or e-mail of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1D9C1" id="Text Box 12" o:spid="_x0000_s1033" type="#_x0000_t202" style="position:absolute;margin-left:0;margin-top:49.65pt;width:498.6pt;height:81.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" fillcolor="#e4f6cd [661]" stroked="f">
                    <v:textbox>
                      <w:txbxContent>
                        <w:p w:rsidR="0007193C" w:rsidRPr="001625CF" w:rsidRDefault="0007193C">
                          <w:pPr>
                            <w:ind w:left="144" w:right="144"/>
                            <w:rPr>
                              <w:sz w:val="20"/>
                            </w:rPr>
                          </w:pPr>
                          <w:r w:rsidRPr="009B0EE6">
                            <w:rPr>
                              <w:sz w:val="20"/>
                            </w:rPr>
                            <w:t xml:space="preserve">The LRRB accepts </w:t>
                          </w:r>
                          <w:r w:rsidRPr="0079751D">
                            <w:rPr>
                              <w:b/>
                              <w:color w:val="008EAA" w:themeColor="accent3"/>
                              <w:sz w:val="20"/>
                            </w:rPr>
                            <w:t>off-cycle proposals</w:t>
                          </w:r>
                          <w:r w:rsidRPr="0079751D">
                            <w:rPr>
                              <w:color w:val="008EAA" w:themeColor="accent3"/>
                              <w:sz w:val="20"/>
                            </w:rPr>
                            <w:t xml:space="preserve"> </w:t>
                          </w:r>
                          <w:r w:rsidRPr="009B0EE6">
                            <w:rPr>
                              <w:sz w:val="20"/>
                            </w:rPr>
                            <w:t xml:space="preserve">that meet certain criteria but the proposal must be </w:t>
                          </w:r>
                          <w:r w:rsidRPr="00AD634D">
                            <w:rPr>
                              <w:b/>
                              <w:color w:val="008EAA" w:themeColor="accent3"/>
                              <w:sz w:val="20"/>
                            </w:rPr>
                            <w:t>sponsored by a public sector champion</w:t>
                          </w:r>
                          <w:r w:rsidRPr="009B0EE6">
                            <w:rPr>
                              <w:sz w:val="20"/>
                            </w:rPr>
                            <w:t>, such as a city or county engineer, MnDOT office director or the district</w:t>
                          </w:r>
                          <w:r>
                            <w:rPr>
                              <w:sz w:val="20"/>
                            </w:rPr>
                            <w:t>s</w:t>
                          </w:r>
                          <w:r w:rsidRPr="009B0EE6">
                            <w:rPr>
                              <w:sz w:val="20"/>
                            </w:rPr>
                            <w:t xml:space="preserve"> in order to receive funding. The project champion should be willing to participate on the TAP and state their consent for sponsoring the project in a letter or e-mail of support. </w:t>
                          </w:r>
                        </w:p>
                      </w:txbxContent>
                    </v:textbox>
                    <w10:wrap type="square"/>
                  </v:shape>
                </w:pict>
              </mc:Fallback>
            </mc:AlternateContent>
          </w:r>
          <w:r w:rsidR="00065279" w:rsidRPr="00BD56CE">
            <w:t xml:space="preserve">Answers to these questions </w:t>
          </w:r>
          <w:r w:rsidR="00065279">
            <w:t xml:space="preserve">showcase the </w:t>
          </w:r>
          <w:r w:rsidR="00065279" w:rsidRPr="00BD56CE">
            <w:t xml:space="preserve">value of </w:t>
          </w:r>
          <w:r w:rsidR="00065279">
            <w:t xml:space="preserve">the </w:t>
          </w:r>
          <w:r w:rsidR="00065279" w:rsidRPr="00BD56CE">
            <w:t xml:space="preserve">research to the State of Minnesota and the transportation community and help </w:t>
          </w:r>
          <w:r w:rsidR="006E40B0">
            <w:t xml:space="preserve">the </w:t>
          </w:r>
          <w:r w:rsidR="00065279">
            <w:t xml:space="preserve">LRRB in </w:t>
          </w:r>
          <w:r w:rsidR="00065279" w:rsidRPr="00BD56CE">
            <w:t xml:space="preserve">final funding </w:t>
          </w:r>
          <w:r w:rsidR="00C7245B" w:rsidRPr="00BD56CE">
            <w:t>decision</w:t>
          </w:r>
          <w:r w:rsidR="00C7245B">
            <w:t>-making</w:t>
          </w:r>
          <w:r w:rsidR="00065279" w:rsidRPr="00BD56CE">
            <w:t>.</w:t>
          </w:r>
          <w:r w:rsidR="00065279">
            <w:t xml:space="preserve"> </w:t>
          </w:r>
        </w:p>
        <w:p w:rsidR="00065279" w:rsidRPr="004F23D4" w:rsidRDefault="00065279" w:rsidP="00065279">
          <w:pPr>
            <w:pStyle w:val="Heading3"/>
            <w:keepLines/>
            <w:numPr>
              <w:ilvl w:val="2"/>
              <w:numId w:val="0"/>
            </w:numPr>
            <w:spacing w:after="60" w:line="240" w:lineRule="auto"/>
            <w:ind w:left="720" w:right="288" w:hanging="720"/>
          </w:pPr>
          <w:bookmarkStart w:id="62" w:name="_Toc1484817"/>
          <w:bookmarkStart w:id="63" w:name="_Toc1554634"/>
          <w:bookmarkStart w:id="64" w:name="_Toc1730313"/>
          <w:bookmarkStart w:id="65" w:name="_Toc11657660"/>
          <w:bookmarkStart w:id="66" w:name="_Toc253822"/>
          <w:r>
            <w:t xml:space="preserve">Research </w:t>
          </w:r>
          <w:bookmarkStart w:id="67" w:name="_Toc253629"/>
          <w:r w:rsidRPr="004F23D4">
            <w:t>Project Selection</w:t>
          </w:r>
          <w:bookmarkEnd w:id="62"/>
          <w:bookmarkEnd w:id="63"/>
          <w:bookmarkEnd w:id="64"/>
          <w:bookmarkEnd w:id="65"/>
          <w:r w:rsidRPr="004F23D4">
            <w:t xml:space="preserve"> </w:t>
          </w:r>
          <w:bookmarkEnd w:id="66"/>
          <w:bookmarkEnd w:id="67"/>
        </w:p>
        <w:p w:rsidR="009B6E3F" w:rsidRDefault="0050114E" w:rsidP="00621ABE">
          <w:r>
            <w:t>In</w:t>
          </w:r>
          <w:r w:rsidR="00065279">
            <w:t xml:space="preserve"> </w:t>
          </w:r>
          <w:r w:rsidR="00E16AA5" w:rsidRPr="00C038E0">
            <w:t xml:space="preserve">Late </w:t>
          </w:r>
          <w:r w:rsidR="00065279" w:rsidRPr="00C038E0">
            <w:t>December of each year</w:t>
          </w:r>
          <w:r w:rsidR="00CE3473">
            <w:t>,</w:t>
          </w:r>
          <w:r w:rsidR="00065279" w:rsidRPr="00C038E0">
            <w:t xml:space="preserve"> LRRB awards funding to </w:t>
          </w:r>
          <w:r w:rsidRPr="00C038E0">
            <w:t>selected</w:t>
          </w:r>
          <w:r w:rsidR="00065279" w:rsidRPr="00C038E0">
            <w:t xml:space="preserve"> research projects</w:t>
          </w:r>
          <w:r w:rsidR="00065279">
            <w:t xml:space="preserve">. </w:t>
          </w:r>
        </w:p>
        <w:p w:rsidR="0084442A" w:rsidRDefault="001043E5" w:rsidP="00621ABE">
          <w:r>
            <w:t>As a result</w:t>
          </w:r>
          <w:r w:rsidR="009B6E3F">
            <w:t xml:space="preserve"> of discussions and member voting during the proposal </w:t>
          </w:r>
          <w:r w:rsidR="00E16AA5">
            <w:t>screening</w:t>
          </w:r>
          <w:r w:rsidR="009B6E3F">
            <w:t xml:space="preserve"> </w:t>
          </w:r>
          <w:r w:rsidR="00E16AA5">
            <w:t xml:space="preserve">meeting </w:t>
          </w:r>
          <w:r w:rsidR="009B6E3F">
            <w:t>(</w:t>
          </w:r>
          <w:r w:rsidR="00E16AA5">
            <w:t xml:space="preserve">in October), the Board publishes </w:t>
          </w:r>
          <w:r w:rsidR="00B87EA6">
            <w:t xml:space="preserve">the short </w:t>
          </w:r>
          <w:r w:rsidR="00E16AA5">
            <w:t xml:space="preserve">list of proposals for </w:t>
          </w:r>
          <w:r w:rsidR="00873896">
            <w:t>which the Board would like to hear investigator proposal presentations</w:t>
          </w:r>
          <w:r w:rsidR="00E16AA5">
            <w:t>.</w:t>
          </w:r>
          <w:r w:rsidR="009B6E3F">
            <w:t xml:space="preserve"> </w:t>
          </w:r>
          <w:r w:rsidR="00E16AA5">
            <w:t xml:space="preserve">Later, in an early December meeting, the </w:t>
          </w:r>
          <w:r w:rsidR="00E16AA5" w:rsidRPr="004F23D4">
            <w:t>LRRB review</w:t>
          </w:r>
          <w:r w:rsidR="00CD62D5">
            <w:t>s</w:t>
          </w:r>
          <w:r w:rsidR="00E16AA5" w:rsidRPr="004F23D4">
            <w:t xml:space="preserve"> </w:t>
          </w:r>
          <w:r w:rsidR="00E16AA5">
            <w:t>and select</w:t>
          </w:r>
          <w:r w:rsidR="00CD62D5">
            <w:t>s</w:t>
          </w:r>
          <w:r w:rsidR="00E16AA5">
            <w:t xml:space="preserve"> the proposals for funding, using </w:t>
          </w:r>
          <w:hyperlink r:id="rId38" w:history="1">
            <w:r w:rsidR="00E16AA5" w:rsidRPr="00E16AA5">
              <w:rPr>
                <w:rStyle w:val="Hyperlink"/>
              </w:rPr>
              <w:t>Multiple Proposal Review Criteria</w:t>
            </w:r>
          </w:hyperlink>
          <w:r w:rsidR="00E16AA5" w:rsidRPr="004F23D4">
            <w:t xml:space="preserve">. </w:t>
          </w:r>
          <w:r w:rsidR="0084442A">
            <w:t>The criteria used for scoring the proposals are as follows:</w:t>
          </w:r>
        </w:p>
        <w:p w:rsidR="0084442A" w:rsidRDefault="0084442A" w:rsidP="00AD634D">
          <w:pPr>
            <w:pStyle w:val="ListParagraph"/>
            <w:numPr>
              <w:ilvl w:val="0"/>
              <w:numId w:val="47"/>
            </w:numPr>
          </w:pPr>
          <w:r>
            <w:t>Addressing the problem and aligning with the need statement,</w:t>
          </w:r>
        </w:p>
        <w:p w:rsidR="0084442A" w:rsidRDefault="0084442A" w:rsidP="00AD634D">
          <w:pPr>
            <w:pStyle w:val="ListParagraph"/>
            <w:numPr>
              <w:ilvl w:val="0"/>
              <w:numId w:val="47"/>
            </w:numPr>
          </w:pPr>
          <w:r>
            <w:t>Qualifications of the proposed research team,</w:t>
          </w:r>
        </w:p>
        <w:p w:rsidR="0084442A" w:rsidRDefault="0084442A" w:rsidP="00AD634D">
          <w:pPr>
            <w:pStyle w:val="ListParagraph"/>
            <w:numPr>
              <w:ilvl w:val="0"/>
              <w:numId w:val="47"/>
            </w:numPr>
          </w:pPr>
          <w:r w:rsidRPr="0084442A">
            <w:t>Expected benefits of research and implementation opportunities</w:t>
          </w:r>
          <w:r>
            <w:t>,</w:t>
          </w:r>
        </w:p>
        <w:p w:rsidR="0084442A" w:rsidRDefault="0084442A" w:rsidP="00AD634D">
          <w:pPr>
            <w:pStyle w:val="ListParagraph"/>
            <w:numPr>
              <w:ilvl w:val="0"/>
              <w:numId w:val="47"/>
            </w:numPr>
          </w:pPr>
          <w:r>
            <w:t>Proposed research methodology,</w:t>
          </w:r>
        </w:p>
        <w:p w:rsidR="0084442A" w:rsidRDefault="0084442A" w:rsidP="00AD634D">
          <w:pPr>
            <w:pStyle w:val="ListParagraph"/>
            <w:numPr>
              <w:ilvl w:val="0"/>
              <w:numId w:val="47"/>
            </w:numPr>
          </w:pPr>
          <w:r>
            <w:t>Proposed tasks, deliverables, and project schedule, and</w:t>
          </w:r>
        </w:p>
        <w:p w:rsidR="00065279" w:rsidRDefault="0084442A" w:rsidP="006814D4">
          <w:pPr>
            <w:pStyle w:val="ListParagraph"/>
            <w:numPr>
              <w:ilvl w:val="0"/>
              <w:numId w:val="47"/>
            </w:numPr>
          </w:pPr>
          <w:r>
            <w:t xml:space="preserve">Alignment of the proposed costs with the </w:t>
          </w:r>
          <w:r w:rsidRPr="0084442A">
            <w:t>value obtained from the final deliverables</w:t>
          </w:r>
          <w:r>
            <w:t>.</w:t>
          </w:r>
        </w:p>
        <w:p w:rsidR="00065279" w:rsidRDefault="00065279" w:rsidP="00AD634D">
          <w:pPr>
            <w:pStyle w:val="Heading3"/>
          </w:pPr>
          <w:bookmarkStart w:id="68" w:name="_Toc253630"/>
          <w:bookmarkStart w:id="69" w:name="_Toc253823"/>
          <w:bookmarkStart w:id="70" w:name="_Toc1484818"/>
          <w:bookmarkStart w:id="71" w:name="_Toc1554635"/>
          <w:bookmarkStart w:id="72" w:name="_Toc1730314"/>
          <w:bookmarkStart w:id="73" w:name="_Toc11657661"/>
          <w:r>
            <w:t>Work Plans and Contracts</w:t>
          </w:r>
          <w:bookmarkEnd w:id="68"/>
          <w:bookmarkEnd w:id="69"/>
          <w:bookmarkEnd w:id="70"/>
          <w:bookmarkEnd w:id="71"/>
          <w:bookmarkEnd w:id="72"/>
          <w:bookmarkEnd w:id="73"/>
        </w:p>
        <w:p w:rsidR="00621ABE" w:rsidRDefault="00065279" w:rsidP="00CB2B2A">
          <w:pPr>
            <w:rPr>
              <w:lang w:eastAsia="en-CA"/>
            </w:rPr>
          </w:pPr>
          <w:r>
            <w:rPr>
              <w:lang w:eastAsia="en-CA"/>
            </w:rPr>
            <w:t xml:space="preserve">All projects funded by the LRRB </w:t>
          </w:r>
          <w:r w:rsidRPr="00C038E0">
            <w:rPr>
              <w:lang w:eastAsia="en-CA"/>
            </w:rPr>
            <w:t xml:space="preserve">must have a work plan </w:t>
          </w:r>
          <w:r>
            <w:rPr>
              <w:lang w:eastAsia="en-CA"/>
            </w:rPr>
            <w:t xml:space="preserve">before contract funds can be expended. </w:t>
          </w:r>
        </w:p>
        <w:p w:rsidR="00A57BA4" w:rsidRDefault="00065279" w:rsidP="00A57BA4">
          <w:pPr>
            <w:rPr>
              <w:lang w:eastAsia="en-CA"/>
            </w:rPr>
          </w:pPr>
          <w:r>
            <w:rPr>
              <w:lang w:eastAsia="en-CA"/>
            </w:rPr>
            <w:t xml:space="preserve">The project's </w:t>
          </w:r>
          <w:r w:rsidRPr="00C038E0">
            <w:rPr>
              <w:lang w:eastAsia="en-CA"/>
            </w:rPr>
            <w:t>Principal Investigator (PI) is responsible for the development of the project work plan</w:t>
          </w:r>
          <w:r w:rsidR="00CB2B2A">
            <w:rPr>
              <w:lang w:eastAsia="en-CA"/>
            </w:rPr>
            <w:t xml:space="preserve">. </w:t>
          </w:r>
          <w:r w:rsidR="00654A45">
            <w:rPr>
              <w:lang w:eastAsia="en-CA"/>
            </w:rPr>
            <w:t xml:space="preserve">The PI also identifies who will write the final report. </w:t>
          </w:r>
        </w:p>
        <w:p w:rsidR="00A57BA4" w:rsidRDefault="00A57BA4" w:rsidP="00A57BA4">
          <w:pPr>
            <w:rPr>
              <w:lang w:eastAsia="en-CA"/>
            </w:rPr>
          </w:pPr>
          <w:r>
            <w:rPr>
              <w:lang w:eastAsia="en-CA"/>
            </w:rPr>
            <w:t xml:space="preserve">The </w:t>
          </w:r>
          <w:r w:rsidR="00890DD5" w:rsidRPr="00890DD5">
            <w:rPr>
              <w:lang w:eastAsia="en-CA"/>
            </w:rPr>
            <w:t xml:space="preserve">Office of Research and Innovation </w:t>
          </w:r>
          <w:r w:rsidR="00065279">
            <w:rPr>
              <w:lang w:eastAsia="en-CA"/>
            </w:rPr>
            <w:t xml:space="preserve">staff keeps a </w:t>
          </w:r>
          <w:r w:rsidR="00065279" w:rsidRPr="00C038E0">
            <w:rPr>
              <w:lang w:eastAsia="en-CA"/>
            </w:rPr>
            <w:t>copy</w:t>
          </w:r>
          <w:r w:rsidR="00065279">
            <w:rPr>
              <w:lang w:eastAsia="en-CA"/>
            </w:rPr>
            <w:t xml:space="preserve"> of the work plan and reports to the LRRB on work plan development status. </w:t>
          </w:r>
          <w:r w:rsidR="00890DD5" w:rsidRPr="00890DD5">
            <w:rPr>
              <w:lang w:eastAsia="en-CA"/>
            </w:rPr>
            <w:t xml:space="preserve">Office of Research and Innovation </w:t>
          </w:r>
          <w:r>
            <w:rPr>
              <w:lang w:eastAsia="en-CA"/>
            </w:rPr>
            <w:t xml:space="preserve">will </w:t>
          </w:r>
          <w:r w:rsidR="00654A45">
            <w:rPr>
              <w:lang w:eastAsia="en-CA"/>
            </w:rPr>
            <w:t xml:space="preserve">also </w:t>
          </w:r>
          <w:r>
            <w:rPr>
              <w:lang w:eastAsia="en-CA"/>
            </w:rPr>
            <w:t xml:space="preserve">assign the </w:t>
          </w:r>
          <w:r w:rsidR="00300FAB">
            <w:rPr>
              <w:lang w:eastAsia="en-CA"/>
            </w:rPr>
            <w:t>Project Advisor</w:t>
          </w:r>
          <w:r>
            <w:rPr>
              <w:lang w:eastAsia="en-CA"/>
            </w:rPr>
            <w:t xml:space="preserve"> (</w:t>
          </w:r>
          <w:r w:rsidR="00300FAB">
            <w:rPr>
              <w:lang w:eastAsia="en-CA"/>
            </w:rPr>
            <w:t>PA</w:t>
          </w:r>
          <w:r>
            <w:rPr>
              <w:lang w:eastAsia="en-CA"/>
            </w:rPr>
            <w:t xml:space="preserve">) </w:t>
          </w:r>
          <w:r w:rsidR="00654A45">
            <w:rPr>
              <w:lang w:eastAsia="en-CA"/>
            </w:rPr>
            <w:t xml:space="preserve">for the project </w:t>
          </w:r>
          <w:r>
            <w:rPr>
              <w:lang w:eastAsia="en-CA"/>
            </w:rPr>
            <w:t>and work with LRRB member</w:t>
          </w:r>
          <w:r w:rsidR="00654A45">
            <w:rPr>
              <w:lang w:eastAsia="en-CA"/>
            </w:rPr>
            <w:t>s</w:t>
          </w:r>
          <w:r>
            <w:rPr>
              <w:lang w:eastAsia="en-CA"/>
            </w:rPr>
            <w:t xml:space="preserve"> to identify and assign the </w:t>
          </w:r>
          <w:r w:rsidR="00CD62D5">
            <w:rPr>
              <w:lang w:eastAsia="en-CA"/>
            </w:rPr>
            <w:t>p</w:t>
          </w:r>
          <w:r w:rsidR="00654A45">
            <w:rPr>
              <w:lang w:eastAsia="en-CA"/>
            </w:rPr>
            <w:t xml:space="preserve"> who will approve and accept contractual deliverables</w:t>
          </w:r>
          <w:r>
            <w:rPr>
              <w:lang w:eastAsia="en-CA"/>
            </w:rPr>
            <w:t xml:space="preserve">. </w:t>
          </w:r>
        </w:p>
        <w:p w:rsidR="00621ABE" w:rsidRDefault="00621ABE" w:rsidP="00065279">
          <w:pPr>
            <w:pStyle w:val="Heading3"/>
            <w:keepLines/>
            <w:numPr>
              <w:ilvl w:val="2"/>
              <w:numId w:val="0"/>
            </w:numPr>
            <w:spacing w:after="60" w:line="240" w:lineRule="auto"/>
            <w:ind w:left="720" w:right="288" w:hanging="720"/>
          </w:pPr>
          <w:bookmarkStart w:id="74" w:name="_Toc1484819"/>
          <w:bookmarkStart w:id="75" w:name="_Toc1554636"/>
          <w:bookmarkStart w:id="76" w:name="_Toc1730315"/>
          <w:bookmarkStart w:id="77" w:name="_Toc11657662"/>
          <w:bookmarkStart w:id="78" w:name="_Toc253631"/>
          <w:bookmarkStart w:id="79" w:name="_Toc253824"/>
          <w:r>
            <w:t xml:space="preserve">Project </w:t>
          </w:r>
          <w:r w:rsidRPr="004F23D4">
            <w:t>Technical Advisory Panel</w:t>
          </w:r>
          <w:bookmarkEnd w:id="74"/>
          <w:bookmarkEnd w:id="75"/>
          <w:bookmarkEnd w:id="76"/>
          <w:bookmarkEnd w:id="77"/>
        </w:p>
        <w:p w:rsidR="00BB2F4C" w:rsidRDefault="00621ABE" w:rsidP="00BB2F4C">
          <w:r>
            <w:t xml:space="preserve">Once a proposal is selected for funding, </w:t>
          </w:r>
          <w:r w:rsidR="00BB2F4C">
            <w:t>a</w:t>
          </w:r>
          <w:r>
            <w:t xml:space="preserve"> </w:t>
          </w:r>
          <w:r w:rsidRPr="004F23D4">
            <w:t xml:space="preserve">Technical Advisory Panel </w:t>
          </w:r>
          <w:r>
            <w:t>(TAP)</w:t>
          </w:r>
          <w:r w:rsidR="00BB2F4C">
            <w:t xml:space="preserve"> is established for the project to provide technical assistance and to monitor the administration of the contract</w:t>
          </w:r>
          <w:r>
            <w:t xml:space="preserve">. </w:t>
          </w:r>
          <w:r w:rsidR="00BB2F4C">
            <w:t>The process by which research is conducted for MnDOT and the Local Road Research Board encourages open dialog between the members of the TAP. This allows for a free exchange of ideas between the TAP members and is an important factor in creating research results that can be successfully implemented.</w:t>
          </w:r>
          <w:r w:rsidR="00654A45" w:rsidRPr="00654A45">
            <w:rPr>
              <w:lang w:eastAsia="en-CA"/>
            </w:rPr>
            <w:t xml:space="preserve"> </w:t>
          </w:r>
        </w:p>
        <w:p w:rsidR="00653E79" w:rsidRDefault="00653E79" w:rsidP="00653E79">
          <w:pPr>
            <w:pStyle w:val="Heading3"/>
          </w:pPr>
          <w:bookmarkStart w:id="80" w:name="_Toc1730316"/>
          <w:bookmarkStart w:id="81" w:name="_Toc11657663"/>
          <w:r>
            <w:t>Research Project Execution</w:t>
          </w:r>
          <w:bookmarkEnd w:id="80"/>
          <w:bookmarkEnd w:id="81"/>
          <w:r>
            <w:t xml:space="preserve"> </w:t>
          </w:r>
        </w:p>
        <w:p w:rsidR="00653E79" w:rsidRDefault="00653E79" w:rsidP="00653E79">
          <w:pPr>
            <w:pStyle w:val="Caption"/>
            <w:spacing w:after="200"/>
            <w:rPr>
              <w:sz w:val="22"/>
              <w:szCs w:val="22"/>
            </w:rPr>
          </w:pPr>
          <w:r>
            <w:rPr>
              <w:sz w:val="22"/>
              <w:szCs w:val="22"/>
            </w:rPr>
            <w:t>For the execution of the selected research projects, the r</w:t>
          </w:r>
          <w:r w:rsidRPr="00B87CD8">
            <w:rPr>
              <w:sz w:val="22"/>
              <w:szCs w:val="22"/>
            </w:rPr>
            <w:t xml:space="preserve">esearchers from </w:t>
          </w:r>
          <w:r w:rsidR="006541AA">
            <w:rPr>
              <w:sz w:val="22"/>
              <w:szCs w:val="22"/>
            </w:rPr>
            <w:t xml:space="preserve">universities, </w:t>
          </w:r>
          <w:r w:rsidRPr="00B87CD8">
            <w:rPr>
              <w:sz w:val="22"/>
              <w:szCs w:val="22"/>
            </w:rPr>
            <w:t xml:space="preserve">MnDOT, and </w:t>
          </w:r>
          <w:r w:rsidR="00C7245B" w:rsidRPr="00B87CD8">
            <w:rPr>
              <w:sz w:val="22"/>
              <w:szCs w:val="22"/>
            </w:rPr>
            <w:t>consult</w:t>
          </w:r>
          <w:r w:rsidR="00C7245B">
            <w:rPr>
              <w:sz w:val="22"/>
              <w:szCs w:val="22"/>
            </w:rPr>
            <w:t>ant subcontractors</w:t>
          </w:r>
          <w:r w:rsidR="00C7245B">
            <w:rPr>
              <w:rStyle w:val="CommentReference"/>
              <w:rFonts w:eastAsiaTheme="minorHAnsi" w:cstheme="minorBidi"/>
              <w:iCs w:val="0"/>
              <w:color w:val="auto"/>
              <w:lang w:val="en-CA" w:bidi="ar-SA"/>
            </w:rPr>
            <w:t xml:space="preserve"> </w:t>
          </w:r>
          <w:r w:rsidRPr="00B87CD8">
            <w:rPr>
              <w:sz w:val="22"/>
              <w:szCs w:val="22"/>
            </w:rPr>
            <w:t xml:space="preserve">conduct the research, </w:t>
          </w:r>
          <w:r>
            <w:rPr>
              <w:sz w:val="22"/>
              <w:szCs w:val="22"/>
            </w:rPr>
            <w:t>while</w:t>
          </w:r>
          <w:r w:rsidRPr="00B87CD8">
            <w:rPr>
              <w:sz w:val="22"/>
              <w:szCs w:val="22"/>
            </w:rPr>
            <w:t xml:space="preserve"> the LRRB monitors the progress</w:t>
          </w:r>
          <w:r>
            <w:rPr>
              <w:sz w:val="22"/>
              <w:szCs w:val="22"/>
            </w:rPr>
            <w:t xml:space="preserve"> and the project’s TAP provides technical assistance to the researchers.</w:t>
          </w:r>
        </w:p>
        <w:p w:rsidR="00065279" w:rsidRDefault="00065279" w:rsidP="00065279">
          <w:pPr>
            <w:pStyle w:val="Heading3"/>
            <w:keepLines/>
            <w:numPr>
              <w:ilvl w:val="2"/>
              <w:numId w:val="0"/>
            </w:numPr>
            <w:spacing w:after="60" w:line="240" w:lineRule="auto"/>
            <w:ind w:left="720" w:right="288" w:hanging="720"/>
          </w:pPr>
          <w:bookmarkStart w:id="82" w:name="_Toc1484820"/>
          <w:bookmarkStart w:id="83" w:name="_Toc1554637"/>
          <w:bookmarkStart w:id="84" w:name="_Toc1730317"/>
          <w:bookmarkStart w:id="85" w:name="_Toc11657664"/>
          <w:r>
            <w:t>Reports and Deliverables</w:t>
          </w:r>
          <w:bookmarkEnd w:id="78"/>
          <w:bookmarkEnd w:id="79"/>
          <w:bookmarkEnd w:id="82"/>
          <w:bookmarkEnd w:id="83"/>
          <w:bookmarkEnd w:id="84"/>
          <w:bookmarkEnd w:id="85"/>
        </w:p>
        <w:p w:rsidR="00A8328D" w:rsidRDefault="00F50F3C" w:rsidP="00A8328D">
          <w:r>
            <w:t>During a research project, e</w:t>
          </w:r>
          <w:r w:rsidRPr="00F50F3C">
            <w:t xml:space="preserve">ach task has a deliverable that must be approved by the </w:t>
          </w:r>
          <w:r w:rsidR="002651B1">
            <w:t xml:space="preserve">project TL </w:t>
          </w:r>
          <w:r w:rsidRPr="00F50F3C">
            <w:t xml:space="preserve">before payment can be made for the task. </w:t>
          </w:r>
          <w:r w:rsidR="00A8328D" w:rsidRPr="006E197D">
            <w:t>A final report must be completed for all projects funded by the LRRB.</w:t>
          </w:r>
          <w:r w:rsidR="00A8328D">
            <w:t xml:space="preserve"> </w:t>
          </w:r>
          <w:r w:rsidR="00A8328D" w:rsidRPr="006E197D">
            <w:t xml:space="preserve">The </w:t>
          </w:r>
          <w:hyperlink r:id="rId39" w:history="1">
            <w:r w:rsidR="00A8328D" w:rsidRPr="006C554C">
              <w:rPr>
                <w:rStyle w:val="Hyperlink"/>
              </w:rPr>
              <w:t>details</w:t>
            </w:r>
          </w:hyperlink>
          <w:r w:rsidR="00A8328D" w:rsidRPr="006E197D">
            <w:t xml:space="preserve"> and the length of the report var</w:t>
          </w:r>
          <w:r w:rsidR="00CE3473">
            <w:t>y</w:t>
          </w:r>
          <w:r w:rsidR="00A8328D" w:rsidRPr="006E197D">
            <w:t xml:space="preserve"> depending on the type of project.</w:t>
          </w:r>
          <w:r w:rsidR="00A8328D">
            <w:t xml:space="preserve"> The final results of the research projects </w:t>
          </w:r>
          <w:r w:rsidR="0082591E">
            <w:t>are</w:t>
          </w:r>
          <w:r w:rsidR="00A8328D">
            <w:t xml:space="preserve"> disseminated by the LRRB</w:t>
          </w:r>
          <w:r w:rsidR="00CD62D5">
            <w:t>’s Outreach Committee</w:t>
          </w:r>
          <w:r w:rsidR="00A8328D">
            <w:t xml:space="preserve">. </w:t>
          </w:r>
        </w:p>
        <w:p w:rsidR="00A8328D" w:rsidRDefault="00A8328D" w:rsidP="00A8328D">
          <w:r>
            <w:t>The r</w:t>
          </w:r>
          <w:r w:rsidRPr="00B87CD8">
            <w:t xml:space="preserve">esearch sponsored by LRRB helps to improve the quality of Minnesota’s transportation systems. </w:t>
          </w:r>
          <w:r w:rsidR="00230349">
            <w:t>Therefore</w:t>
          </w:r>
          <w:r>
            <w:t>, completed research projects may advance for research implementation if they meet certain criteria</w:t>
          </w:r>
          <w:r w:rsidR="00CE3473">
            <w:t>,</w:t>
          </w:r>
          <w:r>
            <w:t xml:space="preserve"> as discussed in the </w:t>
          </w:r>
          <w:hyperlink w:anchor="_Research_Project_Implementation" w:history="1">
            <w:r w:rsidRPr="00E2151A">
              <w:rPr>
                <w:rStyle w:val="Hyperlink"/>
              </w:rPr>
              <w:t>Research Implementation</w:t>
            </w:r>
          </w:hyperlink>
          <w:r>
            <w:t xml:space="preserve"> chapter of this guide. </w:t>
          </w:r>
        </w:p>
        <w:p w:rsidR="00065279" w:rsidRDefault="00D12180" w:rsidP="0015038E">
          <w:pPr>
            <w:pStyle w:val="Heading3"/>
          </w:pPr>
          <w:bookmarkStart w:id="86" w:name="_Toc1730318"/>
          <w:bookmarkStart w:id="87" w:name="_Toc11657665"/>
          <w:bookmarkStart w:id="88" w:name="_Toc253632"/>
          <w:r>
            <w:t>Performance Assessment</w:t>
          </w:r>
          <w:bookmarkEnd w:id="86"/>
          <w:bookmarkEnd w:id="87"/>
        </w:p>
        <w:bookmarkEnd w:id="88"/>
        <w:p w:rsidR="008A27FE" w:rsidRPr="008A27FE" w:rsidRDefault="00D12180" w:rsidP="008A27FE">
          <w:r w:rsidRPr="008A27FE">
            <w:t>Transportation research agencies garner resources by articulating the value of their research to stakeholders. Performance assessment is a vital link in this process as it helps agencies develop the case for the ways in which research matters, and to deliver a narrative highlighting the outcomes of research. Performance assessment accordingly reflect</w:t>
          </w:r>
          <w:r w:rsidR="008A27FE" w:rsidRPr="008A27FE">
            <w:t>s</w:t>
          </w:r>
          <w:r w:rsidRPr="008A27FE">
            <w:t xml:space="preserve"> the lifecycle of research and related activities</w:t>
          </w:r>
          <w:r w:rsidR="008A27FE" w:rsidRPr="008A27FE">
            <w:t>, and helps make the following arguments:</w:t>
          </w:r>
        </w:p>
        <w:p w:rsidR="008A27FE" w:rsidRPr="008A27FE" w:rsidRDefault="008A27FE" w:rsidP="008A27FE">
          <w:pPr>
            <w:pStyle w:val="ListParagraph"/>
            <w:numPr>
              <w:ilvl w:val="0"/>
              <w:numId w:val="15"/>
            </w:numPr>
          </w:pPr>
          <w:r w:rsidRPr="00C038E0">
            <w:rPr>
              <w:b/>
            </w:rPr>
            <w:t>Resource Tradeoffs</w:t>
          </w:r>
          <w:r w:rsidRPr="00C038E0">
            <w:t xml:space="preserve"> – LRRB puts limited resources to good use</w:t>
          </w:r>
          <w:r w:rsidRPr="008A27FE">
            <w:t xml:space="preserve">: assessing the value and outcomes of research to understand the trade-offs between the benefits of research and the resources required. </w:t>
          </w:r>
        </w:p>
        <w:p w:rsidR="008A27FE" w:rsidRPr="008A27FE" w:rsidRDefault="008A27FE" w:rsidP="008A27FE">
          <w:pPr>
            <w:pStyle w:val="ListParagraph"/>
            <w:numPr>
              <w:ilvl w:val="0"/>
              <w:numId w:val="15"/>
            </w:numPr>
          </w:pPr>
          <w:r w:rsidRPr="00C038E0">
            <w:rPr>
              <w:b/>
            </w:rPr>
            <w:t>Execution Capability</w:t>
          </w:r>
          <w:r w:rsidRPr="00C038E0">
            <w:t xml:space="preserve"> – LRRB attracts expertise and knowledge</w:t>
          </w:r>
          <w:r w:rsidRPr="008A27FE">
            <w:t>: assessing the value of the research sponsored by LRRB to make a case for why specialist researchers should continue to develop their capabilities and offer them to LRRB, and why volunteer specialists should continue to participate.</w:t>
          </w:r>
        </w:p>
        <w:p w:rsidR="008A27FE" w:rsidRPr="008A27FE" w:rsidRDefault="008A27FE" w:rsidP="008A27FE">
          <w:pPr>
            <w:pStyle w:val="ListParagraph"/>
            <w:numPr>
              <w:ilvl w:val="0"/>
              <w:numId w:val="15"/>
            </w:numPr>
          </w:pPr>
          <w:r w:rsidRPr="00C038E0">
            <w:rPr>
              <w:b/>
            </w:rPr>
            <w:t>Organizational Effectiveness</w:t>
          </w:r>
          <w:r w:rsidRPr="00C038E0">
            <w:t xml:space="preserve"> – LRRB is best placed to pursue local road research</w:t>
          </w:r>
          <w:r w:rsidRPr="008A27FE">
            <w:t>: documenting and communicating how LRRB effectively channels public sector resources into local road research.</w:t>
          </w:r>
        </w:p>
        <w:p w:rsidR="00DA7EA3" w:rsidRDefault="00D12180" w:rsidP="008057BE">
          <w:r w:rsidRPr="00D12180">
            <w:t>By necessity, performance assessment is a continuous effort to support the value articulation process, i.e.</w:t>
          </w:r>
          <w:r w:rsidR="00CE3473">
            <w:t>,</w:t>
          </w:r>
          <w:r w:rsidRPr="00D12180">
            <w:t xml:space="preserve"> developing the case for continued meaningful research and impact.</w:t>
          </w:r>
          <w:r w:rsidR="006225D6">
            <w:t xml:space="preserve"> However,</w:t>
          </w:r>
          <w:r w:rsidR="00065279" w:rsidRPr="006E197D">
            <w:t xml:space="preserve"> </w:t>
          </w:r>
          <w:r w:rsidR="006225D6">
            <w:t>assessment exercises</w:t>
          </w:r>
          <w:r w:rsidR="00065279" w:rsidRPr="006E197D">
            <w:t xml:space="preserve"> </w:t>
          </w:r>
          <w:r w:rsidR="006225D6">
            <w:t>are most closely tied to two major milestones</w:t>
          </w:r>
          <w:r w:rsidR="008057BE">
            <w:t>.</w:t>
          </w:r>
          <w:r w:rsidR="00B45968">
            <w:t xml:space="preserve"> </w:t>
          </w:r>
          <w:r w:rsidR="00065279" w:rsidRPr="006E197D">
            <w:t xml:space="preserve">The first </w:t>
          </w:r>
          <w:r w:rsidR="008057BE">
            <w:t xml:space="preserve">milestone for evaluation </w:t>
          </w:r>
          <w:r w:rsidR="00065279" w:rsidRPr="006E197D">
            <w:t xml:space="preserve">occurs during the research proposal process, which involves an </w:t>
          </w:r>
          <w:r w:rsidR="006225D6" w:rsidRPr="00C038E0">
            <w:t>assessment</w:t>
          </w:r>
          <w:r w:rsidR="00065279" w:rsidRPr="00C038E0">
            <w:t xml:space="preserve"> of </w:t>
          </w:r>
          <w:r w:rsidR="00800A37" w:rsidRPr="00C038E0">
            <w:t>a project’s expected benefits</w:t>
          </w:r>
          <w:r w:rsidR="00065279" w:rsidRPr="006E197D">
            <w:t xml:space="preserve">. The second </w:t>
          </w:r>
          <w:r w:rsidR="008057BE">
            <w:t>milestone for evaluation</w:t>
          </w:r>
          <w:r w:rsidR="008057BE" w:rsidRPr="006E197D">
            <w:t xml:space="preserve"> </w:t>
          </w:r>
          <w:r w:rsidR="009F6837">
            <w:t>arises</w:t>
          </w:r>
          <w:r w:rsidR="00065279" w:rsidRPr="006E197D">
            <w:t xml:space="preserve"> after completion of the research project to </w:t>
          </w:r>
          <w:r w:rsidR="00065279" w:rsidRPr="00C038E0">
            <w:t>determine if the project accomplished its goals and if results can be implemented</w:t>
          </w:r>
          <w:r w:rsidR="00D77908" w:rsidRPr="00C038E0">
            <w:t>, i.e.</w:t>
          </w:r>
          <w:r w:rsidR="00CE3473">
            <w:t>,</w:t>
          </w:r>
          <w:r w:rsidR="00D77908" w:rsidRPr="00C038E0">
            <w:t xml:space="preserve"> whether the expected benefits can be realized or captured</w:t>
          </w:r>
          <w:r w:rsidR="00065279" w:rsidRPr="006E197D">
            <w:t xml:space="preserve">. </w:t>
          </w:r>
        </w:p>
        <w:p w:rsidR="008A27FE" w:rsidRDefault="008A27FE" w:rsidP="008A27FE">
          <w:r>
            <w:t xml:space="preserve">To support the above, LRRB has acted on recommendations of the Strategic Plan to systematically monitor and assess </w:t>
          </w:r>
          <w:r w:rsidR="00CE3473">
            <w:t xml:space="preserve">the </w:t>
          </w:r>
          <w:r>
            <w:t>performance of its research activities:</w:t>
          </w:r>
        </w:p>
        <w:p w:rsidR="008A27FE" w:rsidRDefault="008A27FE" w:rsidP="006814D4">
          <w:pPr>
            <w:pStyle w:val="ListParagraph"/>
            <w:numPr>
              <w:ilvl w:val="0"/>
              <w:numId w:val="58"/>
            </w:numPr>
          </w:pPr>
          <w:r>
            <w:t>Research Feasibility Assessment: LRRB uses a simple framework, associated performance measures, and guidance for evaluating research project feasibility and importance at the project selection stage</w:t>
          </w:r>
          <w:r w:rsidR="00365BCB">
            <w:t>,</w:t>
          </w:r>
          <w:r>
            <w:t xml:space="preserve"> </w:t>
          </w:r>
        </w:p>
        <w:p w:rsidR="008A27FE" w:rsidRDefault="008A27FE" w:rsidP="006814D4">
          <w:pPr>
            <w:pStyle w:val="ListParagraph"/>
            <w:numPr>
              <w:ilvl w:val="0"/>
              <w:numId w:val="58"/>
            </w:numPr>
          </w:pPr>
          <w:r>
            <w:t>Research Project Tracking: MnDOT Research Services has a well-developed database system – Automated Research Tracking System (ARTS) for tracking project attributes and progress. The system has been expanded to incorporate more information for performance assessment</w:t>
          </w:r>
          <w:r w:rsidR="00365BCB">
            <w:t>,</w:t>
          </w:r>
        </w:p>
        <w:p w:rsidR="008A27FE" w:rsidRDefault="008A27FE" w:rsidP="006814D4">
          <w:pPr>
            <w:pStyle w:val="ListParagraph"/>
            <w:numPr>
              <w:ilvl w:val="0"/>
              <w:numId w:val="58"/>
            </w:numPr>
          </w:pPr>
          <w:r>
            <w:t>Communication and Outreach for Performance Assessment: LRRB maintains a program-level research performance scorecard to close the feedback loop with project selection, corresponding funding allocation, and related outreach to practitioners.</w:t>
          </w:r>
        </w:p>
        <w:p w:rsidR="00065279" w:rsidRDefault="00065279" w:rsidP="00065279">
          <w:pPr>
            <w:pStyle w:val="Heading3"/>
            <w:keepLines/>
            <w:numPr>
              <w:ilvl w:val="2"/>
              <w:numId w:val="0"/>
            </w:numPr>
            <w:spacing w:after="60" w:line="240" w:lineRule="auto"/>
            <w:ind w:left="720" w:right="288" w:hanging="720"/>
          </w:pPr>
          <w:bookmarkStart w:id="89" w:name="_Toc253633"/>
          <w:bookmarkStart w:id="90" w:name="_Toc253826"/>
          <w:bookmarkStart w:id="91" w:name="_Toc1484822"/>
          <w:bookmarkStart w:id="92" w:name="_Toc1554639"/>
          <w:bookmarkStart w:id="93" w:name="_Toc1730319"/>
          <w:bookmarkStart w:id="94" w:name="_Toc11657666"/>
          <w:r>
            <w:t>Implementation</w:t>
          </w:r>
          <w:bookmarkEnd w:id="89"/>
          <w:bookmarkEnd w:id="90"/>
          <w:bookmarkEnd w:id="91"/>
          <w:bookmarkEnd w:id="92"/>
          <w:bookmarkEnd w:id="93"/>
          <w:bookmarkEnd w:id="94"/>
        </w:p>
        <w:p w:rsidR="00065279" w:rsidRDefault="00F50F3C" w:rsidP="00810382">
          <w:pPr>
            <w:rPr>
              <w:lang w:eastAsia="en-CA"/>
            </w:rPr>
          </w:pPr>
          <w:r>
            <w:rPr>
              <w:lang w:eastAsia="en-CA"/>
            </w:rPr>
            <w:t>After completion and evaluation of research projects, a final report is published and</w:t>
          </w:r>
          <w:r w:rsidR="00853C4E">
            <w:rPr>
              <w:lang w:eastAsia="en-CA"/>
            </w:rPr>
            <w:t>, when applies,</w:t>
          </w:r>
          <w:r>
            <w:rPr>
              <w:lang w:eastAsia="en-CA"/>
            </w:rPr>
            <w:t xml:space="preserve"> </w:t>
          </w:r>
          <w:r>
            <w:t>a</w:t>
          </w:r>
          <w:r w:rsidRPr="00F50F3C">
            <w:t>n implementation plan is developed by the TAP</w:t>
          </w:r>
          <w:r>
            <w:t>.</w:t>
          </w:r>
          <w:r w:rsidRPr="00F50F3C">
            <w:t xml:space="preserve"> </w:t>
          </w:r>
          <w:r>
            <w:rPr>
              <w:lang w:eastAsia="en-CA"/>
            </w:rPr>
            <w:t xml:space="preserve">The LRRB uses the </w:t>
          </w:r>
          <w:r w:rsidR="00065279" w:rsidRPr="002D4EF1">
            <w:rPr>
              <w:lang w:eastAsia="en-CA"/>
            </w:rPr>
            <w:t>RIC to facilitate the implementation of research finding</w:t>
          </w:r>
          <w:r w:rsidR="002651B1">
            <w:rPr>
              <w:lang w:eastAsia="en-CA"/>
            </w:rPr>
            <w:t>s</w:t>
          </w:r>
          <w:r w:rsidR="00065279" w:rsidRPr="002D4EF1">
            <w:rPr>
              <w:lang w:eastAsia="en-CA"/>
            </w:rPr>
            <w:t xml:space="preserve"> through various methods (i.e.</w:t>
          </w:r>
          <w:r w:rsidR="00CE3473">
            <w:rPr>
              <w:lang w:eastAsia="en-CA"/>
            </w:rPr>
            <w:t>,</w:t>
          </w:r>
          <w:r w:rsidR="00065279" w:rsidRPr="002D4EF1">
            <w:rPr>
              <w:lang w:eastAsia="en-CA"/>
            </w:rPr>
            <w:t xml:space="preserve"> LTAP/CTAP p</w:t>
          </w:r>
          <w:r w:rsidR="00CE3473">
            <w:rPr>
              <w:lang w:eastAsia="en-CA"/>
            </w:rPr>
            <w:t>rogram, training courses, manuals,</w:t>
          </w:r>
          <w:r w:rsidR="00065279" w:rsidRPr="002D4EF1">
            <w:rPr>
              <w:lang w:eastAsia="en-CA"/>
            </w:rPr>
            <w:t xml:space="preserve"> etc.)</w:t>
          </w:r>
          <w:r w:rsidR="00DE173B">
            <w:rPr>
              <w:lang w:eastAsia="en-CA"/>
            </w:rPr>
            <w:t xml:space="preserve"> See the </w:t>
          </w:r>
          <w:hyperlink w:anchor="_Implementation_Process" w:history="1">
            <w:r w:rsidR="00230349" w:rsidRPr="00230349">
              <w:rPr>
                <w:rStyle w:val="Hyperlink"/>
                <w:lang w:eastAsia="en-CA"/>
              </w:rPr>
              <w:t>Research Implementation</w:t>
            </w:r>
          </w:hyperlink>
          <w:r w:rsidR="00230349">
            <w:rPr>
              <w:lang w:eastAsia="en-CA"/>
            </w:rPr>
            <w:t xml:space="preserve"> </w:t>
          </w:r>
          <w:r w:rsidR="00DE173B">
            <w:rPr>
              <w:lang w:eastAsia="en-CA"/>
            </w:rPr>
            <w:t>process for more details.</w:t>
          </w:r>
        </w:p>
        <w:p w:rsidR="00065279" w:rsidRDefault="00065279" w:rsidP="00130AA2">
          <w:pPr>
            <w:pStyle w:val="Heading2"/>
            <w:pageBreakBefore/>
          </w:pPr>
          <w:bookmarkStart w:id="95" w:name="_Research_Project_Implementation"/>
          <w:bookmarkStart w:id="96" w:name="_Toc253638"/>
          <w:bookmarkStart w:id="97" w:name="_Toc253831"/>
          <w:bookmarkStart w:id="98" w:name="_Toc1484827"/>
          <w:bookmarkStart w:id="99" w:name="_Toc1554643"/>
          <w:bookmarkStart w:id="100" w:name="_Toc1730323"/>
          <w:bookmarkStart w:id="101" w:name="_Toc11657667"/>
          <w:bookmarkEnd w:id="95"/>
          <w:r>
            <w:t>Research Project Implementation</w:t>
          </w:r>
          <w:bookmarkEnd w:id="96"/>
          <w:bookmarkEnd w:id="97"/>
          <w:bookmarkEnd w:id="98"/>
          <w:bookmarkEnd w:id="99"/>
          <w:bookmarkEnd w:id="100"/>
          <w:bookmarkEnd w:id="101"/>
        </w:p>
        <w:p w:rsidR="00CB2F6B" w:rsidRDefault="00CB2F6B" w:rsidP="00CB2F6B">
          <w:r>
            <w:t xml:space="preserve">Research project </w:t>
          </w:r>
          <w:r w:rsidRPr="00CB2F6B">
            <w:t>implementation</w:t>
          </w:r>
          <w:r>
            <w:t xml:space="preserve"> can be described as </w:t>
          </w:r>
          <w:r w:rsidRPr="00CB2F6B">
            <w:t>a systematic process in which the producers of enhanced knowledge (researchers, sponsoring agencies such as LRRB, DOTs, etc.) engage a certain audience (practitioners and stakeholders) with the purpose of transferring that knowledge.</w:t>
          </w:r>
        </w:p>
        <w:p w:rsidR="00CB2F6B" w:rsidRPr="00CB2F6B" w:rsidRDefault="00CB2F6B" w:rsidP="00CB2F6B">
          <w:r>
            <w:t xml:space="preserve">The </w:t>
          </w:r>
          <w:r w:rsidRPr="00CB2F6B">
            <w:t>LRRB program includes a broad range of activities that surpasses any narrow definition of implementation. The core idea of implementation is directly encoded into LRRB’s mission: acquisition of and application of new knowledge. Almost all of LRRB’s activities follow from this and can be linked to practice.</w:t>
          </w:r>
        </w:p>
        <w:p w:rsidR="00CB2F6B" w:rsidRDefault="00CB2F6B" w:rsidP="00CB2F6B">
          <w:pPr>
            <w:pStyle w:val="Heading3"/>
          </w:pPr>
          <w:bookmarkStart w:id="102" w:name="_Implementation_Process"/>
          <w:bookmarkStart w:id="103" w:name="_Toc1484828"/>
          <w:bookmarkStart w:id="104" w:name="_Toc1554644"/>
          <w:bookmarkStart w:id="105" w:name="_Toc1730324"/>
          <w:bookmarkStart w:id="106" w:name="_Toc11657668"/>
          <w:bookmarkEnd w:id="102"/>
          <w:r>
            <w:t xml:space="preserve">Implementation </w:t>
          </w:r>
          <w:r w:rsidR="00687158">
            <w:t xml:space="preserve">Project Selection </w:t>
          </w:r>
          <w:r>
            <w:t>Process</w:t>
          </w:r>
          <w:bookmarkEnd w:id="103"/>
          <w:bookmarkEnd w:id="104"/>
          <w:bookmarkEnd w:id="105"/>
          <w:bookmarkEnd w:id="106"/>
        </w:p>
        <w:p w:rsidR="00F6342A" w:rsidRDefault="00F11994" w:rsidP="00F11994">
          <w:r>
            <w:rPr>
              <w:lang w:eastAsia="en-CA"/>
            </w:rPr>
            <w:t>MnDOT Office of Research &amp; Innovation</w:t>
          </w:r>
          <w:r w:rsidRPr="00F11994">
            <w:rPr>
              <w:lang w:eastAsia="en-CA"/>
            </w:rPr>
            <w:t xml:space="preserve"> collects implementation ideas from completed </w:t>
          </w:r>
          <w:r>
            <w:rPr>
              <w:lang w:eastAsia="en-CA"/>
            </w:rPr>
            <w:t xml:space="preserve">(or near completion) </w:t>
          </w:r>
          <w:r w:rsidRPr="00F11994">
            <w:rPr>
              <w:lang w:eastAsia="en-CA"/>
            </w:rPr>
            <w:t xml:space="preserve">research </w:t>
          </w:r>
          <w:r>
            <w:rPr>
              <w:lang w:eastAsia="en-CA"/>
            </w:rPr>
            <w:t>projects</w:t>
          </w:r>
          <w:r w:rsidRPr="00F11994">
            <w:rPr>
              <w:lang w:eastAsia="en-CA"/>
            </w:rPr>
            <w:t>.</w:t>
          </w:r>
          <w:r>
            <w:rPr>
              <w:lang w:eastAsia="en-CA"/>
            </w:rPr>
            <w:t xml:space="preserve"> The implementation ideas are either submitted by</w:t>
          </w:r>
          <w:r w:rsidRPr="00585726">
            <w:rPr>
              <w:lang w:eastAsia="en-CA"/>
            </w:rPr>
            <w:t xml:space="preserve"> the </w:t>
          </w:r>
          <w:r>
            <w:rPr>
              <w:lang w:eastAsia="en-CA"/>
            </w:rPr>
            <w:t xml:space="preserve">projects’ TAPs after </w:t>
          </w:r>
          <w:r w:rsidRPr="00FC3502">
            <w:rPr>
              <w:lang w:eastAsia="en-CA"/>
            </w:rPr>
            <w:t>investigat</w:t>
          </w:r>
          <w:r>
            <w:rPr>
              <w:lang w:eastAsia="en-CA"/>
            </w:rPr>
            <w:t>ing the potentials for</w:t>
          </w:r>
          <w:r w:rsidRPr="00FC3502">
            <w:rPr>
              <w:lang w:eastAsia="en-CA"/>
            </w:rPr>
            <w:t xml:space="preserve"> implementation</w:t>
          </w:r>
          <w:r w:rsidR="00F6342A">
            <w:rPr>
              <w:lang w:eastAsia="en-CA"/>
            </w:rPr>
            <w:t xml:space="preserve"> or </w:t>
          </w:r>
          <w:r w:rsidRPr="005775A7">
            <w:t xml:space="preserve">through direct solicitation of </w:t>
          </w:r>
          <w:r>
            <w:t xml:space="preserve">ideas from </w:t>
          </w:r>
          <w:r w:rsidRPr="00F6342A">
            <w:t>the county and city engineers through the discussions facilitated at the pre-screening board mee</w:t>
          </w:r>
          <w:r w:rsidR="00F6342A">
            <w:t xml:space="preserve">ting. </w:t>
          </w:r>
        </w:p>
        <w:p w:rsidR="00365BCB" w:rsidRPr="00365BCB" w:rsidRDefault="00365BCB" w:rsidP="00365BCB">
          <w:pPr>
            <w:rPr>
              <w:rFonts w:eastAsiaTheme="minorHAnsi" w:cstheme="minorBidi"/>
              <w:lang w:val="en-CA" w:bidi="ar-SA"/>
            </w:rPr>
          </w:pPr>
          <w:r w:rsidRPr="00365BCB">
            <w:rPr>
              <w:rFonts w:eastAsiaTheme="minorHAnsi" w:cstheme="minorBidi"/>
              <w:lang w:val="en-CA" w:bidi="ar-SA"/>
            </w:rPr>
            <w:t xml:space="preserve">The Office of Research &amp; Innovation facilitates the submission of implementation requests from completed or ongoing research projects. The list of implementation ideas is then added to the ideas solicited from the city and county engineers during the pre-screening board meeting. </w:t>
          </w:r>
        </w:p>
        <w:p w:rsidR="00F11994" w:rsidRPr="00800D9A" w:rsidRDefault="00707F17" w:rsidP="00800D9A">
          <w:pPr>
            <w:pStyle w:val="Body-Letter"/>
            <w:rPr>
              <w:sz w:val="22"/>
              <w:szCs w:val="22"/>
              <w:lang w:eastAsia="en-CA"/>
            </w:rPr>
          </w:pPr>
          <w:r>
            <w:rPr>
              <w:sz w:val="22"/>
              <w:szCs w:val="22"/>
              <w:lang w:eastAsia="en-CA"/>
            </w:rPr>
            <w:t xml:space="preserve">In a March meeting each year, </w:t>
          </w:r>
          <w:r w:rsidR="00F6342A">
            <w:rPr>
              <w:sz w:val="22"/>
              <w:szCs w:val="22"/>
              <w:lang w:eastAsia="en-CA"/>
            </w:rPr>
            <w:t>RIC prioritizes t</w:t>
          </w:r>
          <w:r w:rsidR="00F11994" w:rsidRPr="00800D9A">
            <w:rPr>
              <w:sz w:val="22"/>
              <w:szCs w:val="22"/>
              <w:lang w:eastAsia="en-CA"/>
            </w:rPr>
            <w:t>h</w:t>
          </w:r>
          <w:r w:rsidR="00F6342A" w:rsidRPr="00800D9A">
            <w:rPr>
              <w:sz w:val="22"/>
              <w:szCs w:val="22"/>
              <w:lang w:eastAsia="en-CA"/>
            </w:rPr>
            <w:t xml:space="preserve">e </w:t>
          </w:r>
          <w:r w:rsidR="00F11994" w:rsidRPr="00800D9A">
            <w:rPr>
              <w:sz w:val="22"/>
              <w:szCs w:val="22"/>
              <w:lang w:eastAsia="en-CA"/>
            </w:rPr>
            <w:t xml:space="preserve">list </w:t>
          </w:r>
          <w:r w:rsidR="00F6342A" w:rsidRPr="00800D9A">
            <w:rPr>
              <w:sz w:val="22"/>
              <w:szCs w:val="22"/>
              <w:lang w:eastAsia="en-CA"/>
            </w:rPr>
            <w:t xml:space="preserve">of implementation ideas </w:t>
          </w:r>
          <w:r w:rsidR="00F6342A">
            <w:rPr>
              <w:sz w:val="22"/>
              <w:szCs w:val="22"/>
              <w:lang w:eastAsia="en-CA"/>
            </w:rPr>
            <w:t>collected from project TAPs</w:t>
          </w:r>
          <w:r w:rsidR="00F11994" w:rsidRPr="00800D9A">
            <w:rPr>
              <w:sz w:val="22"/>
              <w:szCs w:val="22"/>
              <w:lang w:eastAsia="en-CA"/>
            </w:rPr>
            <w:t xml:space="preserve">. </w:t>
          </w:r>
          <w:r w:rsidR="00F6342A">
            <w:rPr>
              <w:sz w:val="22"/>
              <w:szCs w:val="22"/>
              <w:lang w:eastAsia="en-CA"/>
            </w:rPr>
            <w:t>This prioritized list is then shared with</w:t>
          </w:r>
          <w:r w:rsidR="00F11994" w:rsidRPr="00800D9A">
            <w:rPr>
              <w:sz w:val="22"/>
              <w:szCs w:val="22"/>
              <w:lang w:eastAsia="en-CA"/>
            </w:rPr>
            <w:t xml:space="preserve"> LRRB </w:t>
          </w:r>
          <w:r w:rsidR="00F6342A">
            <w:rPr>
              <w:sz w:val="22"/>
              <w:szCs w:val="22"/>
              <w:lang w:eastAsia="en-CA"/>
            </w:rPr>
            <w:t xml:space="preserve">to be compared with the </w:t>
          </w:r>
          <w:r w:rsidR="0060704E">
            <w:rPr>
              <w:sz w:val="22"/>
              <w:szCs w:val="22"/>
              <w:lang w:eastAsia="en-CA"/>
            </w:rPr>
            <w:t xml:space="preserve">prioritized </w:t>
          </w:r>
          <w:r w:rsidR="00F6342A">
            <w:rPr>
              <w:sz w:val="22"/>
              <w:szCs w:val="22"/>
              <w:lang w:eastAsia="en-CA"/>
            </w:rPr>
            <w:t xml:space="preserve">implementations ideas solicited from city and county engineers. </w:t>
          </w:r>
          <w:r w:rsidR="0060704E">
            <w:rPr>
              <w:sz w:val="22"/>
              <w:szCs w:val="22"/>
              <w:lang w:eastAsia="en-CA"/>
            </w:rPr>
            <w:t xml:space="preserve">The board then selects the </w:t>
          </w:r>
          <w:r w:rsidR="00F11994" w:rsidRPr="00800D9A">
            <w:rPr>
              <w:sz w:val="22"/>
              <w:szCs w:val="22"/>
              <w:lang w:eastAsia="en-CA"/>
            </w:rPr>
            <w:t xml:space="preserve">highest </w:t>
          </w:r>
          <w:r>
            <w:rPr>
              <w:sz w:val="22"/>
              <w:szCs w:val="22"/>
              <w:lang w:eastAsia="en-CA"/>
            </w:rPr>
            <w:t>ranked ideas</w:t>
          </w:r>
          <w:r w:rsidR="00CE3473">
            <w:rPr>
              <w:sz w:val="22"/>
              <w:szCs w:val="22"/>
              <w:lang w:eastAsia="en-CA"/>
            </w:rPr>
            <w:t>,</w:t>
          </w:r>
          <w:r w:rsidR="0060704E">
            <w:rPr>
              <w:sz w:val="22"/>
              <w:szCs w:val="22"/>
              <w:lang w:eastAsia="en-CA"/>
            </w:rPr>
            <w:t xml:space="preserve"> and implementation </w:t>
          </w:r>
          <w:r w:rsidR="00F11994" w:rsidRPr="00800D9A">
            <w:rPr>
              <w:sz w:val="22"/>
              <w:szCs w:val="22"/>
              <w:lang w:eastAsia="en-CA"/>
            </w:rPr>
            <w:t>needs statements are developed by the outreach consultant</w:t>
          </w:r>
          <w:r w:rsidR="0060704E">
            <w:rPr>
              <w:sz w:val="22"/>
              <w:szCs w:val="22"/>
              <w:lang w:eastAsia="en-CA"/>
            </w:rPr>
            <w:t>.</w:t>
          </w:r>
        </w:p>
        <w:p w:rsidR="001962EB" w:rsidRDefault="0060704E" w:rsidP="00800D9A">
          <w:pPr>
            <w:pStyle w:val="Body-Letter"/>
            <w:rPr>
              <w:lang w:eastAsia="en-CA"/>
            </w:rPr>
          </w:pPr>
          <w:r>
            <w:rPr>
              <w:sz w:val="22"/>
              <w:szCs w:val="22"/>
              <w:lang w:eastAsia="en-CA"/>
            </w:rPr>
            <w:t xml:space="preserve">The needs statements are then reviewed and further prioritized by </w:t>
          </w:r>
          <w:r w:rsidR="00F11994" w:rsidRPr="00800D9A">
            <w:rPr>
              <w:sz w:val="22"/>
              <w:szCs w:val="22"/>
              <w:lang w:eastAsia="en-CA"/>
            </w:rPr>
            <w:t>both LRRB and RIC</w:t>
          </w:r>
          <w:r>
            <w:rPr>
              <w:sz w:val="22"/>
              <w:szCs w:val="22"/>
              <w:lang w:eastAsia="en-CA"/>
            </w:rPr>
            <w:t xml:space="preserve"> prior to the LRRB’s summer meeting.</w:t>
          </w:r>
          <w:r w:rsidR="00F11994" w:rsidRPr="00800D9A">
            <w:rPr>
              <w:sz w:val="22"/>
              <w:szCs w:val="22"/>
              <w:lang w:eastAsia="en-CA"/>
            </w:rPr>
            <w:t xml:space="preserve"> </w:t>
          </w:r>
          <w:r>
            <w:rPr>
              <w:sz w:val="22"/>
              <w:szCs w:val="22"/>
              <w:lang w:eastAsia="en-CA"/>
            </w:rPr>
            <w:t xml:space="preserve">During </w:t>
          </w:r>
          <w:r w:rsidR="00F11994" w:rsidRPr="00800D9A">
            <w:rPr>
              <w:sz w:val="22"/>
              <w:szCs w:val="22"/>
              <w:lang w:eastAsia="en-CA"/>
            </w:rPr>
            <w:t>the summer meeting</w:t>
          </w:r>
          <w:r>
            <w:rPr>
              <w:sz w:val="22"/>
              <w:szCs w:val="22"/>
              <w:lang w:eastAsia="en-CA"/>
            </w:rPr>
            <w:t>,</w:t>
          </w:r>
          <w:r w:rsidR="00F11994" w:rsidRPr="00800D9A">
            <w:rPr>
              <w:sz w:val="22"/>
              <w:szCs w:val="22"/>
              <w:lang w:eastAsia="en-CA"/>
            </w:rPr>
            <w:t xml:space="preserve"> LRRB </w:t>
          </w:r>
          <w:r>
            <w:rPr>
              <w:sz w:val="22"/>
              <w:szCs w:val="22"/>
              <w:lang w:eastAsia="en-CA"/>
            </w:rPr>
            <w:t xml:space="preserve">develops a final list of implementation needs statements </w:t>
          </w:r>
          <w:r w:rsidR="00F11994" w:rsidRPr="00800D9A">
            <w:rPr>
              <w:sz w:val="22"/>
              <w:szCs w:val="22"/>
              <w:lang w:eastAsia="en-CA"/>
            </w:rPr>
            <w:t>based on the voting results</w:t>
          </w:r>
          <w:r>
            <w:rPr>
              <w:sz w:val="22"/>
              <w:szCs w:val="22"/>
              <w:lang w:eastAsia="en-CA"/>
            </w:rPr>
            <w:t xml:space="preserve"> and then works with</w:t>
          </w:r>
          <w:r w:rsidR="00F11994" w:rsidRPr="00800D9A">
            <w:rPr>
              <w:sz w:val="22"/>
              <w:szCs w:val="22"/>
              <w:lang w:eastAsia="en-CA"/>
            </w:rPr>
            <w:t xml:space="preserve"> RIC to review the needs statements for completeness, </w:t>
          </w:r>
          <w:r>
            <w:rPr>
              <w:sz w:val="22"/>
              <w:szCs w:val="22"/>
              <w:lang w:eastAsia="en-CA"/>
            </w:rPr>
            <w:t>funding options,</w:t>
          </w:r>
          <w:r w:rsidR="00F11994" w:rsidRPr="00800D9A">
            <w:rPr>
              <w:sz w:val="22"/>
              <w:szCs w:val="22"/>
              <w:lang w:eastAsia="en-CA"/>
            </w:rPr>
            <w:t xml:space="preserve"> and identif</w:t>
          </w:r>
          <w:r>
            <w:rPr>
              <w:sz w:val="22"/>
              <w:szCs w:val="22"/>
              <w:lang w:eastAsia="en-CA"/>
            </w:rPr>
            <w:t>ication of</w:t>
          </w:r>
          <w:r w:rsidR="00F11994" w:rsidRPr="00800D9A">
            <w:rPr>
              <w:sz w:val="22"/>
              <w:szCs w:val="22"/>
              <w:lang w:eastAsia="en-CA"/>
            </w:rPr>
            <w:t xml:space="preserve"> </w:t>
          </w:r>
          <w:r>
            <w:rPr>
              <w:sz w:val="22"/>
              <w:szCs w:val="22"/>
              <w:lang w:eastAsia="en-CA"/>
            </w:rPr>
            <w:t xml:space="preserve">project </w:t>
          </w:r>
          <w:r w:rsidR="00F11994" w:rsidRPr="00800D9A">
            <w:rPr>
              <w:sz w:val="22"/>
              <w:szCs w:val="22"/>
              <w:lang w:eastAsia="en-CA"/>
            </w:rPr>
            <w:t xml:space="preserve">champions. </w:t>
          </w:r>
        </w:p>
        <w:p w:rsidR="00883012" w:rsidRDefault="00883012" w:rsidP="00B25851">
          <w:pPr>
            <w:pStyle w:val="Body-Letter"/>
            <w:rPr>
              <w:sz w:val="22"/>
              <w:szCs w:val="22"/>
            </w:rPr>
          </w:pPr>
          <w:r>
            <w:rPr>
              <w:sz w:val="22"/>
              <w:szCs w:val="22"/>
            </w:rPr>
            <w:t xml:space="preserve">In the next </w:t>
          </w:r>
          <w:r w:rsidRPr="00365BCB">
            <w:rPr>
              <w:sz w:val="22"/>
              <w:szCs w:val="22"/>
            </w:rPr>
            <w:t>step</w:t>
          </w:r>
          <w:r>
            <w:rPr>
              <w:sz w:val="22"/>
              <w:szCs w:val="22"/>
            </w:rPr>
            <w:t xml:space="preserve">, </w:t>
          </w:r>
          <w:r>
            <w:rPr>
              <w:sz w:val="22"/>
              <w:szCs w:val="22"/>
              <w:lang w:eastAsia="en-CA"/>
            </w:rPr>
            <w:t>RIC assigns t</w:t>
          </w:r>
          <w:r w:rsidRPr="00356339">
            <w:rPr>
              <w:sz w:val="22"/>
              <w:szCs w:val="22"/>
              <w:lang w:eastAsia="en-CA"/>
            </w:rPr>
            <w:t xml:space="preserve">he </w:t>
          </w:r>
          <w:r>
            <w:rPr>
              <w:sz w:val="22"/>
              <w:szCs w:val="22"/>
              <w:lang w:eastAsia="en-CA"/>
            </w:rPr>
            <w:t xml:space="preserve">resulting </w:t>
          </w:r>
          <w:r w:rsidRPr="00356339">
            <w:rPr>
              <w:sz w:val="22"/>
              <w:szCs w:val="22"/>
              <w:lang w:eastAsia="en-CA"/>
            </w:rPr>
            <w:t xml:space="preserve">implementation projects </w:t>
          </w:r>
          <w:r>
            <w:rPr>
              <w:sz w:val="22"/>
              <w:szCs w:val="22"/>
              <w:lang w:eastAsia="en-CA"/>
            </w:rPr>
            <w:t xml:space="preserve">to consultants. </w:t>
          </w:r>
          <w:r>
            <w:rPr>
              <w:sz w:val="22"/>
              <w:szCs w:val="22"/>
            </w:rPr>
            <w:t xml:space="preserve">RIC assigns the majority </w:t>
          </w:r>
          <w:r w:rsidR="00C7245B">
            <w:rPr>
              <w:sz w:val="22"/>
              <w:szCs w:val="22"/>
            </w:rPr>
            <w:t>(</w:t>
          </w:r>
          <w:r w:rsidR="0050037C">
            <w:rPr>
              <w:sz w:val="22"/>
              <w:szCs w:val="22"/>
            </w:rPr>
            <w:t>about</w:t>
          </w:r>
          <w:r>
            <w:rPr>
              <w:sz w:val="22"/>
              <w:szCs w:val="22"/>
            </w:rPr>
            <w:t xml:space="preserve"> two thirds</w:t>
          </w:r>
          <w:r w:rsidR="00C7245B">
            <w:rPr>
              <w:sz w:val="22"/>
              <w:szCs w:val="22"/>
            </w:rPr>
            <w:t>)</w:t>
          </w:r>
          <w:r>
            <w:rPr>
              <w:sz w:val="22"/>
              <w:szCs w:val="22"/>
            </w:rPr>
            <w:t xml:space="preserve"> of </w:t>
          </w:r>
          <w:r w:rsidR="0050037C">
            <w:rPr>
              <w:sz w:val="22"/>
              <w:szCs w:val="22"/>
            </w:rPr>
            <w:t>the</w:t>
          </w:r>
          <w:r w:rsidR="0050037C" w:rsidRPr="0050037C">
            <w:rPr>
              <w:sz w:val="22"/>
              <w:szCs w:val="22"/>
            </w:rPr>
            <w:t xml:space="preserve"> </w:t>
          </w:r>
          <w:r w:rsidR="0050037C">
            <w:rPr>
              <w:sz w:val="22"/>
              <w:szCs w:val="22"/>
            </w:rPr>
            <w:t xml:space="preserve">implementation </w:t>
          </w:r>
          <w:r>
            <w:rPr>
              <w:sz w:val="22"/>
              <w:szCs w:val="22"/>
            </w:rPr>
            <w:t xml:space="preserve">budget </w:t>
          </w:r>
          <w:r w:rsidRPr="00800D9A">
            <w:rPr>
              <w:sz w:val="22"/>
              <w:szCs w:val="22"/>
            </w:rPr>
            <w:t xml:space="preserve">to the </w:t>
          </w:r>
          <w:r w:rsidR="0050037C">
            <w:rPr>
              <w:sz w:val="22"/>
              <w:szCs w:val="22"/>
            </w:rPr>
            <w:t>primary</w:t>
          </w:r>
          <w:r w:rsidR="0050037C" w:rsidRPr="00800D9A">
            <w:rPr>
              <w:sz w:val="22"/>
              <w:szCs w:val="22"/>
            </w:rPr>
            <w:t xml:space="preserve"> </w:t>
          </w:r>
          <w:r w:rsidRPr="00800D9A">
            <w:rPr>
              <w:sz w:val="22"/>
              <w:szCs w:val="22"/>
            </w:rPr>
            <w:t>consultant</w:t>
          </w:r>
          <w:r w:rsidR="0050037C">
            <w:rPr>
              <w:sz w:val="22"/>
              <w:szCs w:val="22"/>
            </w:rPr>
            <w:t>. The remaining budget is typically assigned to</w:t>
          </w:r>
          <w:r w:rsidRPr="00800D9A">
            <w:rPr>
              <w:sz w:val="22"/>
              <w:szCs w:val="22"/>
            </w:rPr>
            <w:t xml:space="preserve"> </w:t>
          </w:r>
          <w:r>
            <w:rPr>
              <w:sz w:val="22"/>
              <w:szCs w:val="22"/>
            </w:rPr>
            <w:t>the consultant</w:t>
          </w:r>
          <w:r w:rsidRPr="00800D9A">
            <w:rPr>
              <w:sz w:val="22"/>
              <w:szCs w:val="22"/>
            </w:rPr>
            <w:t xml:space="preserve"> direct</w:t>
          </w:r>
          <w:r>
            <w:rPr>
              <w:sz w:val="22"/>
              <w:szCs w:val="22"/>
            </w:rPr>
            <w:t>ly</w:t>
          </w:r>
          <w:r w:rsidRPr="00800D9A">
            <w:rPr>
              <w:sz w:val="22"/>
              <w:szCs w:val="22"/>
            </w:rPr>
            <w:t xml:space="preserve"> select</w:t>
          </w:r>
          <w:r>
            <w:rPr>
              <w:sz w:val="22"/>
              <w:szCs w:val="22"/>
            </w:rPr>
            <w:t>ed</w:t>
          </w:r>
          <w:r w:rsidRPr="00800D9A">
            <w:rPr>
              <w:sz w:val="22"/>
              <w:szCs w:val="22"/>
            </w:rPr>
            <w:t xml:space="preserve"> </w:t>
          </w:r>
          <w:r>
            <w:rPr>
              <w:sz w:val="22"/>
              <w:szCs w:val="22"/>
            </w:rPr>
            <w:t>from</w:t>
          </w:r>
          <w:r w:rsidRPr="00800D9A">
            <w:rPr>
              <w:sz w:val="22"/>
              <w:szCs w:val="22"/>
            </w:rPr>
            <w:t xml:space="preserve"> the TRAP list</w:t>
          </w:r>
          <w:r>
            <w:rPr>
              <w:sz w:val="22"/>
              <w:szCs w:val="22"/>
            </w:rPr>
            <w:t>. This</w:t>
          </w:r>
          <w:r w:rsidRPr="00800D9A">
            <w:rPr>
              <w:sz w:val="22"/>
              <w:szCs w:val="22"/>
            </w:rPr>
            <w:t xml:space="preserve"> </w:t>
          </w:r>
          <w:r>
            <w:rPr>
              <w:sz w:val="22"/>
              <w:szCs w:val="22"/>
            </w:rPr>
            <w:t xml:space="preserve">process increases efficiency by ensuring that implementation projects are undertaken by a dedicated team and </w:t>
          </w:r>
          <w:r w:rsidRPr="00800D9A">
            <w:rPr>
              <w:sz w:val="22"/>
              <w:szCs w:val="22"/>
            </w:rPr>
            <w:t>eliminate</w:t>
          </w:r>
          <w:r>
            <w:rPr>
              <w:sz w:val="22"/>
              <w:szCs w:val="22"/>
            </w:rPr>
            <w:t>s</w:t>
          </w:r>
          <w:r w:rsidRPr="00800D9A">
            <w:rPr>
              <w:sz w:val="22"/>
              <w:szCs w:val="22"/>
            </w:rPr>
            <w:t xml:space="preserve"> the need </w:t>
          </w:r>
          <w:r>
            <w:rPr>
              <w:sz w:val="22"/>
              <w:szCs w:val="22"/>
            </w:rPr>
            <w:t>for</w:t>
          </w:r>
          <w:r w:rsidRPr="00800D9A">
            <w:rPr>
              <w:sz w:val="22"/>
              <w:szCs w:val="22"/>
            </w:rPr>
            <w:t xml:space="preserve"> </w:t>
          </w:r>
          <w:r>
            <w:rPr>
              <w:sz w:val="22"/>
              <w:szCs w:val="22"/>
            </w:rPr>
            <w:t xml:space="preserve">separately </w:t>
          </w:r>
          <w:r w:rsidRPr="00800D9A">
            <w:rPr>
              <w:sz w:val="22"/>
              <w:szCs w:val="22"/>
            </w:rPr>
            <w:t>contract</w:t>
          </w:r>
          <w:r>
            <w:rPr>
              <w:sz w:val="22"/>
              <w:szCs w:val="22"/>
            </w:rPr>
            <w:t>ing</w:t>
          </w:r>
          <w:r w:rsidRPr="00800D9A">
            <w:rPr>
              <w:sz w:val="22"/>
              <w:szCs w:val="22"/>
            </w:rPr>
            <w:t xml:space="preserve"> </w:t>
          </w:r>
          <w:r w:rsidR="001962EB">
            <w:rPr>
              <w:sz w:val="22"/>
              <w:szCs w:val="22"/>
            </w:rPr>
            <w:t>the</w:t>
          </w:r>
          <w:r w:rsidRPr="00800D9A">
            <w:rPr>
              <w:sz w:val="22"/>
              <w:szCs w:val="22"/>
            </w:rPr>
            <w:t xml:space="preserve"> </w:t>
          </w:r>
          <w:r>
            <w:rPr>
              <w:sz w:val="22"/>
              <w:szCs w:val="22"/>
            </w:rPr>
            <w:t xml:space="preserve">implementation </w:t>
          </w:r>
          <w:r w:rsidRPr="00800D9A">
            <w:rPr>
              <w:sz w:val="22"/>
              <w:szCs w:val="22"/>
            </w:rPr>
            <w:t>project</w:t>
          </w:r>
          <w:r w:rsidR="001962EB">
            <w:rPr>
              <w:sz w:val="22"/>
              <w:szCs w:val="22"/>
            </w:rPr>
            <w:t>s</w:t>
          </w:r>
          <w:r>
            <w:rPr>
              <w:sz w:val="22"/>
              <w:szCs w:val="22"/>
            </w:rPr>
            <w:t>.</w:t>
          </w:r>
        </w:p>
        <w:p w:rsidR="00883012" w:rsidRPr="00B25851" w:rsidRDefault="00883012" w:rsidP="00B25851">
          <w:pPr>
            <w:pStyle w:val="Body-Letter"/>
            <w:rPr>
              <w:sz w:val="22"/>
              <w:szCs w:val="22"/>
            </w:rPr>
          </w:pPr>
          <w:r w:rsidRPr="00356339">
            <w:rPr>
              <w:sz w:val="22"/>
              <w:szCs w:val="22"/>
            </w:rPr>
            <w:t xml:space="preserve">The RIC </w:t>
          </w:r>
          <w:r w:rsidR="00C95137">
            <w:rPr>
              <w:sz w:val="22"/>
              <w:szCs w:val="22"/>
            </w:rPr>
            <w:t xml:space="preserve">primary </w:t>
          </w:r>
          <w:r w:rsidRPr="00356339">
            <w:rPr>
              <w:sz w:val="22"/>
              <w:szCs w:val="22"/>
            </w:rPr>
            <w:t>consultant</w:t>
          </w:r>
          <w:r>
            <w:rPr>
              <w:sz w:val="22"/>
              <w:szCs w:val="22"/>
            </w:rPr>
            <w:t xml:space="preserve"> </w:t>
          </w:r>
          <w:r w:rsidR="00C95137">
            <w:rPr>
              <w:sz w:val="22"/>
              <w:szCs w:val="22"/>
            </w:rPr>
            <w:t>is</w:t>
          </w:r>
          <w:r>
            <w:rPr>
              <w:sz w:val="22"/>
              <w:szCs w:val="22"/>
            </w:rPr>
            <w:t xml:space="preserve"> under</w:t>
          </w:r>
          <w:r w:rsidRPr="00356339">
            <w:rPr>
              <w:sz w:val="22"/>
              <w:szCs w:val="22"/>
            </w:rPr>
            <w:t xml:space="preserve"> contract for a period of 3 years with an option to extend for an additional 2 years. </w:t>
          </w:r>
          <w:r>
            <w:rPr>
              <w:sz w:val="22"/>
              <w:szCs w:val="22"/>
            </w:rPr>
            <w:t xml:space="preserve">After contract expiration, new RIC consultants are selected </w:t>
          </w:r>
          <w:r w:rsidRPr="00800D9A">
            <w:rPr>
              <w:sz w:val="22"/>
              <w:szCs w:val="22"/>
            </w:rPr>
            <w:t>through a R</w:t>
          </w:r>
          <w:r w:rsidR="005C5187">
            <w:rPr>
              <w:sz w:val="22"/>
              <w:szCs w:val="22"/>
            </w:rPr>
            <w:t xml:space="preserve">equest </w:t>
          </w:r>
          <w:r w:rsidRPr="00B25851">
            <w:rPr>
              <w:sz w:val="22"/>
              <w:szCs w:val="22"/>
            </w:rPr>
            <w:t>F</w:t>
          </w:r>
          <w:r w:rsidR="005C5187">
            <w:rPr>
              <w:sz w:val="22"/>
              <w:szCs w:val="22"/>
            </w:rPr>
            <w:t xml:space="preserve">or </w:t>
          </w:r>
          <w:r w:rsidRPr="00B25851">
            <w:rPr>
              <w:sz w:val="22"/>
              <w:szCs w:val="22"/>
            </w:rPr>
            <w:t>P</w:t>
          </w:r>
          <w:r w:rsidR="005C5187">
            <w:rPr>
              <w:sz w:val="22"/>
              <w:szCs w:val="22"/>
            </w:rPr>
            <w:t>roposal (RFP)</w:t>
          </w:r>
          <w:r w:rsidRPr="00B25851">
            <w:rPr>
              <w:sz w:val="22"/>
              <w:szCs w:val="22"/>
            </w:rPr>
            <w:t xml:space="preserve"> process</w:t>
          </w:r>
          <w:r w:rsidR="005C5187">
            <w:rPr>
              <w:sz w:val="22"/>
              <w:szCs w:val="22"/>
            </w:rPr>
            <w:t xml:space="preserve">. The RFP includes a list of implementation projects selected for the first year of </w:t>
          </w:r>
          <w:r w:rsidR="00CE3473">
            <w:rPr>
              <w:sz w:val="22"/>
              <w:szCs w:val="22"/>
            </w:rPr>
            <w:t xml:space="preserve">the </w:t>
          </w:r>
          <w:r w:rsidR="005C5187">
            <w:rPr>
              <w:sz w:val="22"/>
              <w:szCs w:val="22"/>
            </w:rPr>
            <w:t>contract. After proposal solicitation and consultant selection, the y</w:t>
          </w:r>
          <w:r w:rsidR="005C5187" w:rsidRPr="00356339">
            <w:rPr>
              <w:sz w:val="22"/>
              <w:szCs w:val="22"/>
            </w:rPr>
            <w:t xml:space="preserve">ear 2 and </w:t>
          </w:r>
          <w:r w:rsidR="005C5187">
            <w:rPr>
              <w:sz w:val="22"/>
              <w:szCs w:val="22"/>
            </w:rPr>
            <w:t xml:space="preserve">year </w:t>
          </w:r>
          <w:r w:rsidR="005C5187" w:rsidRPr="00356339">
            <w:rPr>
              <w:sz w:val="22"/>
              <w:szCs w:val="22"/>
            </w:rPr>
            <w:t xml:space="preserve">3 </w:t>
          </w:r>
          <w:r w:rsidR="005C5187">
            <w:rPr>
              <w:sz w:val="22"/>
              <w:szCs w:val="22"/>
            </w:rPr>
            <w:t xml:space="preserve">implementation projects </w:t>
          </w:r>
          <w:r w:rsidR="005C5187" w:rsidRPr="00356339">
            <w:rPr>
              <w:sz w:val="22"/>
              <w:szCs w:val="22"/>
            </w:rPr>
            <w:t>will be identified thro</w:t>
          </w:r>
          <w:r w:rsidR="005C5187">
            <w:rPr>
              <w:sz w:val="22"/>
              <w:szCs w:val="22"/>
            </w:rPr>
            <w:t>ugh the process described above.</w:t>
          </w:r>
        </w:p>
        <w:p w:rsidR="005C5187" w:rsidRDefault="002101B4" w:rsidP="00C57522">
          <w:r w:rsidRPr="005775A7">
            <w:t xml:space="preserve">The </w:t>
          </w:r>
          <w:r w:rsidR="00890DD5" w:rsidRPr="00365BCB">
            <w:t xml:space="preserve">Office of Research and Innovation </w:t>
          </w:r>
          <w:r w:rsidRPr="00365BCB">
            <w:t xml:space="preserve">staff develop </w:t>
          </w:r>
          <w:r w:rsidR="005C5187" w:rsidRPr="00365BCB">
            <w:t xml:space="preserve">the implementation </w:t>
          </w:r>
          <w:r w:rsidRPr="00365BCB">
            <w:t xml:space="preserve">contracts based on the </w:t>
          </w:r>
          <w:r w:rsidR="0083669F" w:rsidRPr="00365BCB">
            <w:t xml:space="preserve">objectives and goals </w:t>
          </w:r>
          <w:r w:rsidR="0083669F">
            <w:t xml:space="preserve">solicited in the RFP </w:t>
          </w:r>
          <w:r w:rsidRPr="005775A7">
            <w:t>and obtain the necessary approvals and signatures to enter into agreements with consultants o</w:t>
          </w:r>
          <w:r w:rsidR="005C5187">
            <w:t xml:space="preserve">n behalf of the </w:t>
          </w:r>
          <w:r w:rsidR="0083669F">
            <w:t xml:space="preserve">RIC. </w:t>
          </w:r>
          <w:r w:rsidR="00C57522" w:rsidRPr="00585726">
            <w:rPr>
              <w:lang w:eastAsia="en-CA"/>
            </w:rPr>
            <w:t xml:space="preserve">Finally, </w:t>
          </w:r>
          <w:r w:rsidR="00890DD5">
            <w:rPr>
              <w:lang w:eastAsia="en-CA"/>
            </w:rPr>
            <w:t xml:space="preserve">the </w:t>
          </w:r>
          <w:r w:rsidR="00890DD5" w:rsidRPr="00890DD5">
            <w:rPr>
              <w:lang w:eastAsia="en-CA"/>
            </w:rPr>
            <w:t xml:space="preserve">Office of Research and Innovation </w:t>
          </w:r>
          <w:r w:rsidR="00C57522" w:rsidRPr="00585726">
            <w:rPr>
              <w:lang w:eastAsia="en-CA"/>
            </w:rPr>
            <w:t>works with local transportation practitioners</w:t>
          </w:r>
          <w:r w:rsidR="006630E0">
            <w:rPr>
              <w:lang w:eastAsia="en-CA"/>
            </w:rPr>
            <w:t xml:space="preserve"> – the intended direct beneficiaries of LRRB’s new knowledge -</w:t>
          </w:r>
          <w:r w:rsidR="009E6080">
            <w:rPr>
              <w:lang w:eastAsia="en-CA"/>
            </w:rPr>
            <w:t xml:space="preserve"> </w:t>
          </w:r>
          <w:r w:rsidR="00C57522" w:rsidRPr="00585726">
            <w:rPr>
              <w:lang w:eastAsia="en-CA"/>
            </w:rPr>
            <w:t>to determine the impact</w:t>
          </w:r>
          <w:r w:rsidR="006630E0">
            <w:rPr>
              <w:lang w:eastAsia="en-CA"/>
            </w:rPr>
            <w:t xml:space="preserve"> of research and / or implementation</w:t>
          </w:r>
          <w:r w:rsidR="00C57522" w:rsidRPr="00585726">
            <w:rPr>
              <w:lang w:eastAsia="en-CA"/>
            </w:rPr>
            <w:t xml:space="preserve">. </w:t>
          </w:r>
        </w:p>
        <w:p w:rsidR="005F584A" w:rsidRPr="00365BCB" w:rsidRDefault="005F584A" w:rsidP="005F584A">
          <w:pPr>
            <w:pStyle w:val="Body-Letter"/>
            <w:rPr>
              <w:rFonts w:eastAsia="Times New Roman" w:cs="Times New Roman"/>
              <w:sz w:val="22"/>
              <w:szCs w:val="22"/>
              <w:lang w:val="en-US" w:eastAsia="en-CA" w:bidi="en-US"/>
            </w:rPr>
          </w:pPr>
          <w:r w:rsidRPr="00365BCB">
            <w:rPr>
              <w:rFonts w:eastAsia="Times New Roman" w:cs="Times New Roman"/>
              <w:sz w:val="22"/>
              <w:szCs w:val="22"/>
              <w:lang w:val="en-US" w:eastAsia="en-CA" w:bidi="en-US"/>
            </w:rPr>
            <w:t xml:space="preserve">LRRB Allocates RIC’s budget based on the volume and distribution of the prioritized ideas resulting from the LRRB’s March meeting, as well as the previous year’s implementation trends and continuation of implementation.  </w:t>
          </w:r>
        </w:p>
        <w:p w:rsidR="005F584A" w:rsidRDefault="005F584A" w:rsidP="00C57522">
          <w:pPr>
            <w:rPr>
              <w:lang w:eastAsia="en-CA"/>
            </w:rPr>
          </w:pPr>
          <w:r>
            <w:t xml:space="preserve">A step-by-step guide for RIC’s research implementation is provided on the </w:t>
          </w:r>
          <w:hyperlink r:id="rId40" w:history="1">
            <w:r w:rsidRPr="00E34F69">
              <w:rPr>
                <w:rStyle w:val="Hyperlink"/>
              </w:rPr>
              <w:t>LRRB’s website</w:t>
            </w:r>
          </w:hyperlink>
          <w:r>
            <w:t>.</w:t>
          </w:r>
        </w:p>
        <w:p w:rsidR="00065279" w:rsidRDefault="00065279" w:rsidP="00C57522">
          <w:pPr>
            <w:pStyle w:val="Heading3"/>
          </w:pPr>
          <w:bookmarkStart w:id="107" w:name="_Implementation_Responsibilities"/>
          <w:bookmarkStart w:id="108" w:name="_Toc771175"/>
          <w:bookmarkStart w:id="109" w:name="_Toc253641"/>
          <w:bookmarkStart w:id="110" w:name="_Toc253834"/>
          <w:bookmarkStart w:id="111" w:name="_Toc1484829"/>
          <w:bookmarkStart w:id="112" w:name="_Toc1554645"/>
          <w:bookmarkStart w:id="113" w:name="_Toc1730325"/>
          <w:bookmarkStart w:id="114" w:name="_Toc11657669"/>
          <w:bookmarkEnd w:id="107"/>
          <w:r>
            <w:t xml:space="preserve">Implementation </w:t>
          </w:r>
          <w:r w:rsidR="0050037C">
            <w:t xml:space="preserve">Roles and </w:t>
          </w:r>
          <w:r>
            <w:t>Responsibilities</w:t>
          </w:r>
          <w:bookmarkEnd w:id="108"/>
          <w:bookmarkEnd w:id="109"/>
          <w:bookmarkEnd w:id="110"/>
          <w:bookmarkEnd w:id="111"/>
          <w:bookmarkEnd w:id="112"/>
          <w:bookmarkEnd w:id="113"/>
          <w:bookmarkEnd w:id="114"/>
        </w:p>
        <w:p w:rsidR="0008214A" w:rsidRDefault="002101B4" w:rsidP="00EA05FC">
          <w:pPr>
            <w:rPr>
              <w:lang w:eastAsia="en-CA"/>
            </w:rPr>
          </w:pPr>
          <w:r w:rsidRPr="00A10BAA">
            <w:t xml:space="preserve">The implementation process </w:t>
          </w:r>
          <w:r w:rsidR="00AC764E">
            <w:t xml:space="preserve">can </w:t>
          </w:r>
          <w:r w:rsidRPr="00A10BAA">
            <w:t xml:space="preserve">involve many participants: the LRRB, MnDOT, researchers, and other transportation practitioners. </w:t>
          </w:r>
          <w:r w:rsidR="0008214A" w:rsidRPr="00C756BD">
            <w:rPr>
              <w:lang w:eastAsia="en-CA"/>
            </w:rPr>
            <w:t xml:space="preserve">The summaries below highlight the expectations for RIC members and their responsibilities, </w:t>
          </w:r>
          <w:r w:rsidR="00AC764E">
            <w:rPr>
              <w:lang w:eastAsia="en-CA"/>
            </w:rPr>
            <w:t xml:space="preserve">implementation project </w:t>
          </w:r>
          <w:r w:rsidR="0008214A">
            <w:rPr>
              <w:lang w:eastAsia="en-CA"/>
            </w:rPr>
            <w:t xml:space="preserve">TAP member responsibilities, </w:t>
          </w:r>
          <w:r w:rsidR="0008214A" w:rsidRPr="00C756BD">
            <w:rPr>
              <w:lang w:eastAsia="en-CA"/>
            </w:rPr>
            <w:t>as well as those of the contractors and transportation practitioners who collaborate with the RIC on projects.</w:t>
          </w:r>
          <w:r w:rsidR="0008214A" w:rsidRPr="00C756BD">
            <w:t xml:space="preserve"> </w:t>
          </w:r>
          <w:r w:rsidR="0008214A" w:rsidRPr="00C756BD">
            <w:rPr>
              <w:lang w:eastAsia="en-CA"/>
            </w:rPr>
            <w:t>The RIC chair may invite other MnDOT staff to participate</w:t>
          </w:r>
          <w:r w:rsidR="00431DB9">
            <w:rPr>
              <w:lang w:eastAsia="en-CA"/>
            </w:rPr>
            <w:t xml:space="preserve"> in project implementation</w:t>
          </w:r>
          <w:r w:rsidR="0008214A" w:rsidRPr="00C756BD">
            <w:rPr>
              <w:lang w:eastAsia="en-CA"/>
            </w:rPr>
            <w:t>.</w:t>
          </w:r>
        </w:p>
        <w:p w:rsidR="002101B4" w:rsidRPr="00A10BAA" w:rsidRDefault="002101B4" w:rsidP="00C66E70">
          <w:pPr>
            <w:pStyle w:val="ListParagraph"/>
            <w:numPr>
              <w:ilvl w:val="0"/>
              <w:numId w:val="18"/>
            </w:numPr>
            <w:ind w:left="360"/>
          </w:pPr>
          <w:r w:rsidRPr="00A10BAA">
            <w:t>The RIC’s duties include</w:t>
          </w:r>
          <w:r w:rsidR="00EA05FC">
            <w:t>:</w:t>
          </w:r>
          <w:r w:rsidRPr="00A10BAA">
            <w:t xml:space="preserve"> </w:t>
          </w:r>
        </w:p>
        <w:p w:rsidR="00A36294" w:rsidRDefault="002101B4" w:rsidP="00C66E70">
          <w:pPr>
            <w:pStyle w:val="ListParagraph"/>
            <w:numPr>
              <w:ilvl w:val="0"/>
              <w:numId w:val="9"/>
            </w:numPr>
          </w:pPr>
          <w:r w:rsidRPr="00A10BAA">
            <w:t>Recommending tasks to receive funding</w:t>
          </w:r>
          <w:r w:rsidR="001962EB">
            <w:t>,</w:t>
          </w:r>
        </w:p>
        <w:p w:rsidR="002101B4" w:rsidRPr="00A10BAA" w:rsidRDefault="00A36294" w:rsidP="00C66E70">
          <w:pPr>
            <w:pStyle w:val="ListParagraph"/>
            <w:numPr>
              <w:ilvl w:val="0"/>
              <w:numId w:val="9"/>
            </w:numPr>
          </w:pPr>
          <w:r>
            <w:t>Selecting</w:t>
          </w:r>
          <w:r w:rsidR="002101B4" w:rsidRPr="00A10BAA">
            <w:t xml:space="preserve"> contractors to complete projects</w:t>
          </w:r>
          <w:r w:rsidR="001962EB" w:rsidRPr="001962EB">
            <w:t xml:space="preserve"> </w:t>
          </w:r>
          <w:r w:rsidR="001962EB">
            <w:t>and managing implementation projects,</w:t>
          </w:r>
        </w:p>
        <w:p w:rsidR="002101B4" w:rsidRPr="00A10BAA" w:rsidRDefault="002101B4" w:rsidP="00C66E70">
          <w:pPr>
            <w:pStyle w:val="ListParagraph"/>
            <w:numPr>
              <w:ilvl w:val="0"/>
              <w:numId w:val="9"/>
            </w:numPr>
          </w:pPr>
          <w:r w:rsidRPr="00A10BAA">
            <w:t xml:space="preserve">Managing </w:t>
          </w:r>
          <w:r w:rsidR="001962EB">
            <w:t>implementation</w:t>
          </w:r>
          <w:r w:rsidR="001962EB" w:rsidRPr="00A10BAA">
            <w:t xml:space="preserve"> </w:t>
          </w:r>
          <w:r w:rsidRPr="00A10BAA">
            <w:t>budget</w:t>
          </w:r>
          <w:r w:rsidR="001962EB">
            <w:t xml:space="preserve"> (</w:t>
          </w:r>
          <w:r w:rsidRPr="00A10BAA">
            <w:t>which LRRB determines with input from the RIC</w:t>
          </w:r>
          <w:r w:rsidR="001962EB">
            <w:t>),</w:t>
          </w:r>
        </w:p>
        <w:p w:rsidR="002101B4" w:rsidRDefault="002101B4" w:rsidP="00C66E70">
          <w:pPr>
            <w:pStyle w:val="ListParagraph"/>
            <w:numPr>
              <w:ilvl w:val="0"/>
              <w:numId w:val="9"/>
            </w:numPr>
          </w:pPr>
          <w:r w:rsidRPr="00A10BAA">
            <w:t>Determining the need for a RIC TAP and selecting RIC members to chair it</w:t>
          </w:r>
          <w:r w:rsidR="001962EB">
            <w:t>,</w:t>
          </w:r>
        </w:p>
        <w:p w:rsidR="001962EB" w:rsidRPr="00A10BAA" w:rsidRDefault="001962EB" w:rsidP="001962EB">
          <w:pPr>
            <w:pStyle w:val="ListParagraph"/>
            <w:numPr>
              <w:ilvl w:val="0"/>
              <w:numId w:val="9"/>
            </w:numPr>
          </w:pPr>
          <w:r>
            <w:t>M</w:t>
          </w:r>
          <w:r w:rsidRPr="001962EB">
            <w:t>itigat</w:t>
          </w:r>
          <w:r>
            <w:t>ing</w:t>
          </w:r>
          <w:r w:rsidRPr="001962EB">
            <w:t xml:space="preserve"> dispute</w:t>
          </w:r>
          <w:r>
            <w:t xml:space="preserve">s and </w:t>
          </w:r>
          <w:r w:rsidRPr="001962EB">
            <w:t>execut</w:t>
          </w:r>
          <w:r>
            <w:t>ing</w:t>
          </w:r>
          <w:r w:rsidRPr="001962EB">
            <w:t xml:space="preserve"> change </w:t>
          </w:r>
          <w:r>
            <w:t xml:space="preserve">of </w:t>
          </w:r>
          <w:r w:rsidRPr="001962EB">
            <w:t>orders</w:t>
          </w:r>
          <w:r>
            <w:t xml:space="preserve"> when necessary,</w:t>
          </w:r>
        </w:p>
        <w:p w:rsidR="002101B4" w:rsidRPr="00A10BAA" w:rsidRDefault="002101B4" w:rsidP="00C66E70">
          <w:pPr>
            <w:pStyle w:val="ListParagraph"/>
            <w:numPr>
              <w:ilvl w:val="0"/>
              <w:numId w:val="9"/>
            </w:numPr>
          </w:pPr>
          <w:r w:rsidRPr="00A10BAA">
            <w:t>Identifying RIC members and other professionals to serve on TAPs as technical experts</w:t>
          </w:r>
          <w:r w:rsidR="001962EB">
            <w:t>,</w:t>
          </w:r>
        </w:p>
        <w:p w:rsidR="001962EB" w:rsidRDefault="001962EB" w:rsidP="001962EB">
          <w:pPr>
            <w:pStyle w:val="ListParagraph"/>
            <w:numPr>
              <w:ilvl w:val="0"/>
              <w:numId w:val="9"/>
            </w:numPr>
          </w:pPr>
          <w:r>
            <w:t>W</w:t>
          </w:r>
          <w:r w:rsidRPr="001962EB">
            <w:t>ork</w:t>
          </w:r>
          <w:r>
            <w:t>ing</w:t>
          </w:r>
          <w:r w:rsidRPr="001962EB">
            <w:t xml:space="preserve"> with</w:t>
          </w:r>
          <w:r>
            <w:t xml:space="preserve"> the contractor and TAP to en</w:t>
          </w:r>
          <w:r w:rsidRPr="001962EB">
            <w:t>sure the final product meets the needs</w:t>
          </w:r>
          <w:r>
            <w:t>,</w:t>
          </w:r>
        </w:p>
        <w:p w:rsidR="002101B4" w:rsidRPr="00A10BAA" w:rsidRDefault="002101B4" w:rsidP="001962EB">
          <w:pPr>
            <w:pStyle w:val="ListParagraph"/>
            <w:numPr>
              <w:ilvl w:val="0"/>
              <w:numId w:val="9"/>
            </w:numPr>
          </w:pPr>
          <w:r w:rsidRPr="00A10BAA">
            <w:t>Determining final task product format and distribution</w:t>
          </w:r>
          <w:r w:rsidR="001962EB">
            <w:t>,</w:t>
          </w:r>
        </w:p>
        <w:p w:rsidR="002101B4" w:rsidRPr="00A10BAA" w:rsidRDefault="002101B4" w:rsidP="00C66E70">
          <w:pPr>
            <w:pStyle w:val="ListParagraph"/>
            <w:numPr>
              <w:ilvl w:val="0"/>
              <w:numId w:val="9"/>
            </w:numPr>
          </w:pPr>
          <w:r w:rsidRPr="00A10BAA">
            <w:t>Reviewing and approving final task deliverables</w:t>
          </w:r>
          <w:r w:rsidR="001962EB">
            <w:t>,</w:t>
          </w:r>
        </w:p>
        <w:p w:rsidR="002101B4" w:rsidRDefault="002101B4">
          <w:pPr>
            <w:pStyle w:val="ListParagraph"/>
            <w:numPr>
              <w:ilvl w:val="0"/>
              <w:numId w:val="9"/>
            </w:numPr>
          </w:pPr>
          <w:r w:rsidRPr="00A10BAA">
            <w:t xml:space="preserve">Recommending information </w:t>
          </w:r>
          <w:r w:rsidR="0050037C">
            <w:t xml:space="preserve">transfer methods to the Outreach Committee </w:t>
          </w:r>
          <w:r w:rsidR="0050037C" w:rsidRPr="0050037C">
            <w:t xml:space="preserve">to introduce recently completed projects, products, and findings to </w:t>
          </w:r>
          <w:r w:rsidRPr="00A10BAA">
            <w:t>local agencies and MnDOT</w:t>
          </w:r>
          <w:r w:rsidR="0050037C">
            <w:t>.</w:t>
          </w:r>
        </w:p>
        <w:p w:rsidR="0008214A" w:rsidRDefault="0008214A" w:rsidP="0008214A">
          <w:pPr>
            <w:pStyle w:val="ListParagraph"/>
            <w:ind w:left="720"/>
          </w:pPr>
        </w:p>
        <w:p w:rsidR="002101B4" w:rsidRPr="00C756BD" w:rsidRDefault="002101B4" w:rsidP="00C66E70">
          <w:pPr>
            <w:pStyle w:val="ListParagraph"/>
            <w:numPr>
              <w:ilvl w:val="0"/>
              <w:numId w:val="18"/>
            </w:numPr>
            <w:ind w:left="360"/>
            <w:rPr>
              <w:lang w:eastAsia="en-CA"/>
            </w:rPr>
          </w:pPr>
          <w:r w:rsidRPr="00C756BD">
            <w:t xml:space="preserve">TAP </w:t>
          </w:r>
          <w:r w:rsidR="0008214A">
            <w:t>Duties include</w:t>
          </w:r>
          <w:r>
            <w:t>:</w:t>
          </w:r>
        </w:p>
        <w:p w:rsidR="002101B4" w:rsidRPr="00C756BD" w:rsidRDefault="002101B4" w:rsidP="00C66E70">
          <w:pPr>
            <w:pStyle w:val="ListParagraph"/>
            <w:numPr>
              <w:ilvl w:val="0"/>
              <w:numId w:val="10"/>
            </w:numPr>
          </w:pPr>
          <w:r w:rsidRPr="00C756BD">
            <w:t>Providing technical expertise and user perspective on projects</w:t>
          </w:r>
          <w:r w:rsidR="00C038E0">
            <w:t>,</w:t>
          </w:r>
        </w:p>
        <w:p w:rsidR="002101B4" w:rsidRPr="00C756BD" w:rsidRDefault="002101B4" w:rsidP="00C66E70">
          <w:pPr>
            <w:pStyle w:val="ListParagraph"/>
            <w:numPr>
              <w:ilvl w:val="0"/>
              <w:numId w:val="10"/>
            </w:numPr>
          </w:pPr>
          <w:r w:rsidRPr="00C756BD">
            <w:t>Reviewing task work plans and deliverables</w:t>
          </w:r>
          <w:r w:rsidR="00C038E0">
            <w:t>,</w:t>
          </w:r>
        </w:p>
        <w:p w:rsidR="002101B4" w:rsidRPr="00C756BD" w:rsidRDefault="002101B4" w:rsidP="00C66E70">
          <w:pPr>
            <w:pStyle w:val="ListParagraph"/>
            <w:numPr>
              <w:ilvl w:val="0"/>
              <w:numId w:val="10"/>
            </w:numPr>
          </w:pPr>
          <w:r w:rsidRPr="00C756BD">
            <w:t>Reviewing and recommending approval of final deliverables</w:t>
          </w:r>
          <w:r w:rsidR="00C038E0">
            <w:t>,</w:t>
          </w:r>
        </w:p>
        <w:p w:rsidR="002101B4" w:rsidRPr="00C756BD" w:rsidRDefault="002101B4" w:rsidP="00C66E70">
          <w:pPr>
            <w:pStyle w:val="ListParagraph"/>
            <w:numPr>
              <w:ilvl w:val="0"/>
              <w:numId w:val="10"/>
            </w:numPr>
          </w:pPr>
          <w:r w:rsidRPr="00C756BD">
            <w:t>Identify</w:t>
          </w:r>
          <w:r w:rsidR="0050037C">
            <w:t xml:space="preserve">ing the deliverables </w:t>
          </w:r>
          <w:r w:rsidRPr="00C756BD">
            <w:t>that need RIC</w:t>
          </w:r>
          <w:r w:rsidR="0050037C">
            <w:t>’s</w:t>
          </w:r>
          <w:r w:rsidRPr="00C756BD">
            <w:t xml:space="preserve"> action and bring</w:t>
          </w:r>
          <w:r w:rsidR="0050037C">
            <w:t>ing</w:t>
          </w:r>
          <w:r w:rsidRPr="00C756BD">
            <w:t xml:space="preserve"> them for incorporation into RIC work effort</w:t>
          </w:r>
          <w:r w:rsidR="00C038E0">
            <w:t>,</w:t>
          </w:r>
        </w:p>
        <w:p w:rsidR="0008214A" w:rsidRDefault="002101B4" w:rsidP="00C66E70">
          <w:pPr>
            <w:pStyle w:val="ListParagraph"/>
            <w:numPr>
              <w:ilvl w:val="0"/>
              <w:numId w:val="10"/>
            </w:numPr>
          </w:pPr>
          <w:r w:rsidRPr="00C756BD">
            <w:t xml:space="preserve">Serving as </w:t>
          </w:r>
          <w:r w:rsidR="004162C1">
            <w:t xml:space="preserve">the chair or a TAP member </w:t>
          </w:r>
          <w:r w:rsidRPr="00C756BD">
            <w:t>of RIC projects.</w:t>
          </w:r>
        </w:p>
        <w:p w:rsidR="0008214A" w:rsidRDefault="0008214A" w:rsidP="0008214A">
          <w:pPr>
            <w:pStyle w:val="ListParagraph"/>
            <w:ind w:left="720"/>
          </w:pPr>
        </w:p>
        <w:p w:rsidR="002101B4" w:rsidRPr="00C756BD" w:rsidRDefault="0008214A" w:rsidP="00C66E70">
          <w:pPr>
            <w:pStyle w:val="ListParagraph"/>
            <w:numPr>
              <w:ilvl w:val="0"/>
              <w:numId w:val="18"/>
            </w:numPr>
            <w:ind w:left="360"/>
          </w:pPr>
          <w:r>
            <w:t>MnDOT implementation duties include:</w:t>
          </w:r>
        </w:p>
        <w:p w:rsidR="002101B4" w:rsidRPr="005775A7" w:rsidRDefault="002101B4" w:rsidP="00C66E70">
          <w:pPr>
            <w:pStyle w:val="ListParagraph"/>
            <w:numPr>
              <w:ilvl w:val="0"/>
              <w:numId w:val="11"/>
            </w:numPr>
          </w:pPr>
          <w:r w:rsidRPr="005775A7">
            <w:t>Helping the LRRB and the RIC manage and administer contracts</w:t>
          </w:r>
          <w:r w:rsidR="00C038E0">
            <w:t>,</w:t>
          </w:r>
        </w:p>
        <w:p w:rsidR="002101B4" w:rsidRPr="005775A7" w:rsidRDefault="002101B4" w:rsidP="00C66E70">
          <w:pPr>
            <w:pStyle w:val="ListParagraph"/>
            <w:numPr>
              <w:ilvl w:val="0"/>
              <w:numId w:val="11"/>
            </w:numPr>
          </w:pPr>
          <w:r w:rsidRPr="005775A7">
            <w:t>Distributing completed products, and soliciting tasks for research and implementation</w:t>
          </w:r>
          <w:r w:rsidR="00C038E0">
            <w:t>,</w:t>
          </w:r>
          <w:r w:rsidRPr="005775A7">
            <w:t xml:space="preserve"> </w:t>
          </w:r>
        </w:p>
        <w:p w:rsidR="005F584A" w:rsidRDefault="002101B4" w:rsidP="00C66E70">
          <w:pPr>
            <w:pStyle w:val="ListParagraph"/>
            <w:numPr>
              <w:ilvl w:val="0"/>
              <w:numId w:val="11"/>
            </w:numPr>
          </w:pPr>
          <w:r w:rsidRPr="005775A7">
            <w:t>Serving as liaisons on the LRRB and RIC projects to help monitor progress and coordinate MnDOT involvement</w:t>
          </w:r>
          <w:r>
            <w:t>.</w:t>
          </w:r>
        </w:p>
        <w:p w:rsidR="001962EB" w:rsidRDefault="001962EB">
          <w:pPr>
            <w:pStyle w:val="ListParagraph"/>
            <w:ind w:left="720"/>
          </w:pPr>
        </w:p>
        <w:p w:rsidR="002101B4" w:rsidRPr="005775A7" w:rsidRDefault="002101B4" w:rsidP="00C66E70">
          <w:pPr>
            <w:pStyle w:val="ListParagraph"/>
            <w:numPr>
              <w:ilvl w:val="0"/>
              <w:numId w:val="18"/>
            </w:numPr>
            <w:ind w:left="360"/>
          </w:pPr>
          <w:r w:rsidRPr="005775A7">
            <w:t>Primary Contractors</w:t>
          </w:r>
          <w:r w:rsidR="00EA05FC" w:rsidRPr="00EA05FC">
            <w:t xml:space="preserve"> </w:t>
          </w:r>
          <w:r w:rsidR="0008214A">
            <w:t>i</w:t>
          </w:r>
          <w:r w:rsidR="00EA05FC">
            <w:t xml:space="preserve">mplementation </w:t>
          </w:r>
          <w:r w:rsidR="0008214A">
            <w:t>duties include</w:t>
          </w:r>
          <w:r w:rsidRPr="005775A7">
            <w:t xml:space="preserve">: </w:t>
          </w:r>
        </w:p>
        <w:p w:rsidR="004162C1" w:rsidRDefault="004162C1" w:rsidP="004162C1">
          <w:pPr>
            <w:pStyle w:val="ListParagraph"/>
            <w:numPr>
              <w:ilvl w:val="0"/>
              <w:numId w:val="12"/>
            </w:numPr>
          </w:pPr>
          <w:r w:rsidRPr="004162C1">
            <w:t xml:space="preserve">Works with </w:t>
          </w:r>
          <w:r>
            <w:t>the c</w:t>
          </w:r>
          <w:r w:rsidRPr="004162C1">
            <w:t xml:space="preserve">hair to set </w:t>
          </w:r>
          <w:r>
            <w:t xml:space="preserve">the </w:t>
          </w:r>
          <w:r w:rsidRPr="004162C1">
            <w:t xml:space="preserve">agenda and </w:t>
          </w:r>
          <w:r>
            <w:t xml:space="preserve">support </w:t>
          </w:r>
          <w:r w:rsidRPr="004162C1">
            <w:t>meeting logistics</w:t>
          </w:r>
          <w:r w:rsidR="00C038E0">
            <w:t>,</w:t>
          </w:r>
        </w:p>
        <w:p w:rsidR="002101B4" w:rsidRDefault="002101B4" w:rsidP="004162C1">
          <w:pPr>
            <w:pStyle w:val="ListParagraph"/>
            <w:numPr>
              <w:ilvl w:val="0"/>
              <w:numId w:val="12"/>
            </w:numPr>
          </w:pPr>
          <w:r>
            <w:t>Record and distribute meeting minutes</w:t>
          </w:r>
          <w:r w:rsidR="00C038E0">
            <w:t>,</w:t>
          </w:r>
        </w:p>
        <w:p w:rsidR="002101B4" w:rsidRDefault="002101B4" w:rsidP="00C66E70">
          <w:pPr>
            <w:pStyle w:val="ListParagraph"/>
            <w:numPr>
              <w:ilvl w:val="0"/>
              <w:numId w:val="12"/>
            </w:numPr>
          </w:pPr>
          <w:r>
            <w:t>Solicit TAP members</w:t>
          </w:r>
          <w:r w:rsidR="00C038E0">
            <w:t>,</w:t>
          </w:r>
        </w:p>
        <w:p w:rsidR="002101B4" w:rsidRDefault="002101B4" w:rsidP="00C66E70">
          <w:pPr>
            <w:pStyle w:val="ListParagraph"/>
            <w:numPr>
              <w:ilvl w:val="0"/>
              <w:numId w:val="12"/>
            </w:numPr>
          </w:pPr>
          <w:r>
            <w:t>Document changes which affect the initial objective of the project</w:t>
          </w:r>
          <w:r w:rsidR="00C038E0">
            <w:t>,</w:t>
          </w:r>
        </w:p>
        <w:p w:rsidR="002101B4" w:rsidRPr="002101B4" w:rsidRDefault="002101B4" w:rsidP="00890DD5">
          <w:pPr>
            <w:pStyle w:val="ListParagraph"/>
            <w:numPr>
              <w:ilvl w:val="0"/>
              <w:numId w:val="12"/>
            </w:numPr>
          </w:pPr>
          <w:r>
            <w:t xml:space="preserve">Notify </w:t>
          </w:r>
          <w:r w:rsidR="00890DD5">
            <w:t xml:space="preserve">the </w:t>
          </w:r>
          <w:r w:rsidR="00890DD5" w:rsidRPr="00890DD5">
            <w:t xml:space="preserve">Office of Research and Innovation </w:t>
          </w:r>
          <w:r>
            <w:t>of any matters which may affect contractual obligations.</w:t>
          </w:r>
        </w:p>
        <w:p w:rsidR="002101B4" w:rsidRPr="002101B4" w:rsidRDefault="002101B4" w:rsidP="002101B4">
          <w:pPr>
            <w:pStyle w:val="Heading3"/>
          </w:pPr>
          <w:bookmarkStart w:id="115" w:name="_Toc536617963"/>
          <w:bookmarkStart w:id="116" w:name="_Toc536621323"/>
          <w:bookmarkStart w:id="117" w:name="_Toc1484830"/>
          <w:bookmarkStart w:id="118" w:name="_Toc1554646"/>
          <w:bookmarkStart w:id="119" w:name="_Toc1730326"/>
          <w:bookmarkStart w:id="120" w:name="_Toc11657670"/>
          <w:r w:rsidRPr="002101B4">
            <w:t>Implementation Tools</w:t>
          </w:r>
          <w:bookmarkEnd w:id="115"/>
          <w:bookmarkEnd w:id="116"/>
          <w:bookmarkEnd w:id="117"/>
          <w:bookmarkEnd w:id="118"/>
          <w:bookmarkEnd w:id="119"/>
          <w:bookmarkEnd w:id="120"/>
        </w:p>
        <w:p w:rsidR="00E0036C" w:rsidRDefault="00C21492" w:rsidP="00EA05FC">
          <w:r>
            <w:t>The RIC looks broadly at technology transfer opportunities, for ways to convey new techniques and knowledge to transportation practitioners. Most of these opportunities</w:t>
          </w:r>
          <w:r w:rsidR="001D7C40">
            <w:t xml:space="preserve"> </w:t>
          </w:r>
          <w:r w:rsidR="002101B4" w:rsidRPr="00EF73B1">
            <w:t xml:space="preserve">require a mix of implementation </w:t>
          </w:r>
          <w:r w:rsidR="002101B4">
            <w:t xml:space="preserve">tools to support their success. </w:t>
          </w:r>
          <w:r w:rsidR="002101B4" w:rsidRPr="00EF73B1">
            <w:t>The LRRB, RIC</w:t>
          </w:r>
          <w:r w:rsidR="00CE3473">
            <w:t>,</w:t>
          </w:r>
          <w:r w:rsidR="002101B4" w:rsidRPr="00EF73B1">
            <w:t xml:space="preserve"> and </w:t>
          </w:r>
          <w:r w:rsidR="00890DD5">
            <w:t xml:space="preserve">MnDOT’s </w:t>
          </w:r>
          <w:r w:rsidR="00890DD5" w:rsidRPr="00890DD5">
            <w:t xml:space="preserve">Office of Research and Innovation </w:t>
          </w:r>
          <w:r w:rsidR="002101B4" w:rsidRPr="00EF73B1">
            <w:t>offer assistance in determining the appropriate tools to transfer information</w:t>
          </w:r>
          <w:r w:rsidR="001D7C40">
            <w:t xml:space="preserve"> for project implementation.</w:t>
          </w:r>
        </w:p>
        <w:p w:rsidR="002101B4" w:rsidRPr="00EF73B1" w:rsidRDefault="002101B4" w:rsidP="00EA05FC">
          <w:r w:rsidRPr="00EF73B1">
            <w:t>The following list outlines potential technology transfer tools available to MnDOT and the RIC for implementation</w:t>
          </w:r>
          <w:r w:rsidR="001D7C40">
            <w:t xml:space="preserve">: </w:t>
          </w:r>
        </w:p>
        <w:p w:rsidR="00086F12" w:rsidRDefault="00086F12">
          <w:pPr>
            <w:pStyle w:val="ListParagraph"/>
            <w:numPr>
              <w:ilvl w:val="0"/>
              <w:numId w:val="13"/>
            </w:numPr>
          </w:pPr>
          <w:r w:rsidRPr="00B6414D">
            <w:rPr>
              <w:b/>
            </w:rPr>
            <w:t>Guidebooks</w:t>
          </w:r>
          <w:r w:rsidRPr="00086F12">
            <w:t xml:space="preserve"> </w:t>
          </w:r>
          <w:r w:rsidRPr="00EF73B1">
            <w:t>can take a variety of forms, including full reports, executive summaries, f</w:t>
          </w:r>
          <w:r>
            <w:t>ield manuals, or training guides</w:t>
          </w:r>
          <w:r w:rsidRPr="00EF73B1">
            <w:t>.</w:t>
          </w:r>
          <w:r w:rsidRPr="00086F12">
            <w:t xml:space="preserve"> MnDOT Guide</w:t>
          </w:r>
          <w:r w:rsidR="00921E45">
            <w:t>books</w:t>
          </w:r>
          <w:r w:rsidRPr="00086F12">
            <w:t xml:space="preserve"> </w:t>
          </w:r>
          <w:r>
            <w:t>also provide support for</w:t>
          </w:r>
          <w:r w:rsidRPr="00086F12">
            <w:t xml:space="preserve"> software development and distribution, report publishing, and electronic dissemination</w:t>
          </w:r>
          <w:r w:rsidR="00C038E0">
            <w:t>,</w:t>
          </w:r>
        </w:p>
        <w:p w:rsidR="00086F12" w:rsidRPr="00B6414D" w:rsidRDefault="00086F12" w:rsidP="00921E45">
          <w:pPr>
            <w:pStyle w:val="ListParagraph"/>
            <w:numPr>
              <w:ilvl w:val="0"/>
              <w:numId w:val="13"/>
            </w:numPr>
            <w:rPr>
              <w:b/>
            </w:rPr>
          </w:pPr>
          <w:r w:rsidRPr="00B6414D">
            <w:rPr>
              <w:b/>
            </w:rPr>
            <w:t>Spreadsheet Tools and Software</w:t>
          </w:r>
          <w:r w:rsidR="00921E45">
            <w:rPr>
              <w:b/>
            </w:rPr>
            <w:t xml:space="preserve"> </w:t>
          </w:r>
          <w:r w:rsidR="00921E45">
            <w:t xml:space="preserve">provide timely specialized expertise in a variety of road engineering topics to help practitioners </w:t>
          </w:r>
          <w:r w:rsidR="00921E45" w:rsidRPr="00921E45">
            <w:t>improve performance and cost</w:t>
          </w:r>
          <w:r w:rsidR="00CE3473">
            <w:t>-</w:t>
          </w:r>
          <w:r w:rsidR="00921E45" w:rsidRPr="00921E45">
            <w:t>effectiveness</w:t>
          </w:r>
          <w:r w:rsidR="00C038E0">
            <w:t>,</w:t>
          </w:r>
          <w:r w:rsidR="00921E45" w:rsidRPr="00921E45">
            <w:t xml:space="preserve"> </w:t>
          </w:r>
        </w:p>
        <w:p w:rsidR="00086F12" w:rsidRDefault="00086F12" w:rsidP="00C66E70">
          <w:pPr>
            <w:pStyle w:val="ListParagraph"/>
            <w:numPr>
              <w:ilvl w:val="0"/>
              <w:numId w:val="13"/>
            </w:numPr>
          </w:pPr>
          <w:r w:rsidRPr="00B6414D">
            <w:rPr>
              <w:b/>
            </w:rPr>
            <w:t>Instructional Videos</w:t>
          </w:r>
          <w:r w:rsidR="00921E45">
            <w:t xml:space="preserve"> are used to provide training in the most effective and current methods in a variety of topics</w:t>
          </w:r>
          <w:r w:rsidR="00C038E0">
            <w:t>,</w:t>
          </w:r>
        </w:p>
        <w:p w:rsidR="00086F12" w:rsidRDefault="00086F12" w:rsidP="00C66E70">
          <w:pPr>
            <w:pStyle w:val="ListParagraph"/>
            <w:numPr>
              <w:ilvl w:val="0"/>
              <w:numId w:val="13"/>
            </w:numPr>
          </w:pPr>
          <w:r w:rsidRPr="00B6414D">
            <w:rPr>
              <w:b/>
            </w:rPr>
            <w:t>Powerpoint Presentations</w:t>
          </w:r>
          <w:r w:rsidR="00921E45" w:rsidRPr="00921E45">
            <w:t xml:space="preserve"> </w:t>
          </w:r>
          <w:r w:rsidR="00921E45">
            <w:t>are another way of providing training material and communicating research results</w:t>
          </w:r>
          <w:r w:rsidR="00C038E0">
            <w:t>,</w:t>
          </w:r>
        </w:p>
        <w:p w:rsidR="0050037C" w:rsidRPr="00184CE1" w:rsidRDefault="00086F12" w:rsidP="00C66E70">
          <w:pPr>
            <w:pStyle w:val="ListParagraph"/>
            <w:numPr>
              <w:ilvl w:val="0"/>
              <w:numId w:val="13"/>
            </w:numPr>
            <w:rPr>
              <w:b/>
            </w:rPr>
          </w:pPr>
          <w:r w:rsidRPr="00B6414D">
            <w:rPr>
              <w:b/>
            </w:rPr>
            <w:t>Training C</w:t>
          </w:r>
          <w:r w:rsidR="00921E45" w:rsidRPr="00B6414D">
            <w:rPr>
              <w:b/>
            </w:rPr>
            <w:t>u</w:t>
          </w:r>
          <w:r w:rsidRPr="00B6414D">
            <w:rPr>
              <w:b/>
            </w:rPr>
            <w:t>rriculum</w:t>
          </w:r>
          <w:r w:rsidR="00921E45" w:rsidRPr="00B6414D">
            <w:rPr>
              <w:b/>
            </w:rPr>
            <w:t>s</w:t>
          </w:r>
          <w:r w:rsidR="00921E45">
            <w:t xml:space="preserve"> of MnDOT’s </w:t>
          </w:r>
          <w:r w:rsidR="00921E45" w:rsidRPr="00921E45">
            <w:t>Office of Materials and Road Research</w:t>
          </w:r>
          <w:r w:rsidR="00921E45">
            <w:t xml:space="preserve"> provide </w:t>
          </w:r>
          <w:r w:rsidR="00921E45" w:rsidRPr="00921E45">
            <w:t xml:space="preserve">tools </w:t>
          </w:r>
          <w:r w:rsidR="00921E45">
            <w:t>for</w:t>
          </w:r>
          <w:r w:rsidR="00921E45" w:rsidRPr="00921E45">
            <w:t xml:space="preserve"> practic</w:t>
          </w:r>
          <w:r w:rsidR="00921E45">
            <w:t>ing</w:t>
          </w:r>
          <w:r w:rsidR="00921E45" w:rsidRPr="00921E45">
            <w:t xml:space="preserve"> </w:t>
          </w:r>
          <w:r w:rsidR="00921E45">
            <w:t xml:space="preserve">and </w:t>
          </w:r>
          <w:r w:rsidR="00921E45" w:rsidRPr="00921E45">
            <w:t xml:space="preserve">technical training </w:t>
          </w:r>
          <w:r w:rsidR="00921E45">
            <w:t>of</w:t>
          </w:r>
          <w:r w:rsidR="00921E45" w:rsidRPr="00921E45">
            <w:t xml:space="preserve"> </w:t>
          </w:r>
          <w:r w:rsidR="00921E45">
            <w:t>its</w:t>
          </w:r>
          <w:r w:rsidR="00921E45" w:rsidRPr="00921E45">
            <w:t xml:space="preserve"> transportation partners</w:t>
          </w:r>
          <w:r w:rsidR="0050037C">
            <w:t>,</w:t>
          </w:r>
        </w:p>
        <w:p w:rsidR="00086F12" w:rsidRPr="00921E45" w:rsidRDefault="00C7245B" w:rsidP="00C66E70">
          <w:pPr>
            <w:pStyle w:val="ListParagraph"/>
            <w:numPr>
              <w:ilvl w:val="0"/>
              <w:numId w:val="13"/>
            </w:numPr>
            <w:rPr>
              <w:b/>
            </w:rPr>
          </w:pPr>
          <w:r>
            <w:rPr>
              <w:b/>
            </w:rPr>
            <w:t xml:space="preserve">Other </w:t>
          </w:r>
          <w:r w:rsidR="0050037C">
            <w:rPr>
              <w:b/>
            </w:rPr>
            <w:t xml:space="preserve">Online Resources </w:t>
          </w:r>
          <w:r w:rsidR="0050037C">
            <w:t>are web pages and documents on the internet that provide information or data sources on different topics.</w:t>
          </w:r>
        </w:p>
        <w:p w:rsidR="001D7C40" w:rsidRDefault="001D7C40" w:rsidP="001D7C40">
          <w:pPr>
            <w:pStyle w:val="Heading3"/>
          </w:pPr>
          <w:bookmarkStart w:id="121" w:name="_Toc1484831"/>
          <w:bookmarkStart w:id="122" w:name="_Toc1554647"/>
          <w:bookmarkStart w:id="123" w:name="_Toc1730327"/>
          <w:bookmarkStart w:id="124" w:name="_Toc11657671"/>
          <w:r>
            <w:t xml:space="preserve">Implementation </w:t>
          </w:r>
          <w:r w:rsidR="003865F9">
            <w:t>Partnerships</w:t>
          </w:r>
          <w:bookmarkEnd w:id="121"/>
          <w:bookmarkEnd w:id="122"/>
          <w:bookmarkEnd w:id="123"/>
          <w:bookmarkEnd w:id="124"/>
        </w:p>
        <w:p w:rsidR="003865F9" w:rsidRPr="00EF73B1" w:rsidRDefault="003865F9" w:rsidP="003865F9">
          <w:r w:rsidRPr="00EF73B1">
            <w:t>The LRRB and RIC work with a variety of partnerships to promote the latest in research and implementation.</w:t>
          </w:r>
          <w:r>
            <w:t xml:space="preserve"> The following </w:t>
          </w:r>
          <w:r w:rsidR="00F140DF" w:rsidRPr="00F140DF">
            <w:t xml:space="preserve">list outlines </w:t>
          </w:r>
          <w:r w:rsidR="00F140DF">
            <w:t>LRRB’s partnership</w:t>
          </w:r>
          <w:r w:rsidR="00F140DF" w:rsidRPr="00F140DF">
            <w:t xml:space="preserve"> </w:t>
          </w:r>
          <w:r w:rsidR="00F140DF">
            <w:t xml:space="preserve">programs that </w:t>
          </w:r>
          <w:r w:rsidR="00EA1B8C">
            <w:t xml:space="preserve">are additional avenues </w:t>
          </w:r>
          <w:r w:rsidR="00F140DF" w:rsidRPr="00F140DF">
            <w:t>for</w:t>
          </w:r>
          <w:r w:rsidR="00F140DF">
            <w:t xml:space="preserve"> research</w:t>
          </w:r>
          <w:r w:rsidR="00F140DF" w:rsidRPr="00F140DF">
            <w:t xml:space="preserve"> implementation</w:t>
          </w:r>
          <w:r w:rsidR="00F140DF">
            <w:t>:</w:t>
          </w:r>
        </w:p>
        <w:p w:rsidR="002101B4" w:rsidRDefault="00246F49" w:rsidP="001D7C40">
          <w:hyperlink r:id="rId41" w:history="1">
            <w:r w:rsidR="002101B4" w:rsidRPr="002B7EDD">
              <w:rPr>
                <w:rStyle w:val="Hyperlink"/>
              </w:rPr>
              <w:t>Minnesota Local Technical Assistance Program (LTAP)</w:t>
            </w:r>
          </w:hyperlink>
          <w:r w:rsidR="002101B4">
            <w:t xml:space="preserve"> is administered by the Center for Transportation Studies (CTS) at </w:t>
          </w:r>
          <w:r w:rsidR="001043E5">
            <w:t xml:space="preserve">the </w:t>
          </w:r>
          <w:r w:rsidR="002101B4">
            <w:t>University of Minnesota. The LTAP program offers several technology transfer vehicles aimed at local government engineering personnel. These include The LTAP Exchange, a quarterly newsletter targeted at transportation practitioners, training workshops, best practices manuals, conference and library reference support.</w:t>
          </w:r>
        </w:p>
        <w:p w:rsidR="007E2819" w:rsidRDefault="00246F49" w:rsidP="007E2819">
          <w:hyperlink r:id="rId42" w:history="1">
            <w:r w:rsidR="001D7C40" w:rsidRPr="002B7EDD">
              <w:rPr>
                <w:rStyle w:val="Hyperlink"/>
              </w:rPr>
              <w:t>Circuit Training and Assistance Program (CTAP)</w:t>
            </w:r>
          </w:hyperlink>
          <w:r w:rsidR="001D7C40">
            <w:t xml:space="preserve"> </w:t>
          </w:r>
          <w:r w:rsidR="007E2819">
            <w:t xml:space="preserve">is the result of </w:t>
          </w:r>
          <w:r w:rsidR="001D7C40">
            <w:t>MnDOT coordinat</w:t>
          </w:r>
          <w:r w:rsidR="007E2819">
            <w:t>ing</w:t>
          </w:r>
          <w:r w:rsidR="001D7C40">
            <w:t xml:space="preserve"> with the University of Minnesota's </w:t>
          </w:r>
          <w:r w:rsidR="007E2819">
            <w:t>CTS</w:t>
          </w:r>
          <w:r w:rsidR="001D7C40">
            <w:t xml:space="preserve"> and the </w:t>
          </w:r>
          <w:r w:rsidR="007E2819">
            <w:t>LTAP</w:t>
          </w:r>
          <w:r w:rsidR="001D7C40">
            <w:t xml:space="preserve"> to provide </w:t>
          </w:r>
          <w:r w:rsidR="007E2819">
            <w:t xml:space="preserve">practical </w:t>
          </w:r>
          <w:r w:rsidR="001D7C40">
            <w:t>training to district offices, cities, counties and townships in all areas of maintenance.</w:t>
          </w:r>
          <w:r w:rsidR="007E2819" w:rsidRPr="007E2819">
            <w:t xml:space="preserve"> </w:t>
          </w:r>
          <w:r w:rsidR="007E2819">
            <w:t>CTAP uses a fully equipped van to provide on-site training across the state of Minnesota. The workshops are often hands-on with demonstrations of new equipment, materials</w:t>
          </w:r>
          <w:r w:rsidR="00CE3473">
            <w:t>,</w:t>
          </w:r>
          <w:r w:rsidR="007E2819">
            <w:t xml:space="preserve"> and technologies</w:t>
          </w:r>
          <w:r w:rsidR="001962EB">
            <w:t>.</w:t>
          </w:r>
        </w:p>
        <w:p w:rsidR="007E2819" w:rsidRDefault="00246F49" w:rsidP="007E2819">
          <w:hyperlink r:id="rId43" w:history="1">
            <w:r w:rsidR="007E2819" w:rsidRPr="002B7EDD">
              <w:rPr>
                <w:rStyle w:val="Hyperlink"/>
              </w:rPr>
              <w:t xml:space="preserve">Operational Research </w:t>
            </w:r>
            <w:r w:rsidR="00853C4E">
              <w:rPr>
                <w:rStyle w:val="Hyperlink"/>
              </w:rPr>
              <w:t xml:space="preserve">Assistance </w:t>
            </w:r>
            <w:r w:rsidR="007E2819" w:rsidRPr="002B7EDD">
              <w:rPr>
                <w:rStyle w:val="Hyperlink"/>
              </w:rPr>
              <w:t>Program for Local Transportation Groups (OPERA)</w:t>
            </w:r>
          </w:hyperlink>
          <w:r w:rsidR="007E2819" w:rsidRPr="002B7EDD">
            <w:t xml:space="preserve"> Fund is set out to support and assist any innovations relating to field maintenance operations. </w:t>
          </w:r>
          <w:r w:rsidR="007E2819">
            <w:t xml:space="preserve">This fund also promotes facilitation and dissemination of maintenance operations technology through the Circuit Training </w:t>
          </w:r>
          <w:r w:rsidR="00853C4E">
            <w:t xml:space="preserve">and </w:t>
          </w:r>
          <w:r w:rsidR="007E2819">
            <w:t>Assistance Program (CTAP).</w:t>
          </w:r>
        </w:p>
        <w:p w:rsidR="005C4EC2" w:rsidRDefault="00246F49" w:rsidP="005C4EC2">
          <w:hyperlink r:id="rId44" w:history="1">
            <w:r w:rsidR="005C4EC2" w:rsidRPr="005C4EC2">
              <w:rPr>
                <w:rStyle w:val="Hyperlink"/>
              </w:rPr>
              <w:t>MnDOT State Aid</w:t>
            </w:r>
          </w:hyperlink>
          <w:r w:rsidR="005C4EC2">
            <w:t xml:space="preserve"> promotes new LRRB products by email list-serve and through the E-Scene Newsletter.</w:t>
          </w:r>
        </w:p>
        <w:p w:rsidR="005C4EC2" w:rsidRDefault="00246F49" w:rsidP="005C4EC2">
          <w:hyperlink r:id="rId45" w:history="1">
            <w:r w:rsidR="005C4EC2" w:rsidRPr="005C4EC2">
              <w:rPr>
                <w:rStyle w:val="Hyperlink"/>
              </w:rPr>
              <w:t>MnDOT Office of Research &amp; Innovation</w:t>
            </w:r>
          </w:hyperlink>
          <w:r w:rsidR="005C4EC2">
            <w:t xml:space="preserve"> shares LRRB news and information via its website, blog, newsletter, and social media sites.</w:t>
          </w:r>
        </w:p>
        <w:p w:rsidR="002101B4" w:rsidRDefault="00246F49" w:rsidP="001D7C40">
          <w:hyperlink r:id="rId46" w:history="1">
            <w:r w:rsidR="002101B4" w:rsidRPr="002B7EDD">
              <w:rPr>
                <w:rStyle w:val="Hyperlink"/>
              </w:rPr>
              <w:t>MnDOT Communications</w:t>
            </w:r>
          </w:hyperlink>
          <w:r w:rsidR="002101B4" w:rsidRPr="002B7EDD">
            <w:t xml:space="preserve"> </w:t>
          </w:r>
          <w:r w:rsidR="002101B4">
            <w:t>publishes several internal and external publications and works with media on potential news and feature stories.</w:t>
          </w:r>
        </w:p>
        <w:p w:rsidR="002101B4" w:rsidRDefault="00246F49" w:rsidP="001D7C40">
          <w:hyperlink r:id="rId47" w:history="1">
            <w:r w:rsidR="002101B4" w:rsidRPr="002B7EDD">
              <w:rPr>
                <w:rStyle w:val="Hyperlink"/>
              </w:rPr>
              <w:t>MnDOT Library/Information Services</w:t>
            </w:r>
          </w:hyperlink>
          <w:r w:rsidR="002101B4" w:rsidRPr="002B7EDD">
            <w:t xml:space="preserve"> </w:t>
          </w:r>
          <w:r w:rsidR="00CE3473">
            <w:t>assists</w:t>
          </w:r>
          <w:r w:rsidR="002101B4">
            <w:t xml:space="preserve"> with information searches, including articles, publications, and research reports.</w:t>
          </w:r>
          <w:r w:rsidR="00564226">
            <w:t xml:space="preserve"> MnDOT library also loans material related to Professional Engineering (PE) exam to the city and county engineers.</w:t>
          </w:r>
        </w:p>
        <w:p w:rsidR="002101B4" w:rsidRDefault="00246F49" w:rsidP="001D7C40">
          <w:hyperlink r:id="rId48" w:history="1">
            <w:r w:rsidR="002101B4" w:rsidRPr="002B7EDD">
              <w:rPr>
                <w:rStyle w:val="Hyperlink"/>
              </w:rPr>
              <w:t>MnDOT’s Office of Materials and Road Research</w:t>
            </w:r>
          </w:hyperlink>
          <w:r w:rsidR="002101B4" w:rsidRPr="002B7EDD">
            <w:t xml:space="preserve"> </w:t>
          </w:r>
          <w:r w:rsidR="002101B4">
            <w:t>is a research laboratory that can assist in physical testing and field-testing. The laboratory also conducts training for some implementation initiatives, writes technical papers, and maintains a web site.</w:t>
          </w:r>
        </w:p>
        <w:p w:rsidR="002101B4" w:rsidRDefault="002101B4" w:rsidP="002101B4">
          <w:pPr>
            <w:pStyle w:val="Heading3"/>
            <w:keepLines/>
            <w:numPr>
              <w:ilvl w:val="2"/>
              <w:numId w:val="0"/>
            </w:numPr>
            <w:spacing w:after="60" w:line="240" w:lineRule="auto"/>
            <w:ind w:left="720" w:right="288" w:hanging="720"/>
          </w:pPr>
          <w:bookmarkStart w:id="125" w:name="_Toc253640"/>
          <w:bookmarkStart w:id="126" w:name="_Toc253833"/>
          <w:bookmarkStart w:id="127" w:name="_Toc1484832"/>
          <w:bookmarkStart w:id="128" w:name="_Toc1554648"/>
          <w:bookmarkStart w:id="129" w:name="_Toc1730328"/>
          <w:bookmarkStart w:id="130" w:name="_Toc11657672"/>
          <w:bookmarkStart w:id="131" w:name="_Toc253643"/>
          <w:bookmarkStart w:id="132" w:name="_Toc253836"/>
          <w:r>
            <w:t>Evaluation</w:t>
          </w:r>
          <w:bookmarkEnd w:id="125"/>
          <w:bookmarkEnd w:id="126"/>
          <w:bookmarkEnd w:id="127"/>
          <w:bookmarkEnd w:id="128"/>
          <w:bookmarkEnd w:id="129"/>
          <w:bookmarkEnd w:id="130"/>
        </w:p>
        <w:p w:rsidR="004963C2" w:rsidRPr="006E197D" w:rsidRDefault="00D67067" w:rsidP="004963C2">
          <w:r w:rsidRPr="00C57522">
            <w:rPr>
              <w:lang w:eastAsia="en-CA"/>
            </w:rPr>
            <w:t>The considerable time, effort</w:t>
          </w:r>
          <w:r w:rsidR="004162C1">
            <w:rPr>
              <w:lang w:eastAsia="en-CA"/>
            </w:rPr>
            <w:t>,</w:t>
          </w:r>
          <w:r w:rsidRPr="00C57522">
            <w:rPr>
              <w:lang w:eastAsia="en-CA"/>
            </w:rPr>
            <w:t xml:space="preserve"> and resources invested in producing enhanced knowledge translate </w:t>
          </w:r>
          <w:r w:rsidR="004162C1">
            <w:rPr>
              <w:lang w:eastAsia="en-CA"/>
            </w:rPr>
            <w:t>in</w:t>
          </w:r>
          <w:r w:rsidRPr="00C57522">
            <w:rPr>
              <w:lang w:eastAsia="en-CA"/>
            </w:rPr>
            <w:t>to positive impact on the transportation system only when those who can apply this knowledge have absorbed and integrated it.</w:t>
          </w:r>
          <w:r>
            <w:rPr>
              <w:lang w:eastAsia="en-CA"/>
            </w:rPr>
            <w:t xml:space="preserve"> </w:t>
          </w:r>
          <w:r w:rsidR="00CB2F6B">
            <w:t xml:space="preserve">Evaluation of </w:t>
          </w:r>
          <w:r>
            <w:t xml:space="preserve">implementation efforts is </w:t>
          </w:r>
          <w:r w:rsidRPr="00C038E0">
            <w:t>important</w:t>
          </w:r>
          <w:r>
            <w:t xml:space="preserve"> for assessing the</w:t>
          </w:r>
          <w:r w:rsidR="008057BE" w:rsidRPr="006E197D">
            <w:t xml:space="preserve"> </w:t>
          </w:r>
          <w:r w:rsidRPr="00C038E0">
            <w:t xml:space="preserve">overall </w:t>
          </w:r>
          <w:r w:rsidR="008057BE" w:rsidRPr="00C038E0">
            <w:t>impact</w:t>
          </w:r>
          <w:r w:rsidR="00CB2F6B" w:rsidRPr="00C038E0">
            <w:t>s</w:t>
          </w:r>
          <w:r w:rsidR="008057BE" w:rsidRPr="00C038E0">
            <w:t xml:space="preserve"> of</w:t>
          </w:r>
          <w:r w:rsidR="008057BE" w:rsidRPr="00B45968">
            <w:rPr>
              <w:b/>
              <w:color w:val="78BE21" w:themeColor="accent2"/>
            </w:rPr>
            <w:t xml:space="preserve"> </w:t>
          </w:r>
          <w:r w:rsidRPr="00C038E0">
            <w:t xml:space="preserve">implementation, and also of </w:t>
          </w:r>
          <w:r w:rsidR="008057BE" w:rsidRPr="00C038E0">
            <w:t xml:space="preserve">the </w:t>
          </w:r>
          <w:r w:rsidRPr="00C038E0">
            <w:t xml:space="preserve">originating research when applicable, to close the feedback loop for research and implementation decision-making. </w:t>
          </w:r>
        </w:p>
        <w:bookmarkEnd w:id="131"/>
        <w:bookmarkEnd w:id="132"/>
        <w:p w:rsidR="0095799C" w:rsidRDefault="00630FE0" w:rsidP="00630FE0">
          <w:r>
            <w:t xml:space="preserve">Implementation can often be an iterative process; projects evolve over time and must be adapted to available resources, and sometimes new findings in related research. Given the evolution, and also the long time that it takes to observe the impact of implementation, </w:t>
          </w:r>
          <w:r w:rsidR="00A87BC9">
            <w:t>LRRB and RIC have adapted its implementation performance assessment approach to make the best use of limited resources.</w:t>
          </w:r>
        </w:p>
        <w:p w:rsidR="004B2411" w:rsidRDefault="00A87BC9" w:rsidP="00630FE0">
          <w:r>
            <w:t xml:space="preserve">RIC first identifies (while making the decision to fund implementation) a subset of implementation projects that can be tracked over a </w:t>
          </w:r>
          <w:r w:rsidR="00630FE0" w:rsidRPr="00C038E0">
            <w:t xml:space="preserve">time-frame of 3-5 years </w:t>
          </w:r>
          <w:r w:rsidRPr="00C038E0">
            <w:t xml:space="preserve">during and </w:t>
          </w:r>
          <w:r w:rsidR="00630FE0" w:rsidRPr="00C038E0">
            <w:t>after implementation has commenced to assess and report on performance</w:t>
          </w:r>
          <w:r w:rsidR="00630FE0">
            <w:t xml:space="preserve">. </w:t>
          </w:r>
          <w:r>
            <w:t xml:space="preserve">RIC also establishes the relevant </w:t>
          </w:r>
          <w:r w:rsidR="00630FE0" w:rsidRPr="00C038E0">
            <w:t xml:space="preserve">performance measures </w:t>
          </w:r>
          <w:r>
            <w:t>for</w:t>
          </w:r>
          <w:r w:rsidR="00B95EFC">
            <w:t xml:space="preserve"> each implementation project based on project scale, user characteristics, and practical </w:t>
          </w:r>
          <w:r>
            <w:t xml:space="preserve">assessment </w:t>
          </w:r>
          <w:r w:rsidR="00B95EFC">
            <w:t>methods.</w:t>
          </w:r>
        </w:p>
        <w:p w:rsidR="001F00BC" w:rsidRPr="006E197D" w:rsidRDefault="00A87BC9" w:rsidP="001F00BC">
          <w:pPr>
            <w:rPr>
              <w:lang w:eastAsia="en-CA"/>
            </w:rPr>
          </w:pPr>
          <w:r>
            <w:t xml:space="preserve">To support the above, </w:t>
          </w:r>
          <w:r w:rsidR="001F00BC">
            <w:t xml:space="preserve">LRRB </w:t>
          </w:r>
          <w:r w:rsidR="00D27A0A">
            <w:t xml:space="preserve">and RIC have acted on recommendations of the Strategic Plan </w:t>
          </w:r>
          <w:r w:rsidR="001F00BC">
            <w:t xml:space="preserve">to systematically monitor and </w:t>
          </w:r>
          <w:r w:rsidR="00D27A0A">
            <w:t xml:space="preserve">assess </w:t>
          </w:r>
          <w:r w:rsidR="00CE3473">
            <w:t xml:space="preserve">the </w:t>
          </w:r>
          <w:r w:rsidR="00D27A0A">
            <w:t>performance</w:t>
          </w:r>
          <w:r w:rsidR="001F00BC">
            <w:t xml:space="preserve"> of its implementation </w:t>
          </w:r>
          <w:r w:rsidR="00D27A0A">
            <w:t>program</w:t>
          </w:r>
          <w:r w:rsidR="001F00BC">
            <w:t>:</w:t>
          </w:r>
        </w:p>
        <w:p w:rsidR="001F00BC" w:rsidRDefault="001F00BC" w:rsidP="00C66E70">
          <w:pPr>
            <w:pStyle w:val="ListParagraph"/>
            <w:numPr>
              <w:ilvl w:val="0"/>
              <w:numId w:val="19"/>
            </w:numPr>
            <w:rPr>
              <w:lang w:bidi="ar-SA"/>
            </w:rPr>
          </w:pPr>
          <w:r w:rsidRPr="00C038E0">
            <w:rPr>
              <w:lang w:bidi="ar-SA"/>
            </w:rPr>
            <w:t xml:space="preserve">Implementation Feasibility Assessment: </w:t>
          </w:r>
          <w:r w:rsidRPr="001F00BC">
            <w:rPr>
              <w:lang w:bidi="ar-SA"/>
            </w:rPr>
            <w:t xml:space="preserve">LRRB </w:t>
          </w:r>
          <w:r w:rsidR="00A87BC9">
            <w:rPr>
              <w:lang w:bidi="ar-SA"/>
            </w:rPr>
            <w:t>uses</w:t>
          </w:r>
          <w:r w:rsidRPr="001F00BC">
            <w:rPr>
              <w:lang w:bidi="ar-SA"/>
            </w:rPr>
            <w:t xml:space="preserve"> a simple framework, associated performance measures, and guidance for evaluating implementation project feasibility and importance at the project selection stage. </w:t>
          </w:r>
        </w:p>
        <w:p w:rsidR="001F00BC" w:rsidRDefault="001F00BC" w:rsidP="00C66E70">
          <w:pPr>
            <w:pStyle w:val="ListParagraph"/>
            <w:numPr>
              <w:ilvl w:val="0"/>
              <w:numId w:val="19"/>
            </w:numPr>
            <w:rPr>
              <w:lang w:bidi="ar-SA"/>
            </w:rPr>
          </w:pPr>
          <w:r w:rsidRPr="00C038E0">
            <w:rPr>
              <w:lang w:bidi="ar-SA"/>
            </w:rPr>
            <w:t>Implementation Project Tracking:</w:t>
          </w:r>
          <w:r w:rsidRPr="000A5C34">
            <w:rPr>
              <w:lang w:bidi="ar-SA"/>
            </w:rPr>
            <w:t xml:space="preserve"> MnDOT</w:t>
          </w:r>
          <w:r w:rsidR="004162C1">
            <w:rPr>
              <w:lang w:bidi="ar-SA"/>
            </w:rPr>
            <w:t>’s Office of</w:t>
          </w:r>
          <w:r w:rsidRPr="000A5C34">
            <w:rPr>
              <w:lang w:bidi="ar-SA"/>
            </w:rPr>
            <w:t xml:space="preserve"> Research </w:t>
          </w:r>
          <w:r w:rsidR="004162C1">
            <w:rPr>
              <w:lang w:bidi="ar-SA"/>
            </w:rPr>
            <w:t>&amp; Innovation</w:t>
          </w:r>
          <w:r w:rsidR="004162C1" w:rsidRPr="000A5C34">
            <w:rPr>
              <w:lang w:bidi="ar-SA"/>
            </w:rPr>
            <w:t xml:space="preserve"> </w:t>
          </w:r>
          <w:r w:rsidRPr="000A5C34">
            <w:rPr>
              <w:lang w:bidi="ar-SA"/>
            </w:rPr>
            <w:t xml:space="preserve">has a well-developed database system – Automated Research Tracking System (ARTS) for tracking project attributes and progress. The system </w:t>
          </w:r>
          <w:r w:rsidR="00A87BC9">
            <w:rPr>
              <w:lang w:bidi="ar-SA"/>
            </w:rPr>
            <w:t>has been</w:t>
          </w:r>
          <w:r w:rsidRPr="000A5C34">
            <w:rPr>
              <w:lang w:bidi="ar-SA"/>
            </w:rPr>
            <w:t xml:space="preserve"> expanded to incorporate more information for performance assessment, including tracking projects for a longer horizon of three to five years</w:t>
          </w:r>
          <w:r w:rsidR="00CE3473">
            <w:rPr>
              <w:lang w:bidi="ar-SA"/>
            </w:rPr>
            <w:t xml:space="preserve"> of</w:t>
          </w:r>
          <w:r w:rsidRPr="000A5C34">
            <w:rPr>
              <w:lang w:bidi="ar-SA"/>
            </w:rPr>
            <w:t xml:space="preserve"> post</w:t>
          </w:r>
          <w:r w:rsidR="00CE3473">
            <w:rPr>
              <w:lang w:bidi="ar-SA"/>
            </w:rPr>
            <w:t>-</w:t>
          </w:r>
          <w:r w:rsidRPr="000A5C34">
            <w:rPr>
              <w:lang w:bidi="ar-SA"/>
            </w:rPr>
            <w:t>implementation.</w:t>
          </w:r>
        </w:p>
        <w:p w:rsidR="001F00BC" w:rsidRDefault="001F00BC" w:rsidP="00C66E70">
          <w:pPr>
            <w:pStyle w:val="ListParagraph"/>
            <w:numPr>
              <w:ilvl w:val="0"/>
              <w:numId w:val="19"/>
            </w:numPr>
            <w:rPr>
              <w:lang w:bidi="ar-SA"/>
            </w:rPr>
          </w:pPr>
          <w:r w:rsidRPr="00C038E0">
            <w:rPr>
              <w:lang w:bidi="ar-SA"/>
            </w:rPr>
            <w:t>Communication and Outreach for Performance Assessment:</w:t>
          </w:r>
          <w:r>
            <w:rPr>
              <w:lang w:bidi="ar-SA"/>
            </w:rPr>
            <w:t xml:space="preserve"> </w:t>
          </w:r>
          <w:r w:rsidRPr="001F00BC">
            <w:rPr>
              <w:lang w:bidi="ar-SA"/>
            </w:rPr>
            <w:t xml:space="preserve">LRRB </w:t>
          </w:r>
          <w:r w:rsidR="00A87BC9">
            <w:rPr>
              <w:lang w:bidi="ar-SA"/>
            </w:rPr>
            <w:t>maintains</w:t>
          </w:r>
          <w:r w:rsidRPr="001F00BC">
            <w:rPr>
              <w:lang w:bidi="ar-SA"/>
            </w:rPr>
            <w:t xml:space="preserve"> a program-level implementation performance scorecard to close the feedback loop with project selection, corresponding funding allocation, and related outreach</w:t>
          </w:r>
          <w:r w:rsidR="00D27A0A">
            <w:rPr>
              <w:lang w:bidi="ar-SA"/>
            </w:rPr>
            <w:t xml:space="preserve"> to practitioners</w:t>
          </w:r>
          <w:r w:rsidRPr="001F00BC">
            <w:rPr>
              <w:lang w:bidi="ar-SA"/>
            </w:rPr>
            <w:t>.</w:t>
          </w:r>
        </w:p>
        <w:p w:rsidR="0090181E" w:rsidRDefault="0090181E" w:rsidP="00B6414D"/>
        <w:p w:rsidR="0090181E" w:rsidRPr="00283964" w:rsidRDefault="0090181E" w:rsidP="0090181E">
          <w:pPr>
            <w:pStyle w:val="Heading2"/>
            <w:pageBreakBefore/>
          </w:pPr>
          <w:bookmarkStart w:id="133" w:name="_Toc11657673"/>
          <w:r>
            <w:t>Research Resources</w:t>
          </w:r>
          <w:bookmarkEnd w:id="133"/>
          <w:r>
            <w:t xml:space="preserve"> </w:t>
          </w:r>
        </w:p>
        <w:p w:rsidR="0090181E" w:rsidRDefault="0090181E" w:rsidP="0090181E">
          <w:pPr>
            <w:pStyle w:val="Heading3"/>
            <w:keepLines/>
            <w:numPr>
              <w:ilvl w:val="2"/>
              <w:numId w:val="0"/>
            </w:numPr>
            <w:spacing w:after="60" w:line="240" w:lineRule="auto"/>
            <w:ind w:left="720" w:right="288" w:hanging="720"/>
          </w:pPr>
          <w:bookmarkStart w:id="134" w:name="_Toc11657674"/>
          <w:r>
            <w:t>Research Project Expertise</w:t>
          </w:r>
          <w:bookmarkEnd w:id="134"/>
        </w:p>
        <w:p w:rsidR="0090181E" w:rsidRDefault="0090181E" w:rsidP="0090181E">
          <w:r>
            <w:rPr>
              <w:lang w:eastAsia="en-CA"/>
            </w:rPr>
            <w:t>Other than the Principal Investigator who is the</w:t>
          </w:r>
          <w:r w:rsidRPr="00916DF2">
            <w:t xml:space="preserve"> </w:t>
          </w:r>
          <w:r w:rsidRPr="00916DF2">
            <w:rPr>
              <w:lang w:eastAsia="en-CA"/>
            </w:rPr>
            <w:t>researcher responsible f</w:t>
          </w:r>
          <w:r>
            <w:rPr>
              <w:lang w:eastAsia="en-CA"/>
            </w:rPr>
            <w:t>or the execution of the project, each research project of the</w:t>
          </w:r>
          <w:r w:rsidRPr="00916DF2">
            <w:rPr>
              <w:lang w:eastAsia="en-CA"/>
            </w:rPr>
            <w:t xml:space="preserve"> </w:t>
          </w:r>
          <w:r>
            <w:t xml:space="preserve">LRRB is supported by the TAP, which provides technical guidance and quality assurance. </w:t>
          </w:r>
          <w:r w:rsidRPr="00916DF2">
            <w:t xml:space="preserve">Each member of the </w:t>
          </w:r>
          <w:r>
            <w:t>TAP</w:t>
          </w:r>
          <w:r w:rsidRPr="00916DF2">
            <w:t xml:space="preserve"> has a particular role to play that is essential to the success of the research project.</w:t>
          </w:r>
          <w:r>
            <w:t xml:space="preserve"> LRRB may also ask the practitioners(s) who submitted the selected ideas to serve on the project TAP, to provide </w:t>
          </w:r>
          <w:r w:rsidRPr="00EE28B6">
            <w:t>guid</w:t>
          </w:r>
          <w:r>
            <w:t>ance</w:t>
          </w:r>
          <w:r w:rsidRPr="00EE28B6">
            <w:t xml:space="preserve"> </w:t>
          </w:r>
          <w:r>
            <w:t xml:space="preserve">for </w:t>
          </w:r>
          <w:r w:rsidRPr="00EE28B6">
            <w:t>the researchers who conduct the project</w:t>
          </w:r>
          <w:r>
            <w:t xml:space="preserve"> and ensure that the project meets the needs of the local transportation system. </w:t>
          </w:r>
        </w:p>
        <w:p w:rsidR="0090181E" w:rsidRDefault="0090181E" w:rsidP="0090181E">
          <w:pPr>
            <w:pStyle w:val="Heading3"/>
            <w:keepLines/>
            <w:numPr>
              <w:ilvl w:val="2"/>
              <w:numId w:val="0"/>
            </w:numPr>
            <w:spacing w:after="60" w:line="240" w:lineRule="auto"/>
            <w:ind w:left="720" w:right="288" w:hanging="720"/>
          </w:pPr>
          <w:bookmarkStart w:id="135" w:name="_Toc11657675"/>
          <w:r>
            <w:t>Research Support</w:t>
          </w:r>
          <w:bookmarkEnd w:id="135"/>
        </w:p>
        <w:p w:rsidR="0090181E" w:rsidRPr="00365BCB" w:rsidRDefault="0090181E" w:rsidP="0090181E">
          <w:pPr>
            <w:pStyle w:val="Heading4"/>
            <w:rPr>
              <w:b/>
            </w:rPr>
          </w:pPr>
          <w:r w:rsidRPr="00365BCB">
            <w:rPr>
              <w:b/>
            </w:rPr>
            <w:t xml:space="preserve">Minnesota Transportation Libraries </w:t>
          </w:r>
        </w:p>
        <w:p w:rsidR="0090181E" w:rsidRDefault="0090181E" w:rsidP="0090181E">
          <w:pPr>
            <w:rPr>
              <w:lang w:eastAsia="en-CA"/>
            </w:rPr>
          </w:pPr>
          <w:r>
            <w:rPr>
              <w:lang w:eastAsia="en-CA"/>
            </w:rPr>
            <w:t xml:space="preserve">Established in 1995, </w:t>
          </w:r>
          <w:r w:rsidRPr="006C554C">
            <w:rPr>
              <w:lang w:eastAsia="en-CA"/>
            </w:rPr>
            <w:t>Minnesota Transportation Libraries</w:t>
          </w:r>
          <w:r>
            <w:rPr>
              <w:lang w:eastAsia="en-CA"/>
            </w:rPr>
            <w:t xml:space="preserve"> is a collaborative effort of the LRRB, </w:t>
          </w:r>
          <w:r w:rsidRPr="00F14AD3">
            <w:rPr>
              <w:lang w:eastAsia="en-CA"/>
            </w:rPr>
            <w:t xml:space="preserve">University of Minnesota Center for Transportation Studies </w:t>
          </w:r>
          <w:r>
            <w:rPr>
              <w:lang w:eastAsia="en-CA"/>
            </w:rPr>
            <w:t>(CTS), and MnDOT.</w:t>
          </w:r>
          <w:r w:rsidR="005F281D" w:rsidRPr="005F281D">
            <w:rPr>
              <w:lang w:eastAsia="en-CA"/>
            </w:rPr>
            <w:t xml:space="preserve"> </w:t>
          </w:r>
          <w:r w:rsidR="005F281D">
            <w:rPr>
              <w:lang w:eastAsia="en-CA"/>
            </w:rPr>
            <w:t xml:space="preserve">LRRB helps </w:t>
          </w:r>
          <w:r w:rsidR="00564226">
            <w:rPr>
              <w:lang w:eastAsia="en-CA"/>
            </w:rPr>
            <w:t xml:space="preserve">fund </w:t>
          </w:r>
          <w:r w:rsidR="005F281D">
            <w:rPr>
              <w:lang w:eastAsia="en-CA"/>
            </w:rPr>
            <w:t>t</w:t>
          </w:r>
          <w:r>
            <w:rPr>
              <w:lang w:eastAsia="en-CA"/>
            </w:rPr>
            <w:t xml:space="preserve">he Minnesota Transportation Libraries </w:t>
          </w:r>
          <w:r w:rsidR="005F281D">
            <w:rPr>
              <w:lang w:eastAsia="en-CA"/>
            </w:rPr>
            <w:t xml:space="preserve">to </w:t>
          </w:r>
          <w:r>
            <w:rPr>
              <w:lang w:eastAsia="en-CA"/>
            </w:rPr>
            <w:t xml:space="preserve">make transportation-related information </w:t>
          </w:r>
          <w:r w:rsidR="005F281D">
            <w:rPr>
              <w:lang w:eastAsia="en-CA"/>
            </w:rPr>
            <w:t>provided</w:t>
          </w:r>
          <w:r>
            <w:rPr>
              <w:lang w:eastAsia="en-CA"/>
            </w:rPr>
            <w:t xml:space="preserve"> through the </w:t>
          </w:r>
          <w:r w:rsidRPr="00C038E0">
            <w:rPr>
              <w:lang w:eastAsia="en-CA"/>
            </w:rPr>
            <w:t>MnDOT Library</w:t>
          </w:r>
          <w:r>
            <w:rPr>
              <w:lang w:eastAsia="en-CA"/>
            </w:rPr>
            <w:t xml:space="preserve">, the </w:t>
          </w:r>
          <w:r w:rsidRPr="00C038E0">
            <w:rPr>
              <w:lang w:eastAsia="en-CA"/>
            </w:rPr>
            <w:t>CTS Library</w:t>
          </w:r>
          <w:r>
            <w:rPr>
              <w:lang w:eastAsia="en-CA"/>
            </w:rPr>
            <w:t xml:space="preserve">, and other </w:t>
          </w:r>
          <w:r w:rsidRPr="00C038E0">
            <w:rPr>
              <w:lang w:eastAsia="en-CA"/>
            </w:rPr>
            <w:t>Knowledge Networks</w:t>
          </w:r>
          <w:r w:rsidR="005F281D">
            <w:rPr>
              <w:lang w:eastAsia="en-CA"/>
            </w:rPr>
            <w:t xml:space="preserve"> more readily accessible.</w:t>
          </w:r>
        </w:p>
        <w:p w:rsidR="0090181E" w:rsidRDefault="0090181E" w:rsidP="0090181E">
          <w:pPr>
            <w:rPr>
              <w:lang w:eastAsia="en-CA"/>
            </w:rPr>
          </w:pPr>
          <w:r>
            <w:rPr>
              <w:lang w:eastAsia="en-CA"/>
            </w:rPr>
            <w:t>The two libraries work together to offer library and information services to the state's transportation community.</w:t>
          </w:r>
          <w:r w:rsidDel="00BC5267">
            <w:rPr>
              <w:lang w:eastAsia="en-CA"/>
            </w:rPr>
            <w:t xml:space="preserve"> </w:t>
          </w:r>
          <w:r>
            <w:rPr>
              <w:lang w:eastAsia="en-CA"/>
            </w:rPr>
            <w:t xml:space="preserve">These services </w:t>
          </w:r>
          <w:r w:rsidRPr="006C554C">
            <w:rPr>
              <w:lang w:eastAsia="en-CA"/>
            </w:rPr>
            <w:t>include</w:t>
          </w:r>
          <w:r w:rsidRPr="00C038E0">
            <w:rPr>
              <w:lang w:eastAsia="en-CA"/>
            </w:rPr>
            <w:t xml:space="preserve"> literature searches on transportation topics </w:t>
          </w:r>
          <w:r>
            <w:rPr>
              <w:lang w:eastAsia="en-CA"/>
            </w:rPr>
            <w:t xml:space="preserve">and </w:t>
          </w:r>
          <w:r w:rsidRPr="00C038E0">
            <w:rPr>
              <w:lang w:eastAsia="en-CA"/>
            </w:rPr>
            <w:t>assistance with reference and research questions</w:t>
          </w:r>
          <w:r>
            <w:rPr>
              <w:lang w:eastAsia="en-CA"/>
            </w:rPr>
            <w:t>.</w:t>
          </w:r>
          <w:r w:rsidDel="00BC5267">
            <w:rPr>
              <w:lang w:eastAsia="en-CA"/>
            </w:rPr>
            <w:t xml:space="preserve"> </w:t>
          </w:r>
          <w:r>
            <w:rPr>
              <w:lang w:eastAsia="en-CA"/>
            </w:rPr>
            <w:t>With access to an international catalog of resources, library staff can identify, locate, and borrow transportation-related information materials from libraries around the world for local use.</w:t>
          </w:r>
          <w:r w:rsidDel="00BC5267">
            <w:rPr>
              <w:lang w:eastAsia="en-CA"/>
            </w:rPr>
            <w:t xml:space="preserve"> </w:t>
          </w:r>
          <w:r>
            <w:rPr>
              <w:lang w:eastAsia="en-CA"/>
            </w:rPr>
            <w:t xml:space="preserve">Library staff catalog LRRB and other project reports, videos, and other materials and </w:t>
          </w:r>
          <w:r w:rsidRPr="008279A2">
            <w:rPr>
              <w:lang w:eastAsia="en-CA"/>
            </w:rPr>
            <w:t>add this information to this same international catalog.</w:t>
          </w:r>
          <w:r w:rsidRPr="008279A2" w:rsidDel="00BC5267">
            <w:rPr>
              <w:lang w:eastAsia="en-CA"/>
            </w:rPr>
            <w:t xml:space="preserve"> </w:t>
          </w:r>
          <w:r w:rsidRPr="008279A2">
            <w:rPr>
              <w:lang w:eastAsia="en-CA"/>
            </w:rPr>
            <w:t>As a result, Minnesota's research products can be identified by researchers and practitioners around the globe.</w:t>
          </w:r>
        </w:p>
        <w:p w:rsidR="0090181E" w:rsidRPr="00EB577F" w:rsidRDefault="0090181E" w:rsidP="0090181E">
          <w:r w:rsidRPr="00EB577F">
            <w:t xml:space="preserve">Services and benefits provided </w:t>
          </w:r>
          <w:r>
            <w:t xml:space="preserve">by the Minnesota Transportation Libraries </w:t>
          </w:r>
          <w:r w:rsidRPr="00EB577F">
            <w:t>to local agencies</w:t>
          </w:r>
          <w:r>
            <w:t xml:space="preserve"> include:</w:t>
          </w:r>
        </w:p>
        <w:p w:rsidR="0090181E" w:rsidRDefault="0090181E" w:rsidP="0090181E">
          <w:pPr>
            <w:pStyle w:val="ListParagraph"/>
            <w:numPr>
              <w:ilvl w:val="0"/>
              <w:numId w:val="7"/>
            </w:numPr>
            <w:rPr>
              <w:lang w:eastAsia="en-CA"/>
            </w:rPr>
          </w:pPr>
          <w:r>
            <w:rPr>
              <w:lang w:eastAsia="en-CA"/>
            </w:rPr>
            <w:t>Providing the highest priority in library services to the city and county officials, along with MnDOT staff</w:t>
          </w:r>
          <w:r w:rsidR="00564226">
            <w:rPr>
              <w:lang w:eastAsia="en-CA"/>
            </w:rPr>
            <w:t>,</w:t>
          </w:r>
        </w:p>
        <w:p w:rsidR="0090181E" w:rsidRDefault="00564226" w:rsidP="0090181E">
          <w:pPr>
            <w:pStyle w:val="ListParagraph"/>
            <w:numPr>
              <w:ilvl w:val="0"/>
              <w:numId w:val="7"/>
            </w:numPr>
            <w:rPr>
              <w:lang w:eastAsia="en-CA"/>
            </w:rPr>
          </w:pPr>
          <w:r>
            <w:rPr>
              <w:lang w:eastAsia="en-CA"/>
            </w:rPr>
            <w:t>C</w:t>
          </w:r>
          <w:r w:rsidR="0090181E">
            <w:rPr>
              <w:lang w:eastAsia="en-CA"/>
            </w:rPr>
            <w:t>ommunicati</w:t>
          </w:r>
          <w:r>
            <w:rPr>
              <w:lang w:eastAsia="en-CA"/>
            </w:rPr>
            <w:t xml:space="preserve">ng monthly </w:t>
          </w:r>
          <w:r w:rsidR="0090181E">
            <w:rPr>
              <w:lang w:eastAsia="en-CA"/>
            </w:rPr>
            <w:t>to over 500 city and county officials informing them of newly received library materials, and annual reminders of the availability of library services to them</w:t>
          </w:r>
          <w:r>
            <w:rPr>
              <w:lang w:eastAsia="en-CA"/>
            </w:rPr>
            <w:t>,</w:t>
          </w:r>
        </w:p>
        <w:p w:rsidR="0090181E" w:rsidRDefault="0090181E" w:rsidP="0090181E">
          <w:pPr>
            <w:pStyle w:val="ListParagraph"/>
            <w:numPr>
              <w:ilvl w:val="0"/>
              <w:numId w:val="7"/>
            </w:numPr>
            <w:rPr>
              <w:lang w:eastAsia="en-CA"/>
            </w:rPr>
          </w:pPr>
          <w:r>
            <w:rPr>
              <w:lang w:eastAsia="en-CA"/>
            </w:rPr>
            <w:t>Answering reference and research questions including literature searches on transportation topics</w:t>
          </w:r>
          <w:r w:rsidR="00564226">
            <w:rPr>
              <w:lang w:eastAsia="en-CA"/>
            </w:rPr>
            <w:t>,</w:t>
          </w:r>
        </w:p>
        <w:p w:rsidR="0090181E" w:rsidRDefault="0090181E" w:rsidP="0090181E">
          <w:pPr>
            <w:pStyle w:val="ListParagraph"/>
            <w:numPr>
              <w:ilvl w:val="0"/>
              <w:numId w:val="7"/>
            </w:numPr>
            <w:rPr>
              <w:lang w:eastAsia="en-CA"/>
            </w:rPr>
          </w:pPr>
          <w:r>
            <w:rPr>
              <w:lang w:eastAsia="en-CA"/>
            </w:rPr>
            <w:t>Purchasing and lending materials of particular interest to local officials</w:t>
          </w:r>
          <w:r w:rsidR="00564226">
            <w:rPr>
              <w:lang w:eastAsia="en-CA"/>
            </w:rPr>
            <w:t>,</w:t>
          </w:r>
          <w:r w:rsidR="00564226" w:rsidDel="00BC5267">
            <w:rPr>
              <w:lang w:eastAsia="en-CA"/>
            </w:rPr>
            <w:t xml:space="preserve"> </w:t>
          </w:r>
        </w:p>
        <w:p w:rsidR="0090181E" w:rsidRDefault="0090181E" w:rsidP="0090181E">
          <w:pPr>
            <w:pStyle w:val="ListParagraph"/>
            <w:numPr>
              <w:ilvl w:val="0"/>
              <w:numId w:val="7"/>
            </w:numPr>
            <w:rPr>
              <w:lang w:eastAsia="en-CA"/>
            </w:rPr>
          </w:pPr>
          <w:r>
            <w:rPr>
              <w:lang w:eastAsia="en-CA"/>
            </w:rPr>
            <w:t>Cataloging LRRB-funded research reports, and announce them to transportation libraries around the world, making these resources known and available worldwide</w:t>
          </w:r>
          <w:r w:rsidR="00564226">
            <w:rPr>
              <w:lang w:eastAsia="en-CA"/>
            </w:rPr>
            <w:t>,</w:t>
          </w:r>
        </w:p>
        <w:p w:rsidR="0090181E" w:rsidRDefault="0090181E" w:rsidP="0090181E">
          <w:pPr>
            <w:pStyle w:val="ListParagraph"/>
            <w:numPr>
              <w:ilvl w:val="0"/>
              <w:numId w:val="7"/>
            </w:numPr>
            <w:rPr>
              <w:lang w:eastAsia="en-CA"/>
            </w:rPr>
          </w:pPr>
          <w:r>
            <w:rPr>
              <w:lang w:eastAsia="en-CA"/>
            </w:rPr>
            <w:t>Obtaining books, articles, and other materials that the library does not own through interlibrary borrowing agreements with library partners</w:t>
          </w:r>
          <w:r w:rsidR="00564226">
            <w:rPr>
              <w:lang w:eastAsia="en-CA"/>
            </w:rPr>
            <w:t>,</w:t>
          </w:r>
        </w:p>
        <w:p w:rsidR="0090181E" w:rsidRDefault="0090181E" w:rsidP="0090181E">
          <w:pPr>
            <w:pStyle w:val="ListParagraph"/>
            <w:numPr>
              <w:ilvl w:val="0"/>
              <w:numId w:val="7"/>
            </w:numPr>
            <w:rPr>
              <w:lang w:eastAsia="en-CA"/>
            </w:rPr>
          </w:pPr>
          <w:r>
            <w:rPr>
              <w:lang w:eastAsia="en-CA"/>
            </w:rPr>
            <w:t>Filling requests for LRRB reports, videos, and Powerpoint presentations, and troubleshooting any related questions or problems</w:t>
          </w:r>
          <w:r w:rsidR="00564226">
            <w:rPr>
              <w:lang w:eastAsia="en-CA"/>
            </w:rPr>
            <w:t>,</w:t>
          </w:r>
        </w:p>
        <w:p w:rsidR="0090181E" w:rsidRDefault="0090181E" w:rsidP="0090181E">
          <w:pPr>
            <w:pStyle w:val="ListParagraph"/>
            <w:numPr>
              <w:ilvl w:val="0"/>
              <w:numId w:val="7"/>
            </w:numPr>
            <w:rPr>
              <w:lang w:eastAsia="en-CA"/>
            </w:rPr>
          </w:pPr>
          <w:r>
            <w:rPr>
              <w:lang w:eastAsia="en-CA"/>
            </w:rPr>
            <w:t>Providing a welcoming physical space, including computer and Wi-Fi access for city and county officials who come to the Transportation Building or the Capitol area</w:t>
          </w:r>
          <w:r w:rsidR="00564226">
            <w:rPr>
              <w:lang w:eastAsia="en-CA"/>
            </w:rPr>
            <w:t>,</w:t>
          </w:r>
        </w:p>
        <w:p w:rsidR="00564226" w:rsidRDefault="00564226" w:rsidP="0090181E">
          <w:pPr>
            <w:pStyle w:val="ListParagraph"/>
            <w:numPr>
              <w:ilvl w:val="0"/>
              <w:numId w:val="7"/>
            </w:numPr>
            <w:rPr>
              <w:lang w:eastAsia="en-CA"/>
            </w:rPr>
          </w:pPr>
          <w:r w:rsidRPr="00564226">
            <w:rPr>
              <w:lang w:eastAsia="en-CA"/>
            </w:rPr>
            <w:t xml:space="preserve">Loaning required </w:t>
          </w:r>
          <w:r>
            <w:rPr>
              <w:lang w:eastAsia="en-CA"/>
            </w:rPr>
            <w:t xml:space="preserve">study resources </w:t>
          </w:r>
          <w:r w:rsidRPr="00564226">
            <w:rPr>
              <w:lang w:eastAsia="en-CA"/>
            </w:rPr>
            <w:t>and practice material for the PE exam</w:t>
          </w:r>
          <w:r>
            <w:rPr>
              <w:lang w:eastAsia="en-CA"/>
            </w:rPr>
            <w:t>,</w:t>
          </w:r>
        </w:p>
        <w:p w:rsidR="0090181E" w:rsidRDefault="0090181E" w:rsidP="0090181E">
          <w:pPr>
            <w:pStyle w:val="ListParagraph"/>
            <w:numPr>
              <w:ilvl w:val="0"/>
              <w:numId w:val="7"/>
            </w:numPr>
            <w:rPr>
              <w:lang w:eastAsia="en-CA"/>
            </w:rPr>
          </w:pPr>
          <w:r>
            <w:rPr>
              <w:lang w:eastAsia="en-CA"/>
            </w:rPr>
            <w:t>Making over 400 journal titles available to fill requests</w:t>
          </w:r>
          <w:r w:rsidR="00564226">
            <w:rPr>
              <w:lang w:eastAsia="en-CA"/>
            </w:rPr>
            <w:t>,</w:t>
          </w:r>
        </w:p>
        <w:p w:rsidR="0090181E" w:rsidRDefault="0090181E" w:rsidP="0090181E">
          <w:pPr>
            <w:pStyle w:val="ListParagraph"/>
            <w:numPr>
              <w:ilvl w:val="0"/>
              <w:numId w:val="7"/>
            </w:numPr>
            <w:rPr>
              <w:lang w:eastAsia="en-CA"/>
            </w:rPr>
          </w:pPr>
          <w:r>
            <w:rPr>
              <w:lang w:eastAsia="en-CA"/>
            </w:rPr>
            <w:t>Maintaining online subscriptions, transportation databases, newspaper articles, and online journals to fill customer requests</w:t>
          </w:r>
          <w:r w:rsidR="00564226">
            <w:rPr>
              <w:lang w:eastAsia="en-CA"/>
            </w:rPr>
            <w:t>,</w:t>
          </w:r>
        </w:p>
        <w:p w:rsidR="0090181E" w:rsidRDefault="0090181E" w:rsidP="0090181E">
          <w:pPr>
            <w:pStyle w:val="ListParagraph"/>
            <w:numPr>
              <w:ilvl w:val="0"/>
              <w:numId w:val="7"/>
            </w:numPr>
            <w:rPr>
              <w:lang w:eastAsia="en-CA"/>
            </w:rPr>
          </w:pPr>
          <w:r>
            <w:rPr>
              <w:lang w:eastAsia="en-CA"/>
            </w:rPr>
            <w:t>Providing full library services to consultants working on LRRB-funded research</w:t>
          </w:r>
          <w:r w:rsidR="00564226">
            <w:rPr>
              <w:lang w:eastAsia="en-CA"/>
            </w:rPr>
            <w:t>,</w:t>
          </w:r>
        </w:p>
        <w:p w:rsidR="0090181E" w:rsidRDefault="0090181E" w:rsidP="0090181E">
          <w:pPr>
            <w:pStyle w:val="ListParagraph"/>
            <w:numPr>
              <w:ilvl w:val="0"/>
              <w:numId w:val="7"/>
            </w:numPr>
            <w:rPr>
              <w:lang w:eastAsia="en-CA"/>
            </w:rPr>
          </w:pPr>
          <w:r>
            <w:rPr>
              <w:lang w:eastAsia="en-CA"/>
            </w:rPr>
            <w:t xml:space="preserve">Marketing library services by including a link on the LRRB, </w:t>
          </w:r>
          <w:r w:rsidRPr="00ED68FA">
            <w:rPr>
              <w:lang w:eastAsia="en-CA"/>
            </w:rPr>
            <w:t xml:space="preserve">City Engineers Association of Minnesota </w:t>
          </w:r>
          <w:r>
            <w:rPr>
              <w:lang w:eastAsia="en-CA"/>
            </w:rPr>
            <w:t xml:space="preserve">(CEAM), </w:t>
          </w:r>
          <w:r w:rsidRPr="00250E69">
            <w:rPr>
              <w:lang w:eastAsia="en-CA"/>
            </w:rPr>
            <w:t xml:space="preserve">Minnesota County Engineer Association </w:t>
          </w:r>
          <w:r>
            <w:rPr>
              <w:lang w:eastAsia="en-CA"/>
            </w:rPr>
            <w:t xml:space="preserve">(MCEA), and </w:t>
          </w:r>
          <w:r w:rsidRPr="00ED68FA">
            <w:rPr>
              <w:lang w:eastAsia="en-CA"/>
            </w:rPr>
            <w:t xml:space="preserve">Multicultural Center for Academic Excellence </w:t>
          </w:r>
          <w:r>
            <w:rPr>
              <w:lang w:eastAsia="en-CA"/>
            </w:rPr>
            <w:t>(MCAE) websites.</w:t>
          </w:r>
        </w:p>
        <w:p w:rsidR="0090181E" w:rsidRPr="00365BCB" w:rsidRDefault="0090181E" w:rsidP="0090181E">
          <w:pPr>
            <w:pStyle w:val="Heading4"/>
            <w:rPr>
              <w:b/>
            </w:rPr>
          </w:pPr>
          <w:r w:rsidRPr="00365BCB">
            <w:rPr>
              <w:b/>
            </w:rPr>
            <w:t>Minnesota's Cold Weather Pavement Testing Facility - MnROAD</w:t>
          </w:r>
        </w:p>
        <w:p w:rsidR="0090181E" w:rsidRDefault="0090181E" w:rsidP="0090181E">
          <w:pPr>
            <w:rPr>
              <w:shd w:val="clear" w:color="auto" w:fill="FFFFFF"/>
            </w:rPr>
          </w:pPr>
          <w:r>
            <w:rPr>
              <w:noProof/>
              <w:lang w:bidi="ar-SA"/>
            </w:rPr>
            <mc:AlternateContent>
              <mc:Choice Requires="wps">
                <w:drawing>
                  <wp:anchor distT="45720" distB="45720" distL="114300" distR="114300" simplePos="0" relativeHeight="251658250" behindDoc="0" locked="0" layoutInCell="1" allowOverlap="1" wp14:anchorId="2B6326A5" wp14:editId="15CE460F">
                    <wp:simplePos x="0" y="0"/>
                    <wp:positionH relativeFrom="column">
                      <wp:posOffset>3360420</wp:posOffset>
                    </wp:positionH>
                    <wp:positionV relativeFrom="paragraph">
                      <wp:posOffset>1043305</wp:posOffset>
                    </wp:positionV>
                    <wp:extent cx="2974340" cy="215646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2156460"/>
                            </a:xfrm>
                            <a:prstGeom prst="rect">
                              <a:avLst/>
                            </a:prstGeom>
                            <a:solidFill>
                              <a:schemeClr val="accent2">
                                <a:lumMod val="20000"/>
                                <a:lumOff val="80000"/>
                              </a:schemeClr>
                            </a:solidFill>
                            <a:ln w="9525">
                              <a:noFill/>
                              <a:miter lim="800000"/>
                              <a:headEnd/>
                              <a:tailEnd/>
                            </a:ln>
                          </wps:spPr>
                          <wps:txbx>
                            <w:txbxContent>
                              <w:p w:rsidR="0007193C" w:rsidRPr="001625CF" w:rsidRDefault="0007193C" w:rsidP="0090181E">
                                <w:pPr>
                                  <w:spacing w:before="120" w:after="120"/>
                                  <w:ind w:left="144" w:right="144"/>
                                  <w:rPr>
                                    <w:rFonts w:eastAsiaTheme="minorHAnsi"/>
                                    <w:sz w:val="20"/>
                                    <w:szCs w:val="20"/>
                                    <w:lang w:val="en-CA" w:bidi="ar-SA"/>
                                  </w:rPr>
                                </w:pPr>
                                <w:r w:rsidRPr="00C90C31">
                                  <w:rPr>
                                    <w:rFonts w:eastAsiaTheme="minorHAnsi"/>
                                    <w:sz w:val="20"/>
                                    <w:szCs w:val="20"/>
                                    <w:lang w:val="en-CA" w:bidi="ar-SA"/>
                                  </w:rPr>
                                  <w:t xml:space="preserve">NRRA </w:t>
                                </w:r>
                                <w:r>
                                  <w:rPr>
                                    <w:rFonts w:eastAsiaTheme="minorHAnsi"/>
                                    <w:sz w:val="20"/>
                                    <w:szCs w:val="20"/>
                                    <w:lang w:val="en-CA" w:bidi="ar-SA"/>
                                  </w:rPr>
                                  <w:t>consists of</w:t>
                                </w:r>
                                <w:r w:rsidRPr="00C90C31">
                                  <w:rPr>
                                    <w:rFonts w:eastAsiaTheme="minorHAnsi"/>
                                    <w:sz w:val="20"/>
                                    <w:szCs w:val="20"/>
                                    <w:lang w:val="en-CA" w:bidi="ar-SA"/>
                                  </w:rPr>
                                  <w:t xml:space="preserve"> members from: </w:t>
                                </w:r>
                              </w:p>
                              <w:p w:rsidR="0007193C" w:rsidRPr="001625CF" w:rsidRDefault="0007193C" w:rsidP="0090181E">
                                <w:pPr>
                                  <w:pStyle w:val="ListParagraph"/>
                                  <w:numPr>
                                    <w:ilvl w:val="0"/>
                                    <w:numId w:val="23"/>
                                  </w:numPr>
                                  <w:spacing w:before="120" w:after="120"/>
                                  <w:ind w:left="504" w:right="144"/>
                                  <w:rPr>
                                    <w:rFonts w:eastAsiaTheme="minorHAnsi"/>
                                    <w:sz w:val="20"/>
                                    <w:szCs w:val="20"/>
                                    <w:lang w:val="en-CA" w:bidi="ar-SA"/>
                                  </w:rPr>
                                </w:pPr>
                                <w:r w:rsidRPr="001625CF">
                                  <w:rPr>
                                    <w:rFonts w:eastAsiaTheme="minorHAnsi"/>
                                    <w:sz w:val="20"/>
                                    <w:szCs w:val="20"/>
                                    <w:lang w:val="en-CA" w:bidi="ar-SA"/>
                                  </w:rPr>
                                  <w:t>Transportation agency who participates in decision making about MnROAD construction and research objectives, determine budgets and timelines, and select and participate in project teams</w:t>
                                </w:r>
                                <w:r>
                                  <w:rPr>
                                    <w:rFonts w:eastAsiaTheme="minorHAnsi"/>
                                    <w:sz w:val="20"/>
                                    <w:szCs w:val="20"/>
                                    <w:lang w:val="en-CA" w:bidi="ar-SA"/>
                                  </w:rPr>
                                  <w:t>,</w:t>
                                </w:r>
                              </w:p>
                              <w:p w:rsidR="0007193C" w:rsidRPr="001625CF" w:rsidRDefault="0007193C" w:rsidP="0090181E">
                                <w:pPr>
                                  <w:pStyle w:val="ListParagraph"/>
                                  <w:numPr>
                                    <w:ilvl w:val="0"/>
                                    <w:numId w:val="23"/>
                                  </w:numPr>
                                  <w:spacing w:before="120" w:after="120"/>
                                  <w:ind w:left="504" w:right="144"/>
                                  <w:rPr>
                                    <w:rFonts w:eastAsiaTheme="minorHAnsi"/>
                                    <w:sz w:val="20"/>
                                    <w:szCs w:val="20"/>
                                    <w:lang w:val="en-CA" w:bidi="ar-SA"/>
                                  </w:rPr>
                                </w:pPr>
                                <w:r w:rsidRPr="001625CF">
                                  <w:rPr>
                                    <w:rFonts w:eastAsiaTheme="minorHAnsi"/>
                                    <w:sz w:val="20"/>
                                    <w:szCs w:val="20"/>
                                    <w:lang w:val="en-CA" w:bidi="ar-SA"/>
                                  </w:rPr>
                                  <w:t xml:space="preserve">Associate members who </w:t>
                                </w:r>
                                <w:r>
                                  <w:rPr>
                                    <w:rFonts w:eastAsiaTheme="minorHAnsi"/>
                                    <w:sz w:val="20"/>
                                    <w:szCs w:val="20"/>
                                    <w:lang w:val="en-CA" w:bidi="ar-SA"/>
                                  </w:rPr>
                                  <w:t>p</w:t>
                                </w:r>
                                <w:r w:rsidRPr="001625CF">
                                  <w:rPr>
                                    <w:rFonts w:eastAsiaTheme="minorHAnsi"/>
                                    <w:sz w:val="20"/>
                                    <w:szCs w:val="20"/>
                                    <w:lang w:val="en-CA" w:bidi="ar-SA"/>
                                  </w:rPr>
                                  <w:t>rovide expertise throughout the research process.</w:t>
                                </w:r>
                              </w:p>
                              <w:p w:rsidR="0007193C" w:rsidRPr="001625CF" w:rsidRDefault="0007193C" w:rsidP="0090181E">
                                <w:pPr>
                                  <w:spacing w:before="120" w:after="120"/>
                                  <w:ind w:left="144" w:right="144"/>
                                  <w:rPr>
                                    <w:rFonts w:eastAsiaTheme="minorHAnsi"/>
                                    <w:sz w:val="20"/>
                                    <w:szCs w:val="20"/>
                                    <w:lang w:val="en-CA" w:bidi="ar-SA"/>
                                  </w:rPr>
                                </w:pPr>
                                <w:r w:rsidRPr="001625CF">
                                  <w:rPr>
                                    <w:rFonts w:eastAsiaTheme="minorHAnsi"/>
                                    <w:sz w:val="20"/>
                                    <w:szCs w:val="20"/>
                                    <w:lang w:val="en-CA" w:bidi="ar-SA"/>
                                  </w:rPr>
                                  <w:t>NRRA members join the alliance through annual payment of fees.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326A5" id="_x0000_s1034" type="#_x0000_t202" style="position:absolute;margin-left:264.6pt;margin-top:82.15pt;width:234.2pt;height:169.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" fillcolor="#e4f6cd [661]" stroked="f">
                    <v:textbox>
                      <w:txbxContent>
                        <w:p w:rsidR="0007193C" w:rsidRPr="001625CF" w:rsidRDefault="0007193C" w:rsidP="0090181E">
                          <w:pPr>
                            <w:spacing w:before="120" w:after="120"/>
                            <w:ind w:left="144" w:right="144"/>
                            <w:rPr>
                              <w:rFonts w:eastAsiaTheme="minorHAnsi"/>
                              <w:sz w:val="20"/>
                              <w:szCs w:val="20"/>
                              <w:lang w:val="en-CA" w:bidi="ar-SA"/>
                            </w:rPr>
                          </w:pPr>
                          <w:r w:rsidRPr="00C90C31">
                            <w:rPr>
                              <w:rFonts w:eastAsiaTheme="minorHAnsi"/>
                              <w:sz w:val="20"/>
                              <w:szCs w:val="20"/>
                              <w:lang w:val="en-CA" w:bidi="ar-SA"/>
                            </w:rPr>
                            <w:t xml:space="preserve">NRRA </w:t>
                          </w:r>
                          <w:r>
                            <w:rPr>
                              <w:rFonts w:eastAsiaTheme="minorHAnsi"/>
                              <w:sz w:val="20"/>
                              <w:szCs w:val="20"/>
                              <w:lang w:val="en-CA" w:bidi="ar-SA"/>
                            </w:rPr>
                            <w:t>consists of</w:t>
                          </w:r>
                          <w:r w:rsidRPr="00C90C31">
                            <w:rPr>
                              <w:rFonts w:eastAsiaTheme="minorHAnsi"/>
                              <w:sz w:val="20"/>
                              <w:szCs w:val="20"/>
                              <w:lang w:val="en-CA" w:bidi="ar-SA"/>
                            </w:rPr>
                            <w:t xml:space="preserve"> members from: </w:t>
                          </w:r>
                        </w:p>
                        <w:p w:rsidR="0007193C" w:rsidRPr="001625CF" w:rsidRDefault="0007193C" w:rsidP="0090181E">
                          <w:pPr>
                            <w:pStyle w:val="ListParagraph"/>
                            <w:numPr>
                              <w:ilvl w:val="0"/>
                              <w:numId w:val="23"/>
                            </w:numPr>
                            <w:spacing w:before="120" w:after="120"/>
                            <w:ind w:left="504" w:right="144"/>
                            <w:rPr>
                              <w:rFonts w:eastAsiaTheme="minorHAnsi"/>
                              <w:sz w:val="20"/>
                              <w:szCs w:val="20"/>
                              <w:lang w:val="en-CA" w:bidi="ar-SA"/>
                            </w:rPr>
                          </w:pPr>
                          <w:r w:rsidRPr="001625CF">
                            <w:rPr>
                              <w:rFonts w:eastAsiaTheme="minorHAnsi"/>
                              <w:sz w:val="20"/>
                              <w:szCs w:val="20"/>
                              <w:lang w:val="en-CA" w:bidi="ar-SA"/>
                            </w:rPr>
                            <w:t>Transportation agency who participates in decision making about MnROAD construction and research objectives, determine budgets and timelines, and select and participate in project teams</w:t>
                          </w:r>
                          <w:r>
                            <w:rPr>
                              <w:rFonts w:eastAsiaTheme="minorHAnsi"/>
                              <w:sz w:val="20"/>
                              <w:szCs w:val="20"/>
                              <w:lang w:val="en-CA" w:bidi="ar-SA"/>
                            </w:rPr>
                            <w:t>,</w:t>
                          </w:r>
                        </w:p>
                        <w:p w:rsidR="0007193C" w:rsidRPr="001625CF" w:rsidRDefault="0007193C" w:rsidP="0090181E">
                          <w:pPr>
                            <w:pStyle w:val="ListParagraph"/>
                            <w:numPr>
                              <w:ilvl w:val="0"/>
                              <w:numId w:val="23"/>
                            </w:numPr>
                            <w:spacing w:before="120" w:after="120"/>
                            <w:ind w:left="504" w:right="144"/>
                            <w:rPr>
                              <w:rFonts w:eastAsiaTheme="minorHAnsi"/>
                              <w:sz w:val="20"/>
                              <w:szCs w:val="20"/>
                              <w:lang w:val="en-CA" w:bidi="ar-SA"/>
                            </w:rPr>
                          </w:pPr>
                          <w:r w:rsidRPr="001625CF">
                            <w:rPr>
                              <w:rFonts w:eastAsiaTheme="minorHAnsi"/>
                              <w:sz w:val="20"/>
                              <w:szCs w:val="20"/>
                              <w:lang w:val="en-CA" w:bidi="ar-SA"/>
                            </w:rPr>
                            <w:t xml:space="preserve">Associate members who </w:t>
                          </w:r>
                          <w:r>
                            <w:rPr>
                              <w:rFonts w:eastAsiaTheme="minorHAnsi"/>
                              <w:sz w:val="20"/>
                              <w:szCs w:val="20"/>
                              <w:lang w:val="en-CA" w:bidi="ar-SA"/>
                            </w:rPr>
                            <w:t>p</w:t>
                          </w:r>
                          <w:r w:rsidRPr="001625CF">
                            <w:rPr>
                              <w:rFonts w:eastAsiaTheme="minorHAnsi"/>
                              <w:sz w:val="20"/>
                              <w:szCs w:val="20"/>
                              <w:lang w:val="en-CA" w:bidi="ar-SA"/>
                            </w:rPr>
                            <w:t>rovide expertise throughout the research process.</w:t>
                          </w:r>
                        </w:p>
                        <w:p w:rsidR="0007193C" w:rsidRPr="001625CF" w:rsidRDefault="0007193C" w:rsidP="0090181E">
                          <w:pPr>
                            <w:spacing w:before="120" w:after="120"/>
                            <w:ind w:left="144" w:right="144"/>
                            <w:rPr>
                              <w:rFonts w:eastAsiaTheme="minorHAnsi"/>
                              <w:sz w:val="20"/>
                              <w:szCs w:val="20"/>
                              <w:lang w:val="en-CA" w:bidi="ar-SA"/>
                            </w:rPr>
                          </w:pPr>
                          <w:r w:rsidRPr="001625CF">
                            <w:rPr>
                              <w:rFonts w:eastAsiaTheme="minorHAnsi"/>
                              <w:sz w:val="20"/>
                              <w:szCs w:val="20"/>
                              <w:lang w:val="en-CA" w:bidi="ar-SA"/>
                            </w:rPr>
                            <w:t>NRRA members join the alliance through annual payment of fees.</w:t>
                          </w:r>
                        </w:p>
                      </w:txbxContent>
                    </v:textbox>
                    <w10:wrap type="square"/>
                  </v:shape>
                </w:pict>
              </mc:Fallback>
            </mc:AlternateContent>
          </w:r>
          <w:r>
            <w:rPr>
              <w:shd w:val="clear" w:color="auto" w:fill="FFFFFF"/>
            </w:rPr>
            <w:t>MnROAD is a pavement test track made up of various research materials and pavements owned and operated by the Minnesot</w:t>
          </w:r>
          <w:r w:rsidR="005F281D">
            <w:rPr>
              <w:shd w:val="clear" w:color="auto" w:fill="FFFFFF"/>
            </w:rPr>
            <w:t xml:space="preserve">a Department of Transportation and supported by LRRB’s funding contributions. </w:t>
          </w:r>
          <w:r>
            <w:rPr>
              <w:shd w:val="clear" w:color="auto" w:fill="FFFFFF"/>
            </w:rPr>
            <w:t xml:space="preserve">Located near Albertville, Minnesota, MnROAD works in conjunction with MnDOT's </w:t>
          </w:r>
          <w:hyperlink r:id="rId49" w:history="1">
            <w:r w:rsidRPr="00B0355C">
              <w:rPr>
                <w:rStyle w:val="Hyperlink"/>
                <w:shd w:val="clear" w:color="auto" w:fill="FFFFFF"/>
              </w:rPr>
              <w:t xml:space="preserve">Materials </w:t>
            </w:r>
            <w:r>
              <w:rPr>
                <w:rStyle w:val="Hyperlink"/>
                <w:shd w:val="clear" w:color="auto" w:fill="FFFFFF"/>
              </w:rPr>
              <w:t>and Road Research</w:t>
            </w:r>
            <w:r w:rsidRPr="00B0355C">
              <w:rPr>
                <w:rStyle w:val="Hyperlink"/>
                <w:shd w:val="clear" w:color="auto" w:fill="FFFFFF"/>
              </w:rPr>
              <w:t xml:space="preserve"> Lab</w:t>
            </w:r>
          </w:hyperlink>
          <w:r>
            <w:rPr>
              <w:shd w:val="clear" w:color="auto" w:fill="FFFFFF"/>
            </w:rPr>
            <w:t xml:space="preserve"> to find ways to make roads last longer, perform better, cost less to build and maintain, be built faster and have minimal impact on the environment.</w:t>
          </w:r>
        </w:p>
        <w:p w:rsidR="0090181E" w:rsidRPr="00365BCB" w:rsidRDefault="0090181E" w:rsidP="0090181E">
          <w:pPr>
            <w:pStyle w:val="Heading4"/>
            <w:rPr>
              <w:b/>
            </w:rPr>
          </w:pPr>
          <w:r w:rsidRPr="00365BCB">
            <w:rPr>
              <w:b/>
            </w:rPr>
            <w:t xml:space="preserve">National Road Research Alliance (NRRA) </w:t>
          </w:r>
        </w:p>
        <w:p w:rsidR="0090181E" w:rsidRPr="00F66B20" w:rsidRDefault="0090181E" w:rsidP="0090181E">
          <w:pPr>
            <w:rPr>
              <w:lang w:eastAsia="en-CA"/>
            </w:rPr>
          </w:pPr>
          <w:r w:rsidRPr="00F66B20">
            <w:rPr>
              <w:lang w:eastAsia="en-CA"/>
            </w:rPr>
            <w:t>NRRA is a dynamic partnership among state DOTs, private companies, academic institutions</w:t>
          </w:r>
          <w:r w:rsidR="00CE3473">
            <w:rPr>
              <w:lang w:eastAsia="en-CA"/>
            </w:rPr>
            <w:t>,</w:t>
          </w:r>
          <w:r w:rsidRPr="00F66B20">
            <w:rPr>
              <w:lang w:eastAsia="en-CA"/>
            </w:rPr>
            <w:t xml:space="preserve"> and associations to improve the future sustainability of our roads through research and a commitment to cooperative implementation.</w:t>
          </w:r>
        </w:p>
        <w:p w:rsidR="005F281D" w:rsidRDefault="0090181E" w:rsidP="0090181E">
          <w:pPr>
            <w:rPr>
              <w:lang w:eastAsia="en-CA"/>
            </w:rPr>
          </w:pPr>
          <w:r w:rsidRPr="00017412">
            <w:rPr>
              <w:lang w:eastAsia="en-CA"/>
            </w:rPr>
            <w:t>The alliance sponsors research at the MnROAD test track</w:t>
          </w:r>
          <w:r>
            <w:rPr>
              <w:lang w:eastAsia="en-CA"/>
            </w:rPr>
            <w:t xml:space="preserve"> and</w:t>
          </w:r>
          <w:r w:rsidRPr="00017412">
            <w:rPr>
              <w:lang w:eastAsia="en-CA"/>
            </w:rPr>
            <w:t xml:space="preserve"> make</w:t>
          </w:r>
          <w:r>
            <w:rPr>
              <w:lang w:eastAsia="en-CA"/>
            </w:rPr>
            <w:t>s</w:t>
          </w:r>
          <w:r w:rsidRPr="00017412">
            <w:rPr>
              <w:lang w:eastAsia="en-CA"/>
            </w:rPr>
            <w:t xml:space="preserve"> the decisions for MnROAD construction and research.</w:t>
          </w:r>
          <w:r>
            <w:rPr>
              <w:lang w:eastAsia="en-CA"/>
            </w:rPr>
            <w:t xml:space="preserve"> </w:t>
          </w:r>
          <w:r w:rsidR="005F281D">
            <w:rPr>
              <w:lang w:eastAsia="en-CA"/>
            </w:rPr>
            <w:t>LRRB is a member of</w:t>
          </w:r>
          <w:r w:rsidR="005F281D" w:rsidRPr="005F281D">
            <w:rPr>
              <w:lang w:eastAsia="en-CA"/>
            </w:rPr>
            <w:t xml:space="preserve"> the NRRA through its funding </w:t>
          </w:r>
          <w:r w:rsidR="005F281D">
            <w:rPr>
              <w:lang w:eastAsia="en-CA"/>
            </w:rPr>
            <w:t>contributions to</w:t>
          </w:r>
          <w:r w:rsidR="005F281D" w:rsidRPr="005F281D">
            <w:rPr>
              <w:lang w:eastAsia="en-CA"/>
            </w:rPr>
            <w:t xml:space="preserve"> MnROAD.</w:t>
          </w:r>
        </w:p>
        <w:p w:rsidR="0090181E" w:rsidRPr="00130AA2" w:rsidRDefault="0090181E" w:rsidP="0090181E">
          <w:pPr>
            <w:rPr>
              <w:lang w:eastAsia="en-CA"/>
            </w:rPr>
          </w:pPr>
          <w:r>
            <w:rPr>
              <w:lang w:eastAsia="en-CA"/>
            </w:rPr>
            <w:t>NRRA’s mission is to help agencies nationwide achieve similar benefits from real</w:t>
          </w:r>
          <w:r w:rsidR="00CE3473">
            <w:rPr>
              <w:lang w:eastAsia="en-CA"/>
            </w:rPr>
            <w:t>-</w:t>
          </w:r>
          <w:r>
            <w:rPr>
              <w:lang w:eastAsia="en-CA"/>
            </w:rPr>
            <w:t xml:space="preserve">world road research and to provide industry and academia a facility for evaluating cutting-edge pavement technologies. </w:t>
          </w:r>
        </w:p>
        <w:p w:rsidR="0090181E" w:rsidRPr="00365BCB" w:rsidRDefault="0090181E" w:rsidP="0090181E">
          <w:pPr>
            <w:pStyle w:val="Heading4"/>
            <w:rPr>
              <w:b/>
            </w:rPr>
          </w:pPr>
          <w:r w:rsidRPr="00365BCB">
            <w:rPr>
              <w:b/>
            </w:rPr>
            <w:t xml:space="preserve">Local Technical Assistance Program (LTAP) </w:t>
          </w:r>
        </w:p>
        <w:p w:rsidR="0090181E" w:rsidRDefault="0090181E" w:rsidP="0090181E">
          <w:pPr>
            <w:rPr>
              <w:lang w:eastAsia="en-CA"/>
            </w:rPr>
          </w:pPr>
          <w:r>
            <w:rPr>
              <w:lang w:eastAsia="en-CA"/>
            </w:rPr>
            <w:t>A collaborative effort by the LRRB, the Federal Highway Administration (FHWA), MnDOT, and the University of Minnesota's CTS, the</w:t>
          </w:r>
          <w:r w:rsidRPr="00130AA2">
            <w:rPr>
              <w:lang w:eastAsia="en-CA"/>
            </w:rPr>
            <w:t xml:space="preserve"> </w:t>
          </w:r>
          <w:r w:rsidRPr="00EB577F">
            <w:rPr>
              <w:lang w:eastAsia="en-CA"/>
            </w:rPr>
            <w:t xml:space="preserve">Local Technical Assistance Program (LTAP) </w:t>
          </w:r>
          <w:r>
            <w:rPr>
              <w:lang w:eastAsia="en-CA"/>
            </w:rPr>
            <w:t xml:space="preserve">provides support and direction for a variety of </w:t>
          </w:r>
          <w:r w:rsidRPr="00C038E0">
            <w:rPr>
              <w:lang w:eastAsia="en-CA"/>
            </w:rPr>
            <w:t>transportation implementation activities</w:t>
          </w:r>
          <w:r>
            <w:rPr>
              <w:lang w:eastAsia="en-CA"/>
            </w:rPr>
            <w:t>. The LTAP is composed of a national network of centers – one in every state, Puerto Rico, and a regional center serving tribal governments. The LTAP national network maintains important links to national research implementation and technology transfer efforts.</w:t>
          </w:r>
          <w:r w:rsidDel="00BC5267">
            <w:rPr>
              <w:lang w:eastAsia="en-CA"/>
            </w:rPr>
            <w:t xml:space="preserve"> </w:t>
          </w:r>
        </w:p>
        <w:p w:rsidR="0090181E" w:rsidRDefault="0090181E" w:rsidP="0090181E">
          <w:pPr>
            <w:rPr>
              <w:lang w:eastAsia="en-CA"/>
            </w:rPr>
          </w:pPr>
          <w:r w:rsidRPr="00F14AD3">
            <w:rPr>
              <w:lang w:eastAsia="en-CA"/>
            </w:rPr>
            <w:t>The Minnesota LTAP improves the skills and knowledge of local transportation agencies through training, technical assistance, and technology transfer.</w:t>
          </w:r>
          <w:r>
            <w:rPr>
              <w:lang w:eastAsia="en-CA"/>
            </w:rPr>
            <w:t xml:space="preserve"> The LTAP mission is to foster a safe, efficient, environmentally sound transportation system by improving skills and knowledge of local transportation providers through training, technical assistance, and technology transfer.</w:t>
          </w:r>
          <w:r w:rsidDel="00BC5267">
            <w:rPr>
              <w:lang w:eastAsia="en-CA"/>
            </w:rPr>
            <w:t xml:space="preserve"> </w:t>
          </w:r>
        </w:p>
        <w:p w:rsidR="0090181E" w:rsidRDefault="0090181E" w:rsidP="0090181E">
          <w:pPr>
            <w:rPr>
              <w:lang w:eastAsia="en-CA"/>
            </w:rPr>
          </w:pPr>
          <w:r>
            <w:rPr>
              <w:lang w:eastAsia="en-CA"/>
            </w:rPr>
            <w:t>Under the LTAP Program, FHWA offers each center base funding with the requirement of each to secure matching funds at the local/state level.</w:t>
          </w:r>
          <w:r w:rsidDel="00BC5267">
            <w:rPr>
              <w:lang w:eastAsia="en-CA"/>
            </w:rPr>
            <w:t xml:space="preserve"> </w:t>
          </w:r>
          <w:r>
            <w:rPr>
              <w:lang w:eastAsia="en-CA"/>
            </w:rPr>
            <w:t xml:space="preserve">The LRRB matches federal funding for the Minnesota LTAP Program to support its base program services, including </w:t>
          </w:r>
          <w:r w:rsidR="00CE3473">
            <w:rPr>
              <w:lang w:eastAsia="en-CA"/>
            </w:rPr>
            <w:t xml:space="preserve">the </w:t>
          </w:r>
          <w:r>
            <w:rPr>
              <w:lang w:eastAsia="en-CA"/>
            </w:rPr>
            <w:t xml:space="preserve">delivery of ongoing and subsidized training workshops, quarterly publications of the Technology Exchange newsletter, maintenance of a customer database, library lending and reference services, and information and technical assistance referral. </w:t>
          </w:r>
        </w:p>
        <w:p w:rsidR="0090181E" w:rsidRDefault="0090181E" w:rsidP="0090181E">
          <w:pPr>
            <w:rPr>
              <w:lang w:eastAsia="en-CA"/>
            </w:rPr>
          </w:pPr>
          <w:r>
            <w:rPr>
              <w:lang w:eastAsia="en-CA"/>
            </w:rPr>
            <w:t>In addition to matching base program funds, the LRRB uses “continuing program funds” to annually support continued, in-demand LTAP services that extend beyond the base services.</w:t>
          </w:r>
          <w:r w:rsidDel="00BC5267">
            <w:rPr>
              <w:lang w:eastAsia="en-CA"/>
            </w:rPr>
            <w:t xml:space="preserve"> </w:t>
          </w:r>
          <w:r>
            <w:rPr>
              <w:lang w:eastAsia="en-CA"/>
            </w:rPr>
            <w:t xml:space="preserve">These continuing activities include: </w:t>
          </w:r>
        </w:p>
        <w:p w:rsidR="0090181E" w:rsidRPr="00130AA2" w:rsidRDefault="0090181E" w:rsidP="0090181E">
          <w:pPr>
            <w:pStyle w:val="ListParagraph"/>
            <w:numPr>
              <w:ilvl w:val="0"/>
              <w:numId w:val="16"/>
            </w:numPr>
            <w:rPr>
              <w:lang w:eastAsia="en-CA"/>
            </w:rPr>
          </w:pPr>
          <w:r w:rsidRPr="00130AA2">
            <w:rPr>
              <w:lang w:eastAsia="en-CA"/>
            </w:rPr>
            <w:t>Circuit Trainer Assistance Program (CTAP):</w:t>
          </w:r>
        </w:p>
        <w:p w:rsidR="0090181E" w:rsidRDefault="0090181E" w:rsidP="0090181E">
          <w:pPr>
            <w:rPr>
              <w:lang w:eastAsia="en-CA"/>
            </w:rPr>
          </w:pPr>
          <w:r w:rsidRPr="00F14AD3">
            <w:rPr>
              <w:lang w:eastAsia="en-CA"/>
            </w:rPr>
            <w:t>This program provides training in the latest transportation-related tools and technologies to maintenance personnel from townships, cities, counties, and the state.</w:t>
          </w:r>
          <w:r w:rsidRPr="00F14AD3" w:rsidDel="00BC5267">
            <w:rPr>
              <w:lang w:eastAsia="en-CA"/>
            </w:rPr>
            <w:t xml:space="preserve"> </w:t>
          </w:r>
          <w:r w:rsidRPr="00F14AD3">
            <w:rPr>
              <w:lang w:eastAsia="en-CA"/>
            </w:rPr>
            <w:t>It uses a fully equipped van to provide on-site technical assistance and training throughout Minnesota—at or near your place of work.</w:t>
          </w:r>
          <w:r w:rsidRPr="00F14AD3" w:rsidDel="00BC5267">
            <w:rPr>
              <w:lang w:eastAsia="en-CA"/>
            </w:rPr>
            <w:t xml:space="preserve"> </w:t>
          </w:r>
          <w:r w:rsidRPr="00F14AD3">
            <w:rPr>
              <w:lang w:eastAsia="en-CA"/>
            </w:rPr>
            <w:t>Participants receive down-to-earth, practical training</w:t>
          </w:r>
          <w:r w:rsidR="00CE3473">
            <w:rPr>
              <w:lang w:eastAsia="en-CA"/>
            </w:rPr>
            <w:t>,</w:t>
          </w:r>
          <w:r w:rsidRPr="00F14AD3">
            <w:rPr>
              <w:lang w:eastAsia="en-CA"/>
            </w:rPr>
            <w:t xml:space="preserve"> and hands-on demonstrations of new equipment, materials, and techniques. The classes also give workers an opportunity to share their own maintenance ideas and innovations with peers.</w:t>
          </w:r>
        </w:p>
        <w:p w:rsidR="0090181E" w:rsidRPr="00130AA2" w:rsidRDefault="0090181E" w:rsidP="0090181E">
          <w:pPr>
            <w:pStyle w:val="ListParagraph"/>
            <w:numPr>
              <w:ilvl w:val="0"/>
              <w:numId w:val="16"/>
            </w:numPr>
            <w:rPr>
              <w:lang w:eastAsia="en-CA"/>
            </w:rPr>
          </w:pPr>
          <w:r w:rsidRPr="00130AA2">
            <w:rPr>
              <w:lang w:eastAsia="en-CA"/>
            </w:rPr>
            <w:t xml:space="preserve">Maintenance Research Expos: </w:t>
          </w:r>
        </w:p>
        <w:p w:rsidR="0090181E" w:rsidRDefault="0090181E" w:rsidP="0090181E">
          <w:pPr>
            <w:rPr>
              <w:lang w:eastAsia="en-CA"/>
            </w:rPr>
          </w:pPr>
          <w:r w:rsidRPr="00F14AD3">
            <w:rPr>
              <w:i/>
              <w:lang w:eastAsia="en-CA"/>
            </w:rPr>
            <w:t>Minnesota Fall Maintenance Expo (2-day)</w:t>
          </w:r>
          <w:r>
            <w:rPr>
              <w:lang w:eastAsia="en-CA"/>
            </w:rPr>
            <w:t>: This two-day event complements the Minnesota Roadway Maintenance Training and Demo Day and primarily addresses fall and winter transportation maintenance issues. Vendors and speakers present a variety of new equipment and information through an extensive indoor and outdoor display area. The annual snowplow "roadeo" allows individuals and pairs of competitors to compete on a closed course.</w:t>
          </w:r>
        </w:p>
        <w:p w:rsidR="0090181E" w:rsidRPr="00F14AD3" w:rsidRDefault="0090181E" w:rsidP="0090181E">
          <w:pPr>
            <w:rPr>
              <w:i/>
              <w:lang w:eastAsia="en-CA"/>
            </w:rPr>
          </w:pPr>
          <w:r w:rsidRPr="00F14AD3">
            <w:rPr>
              <w:i/>
              <w:lang w:eastAsia="en-CA"/>
            </w:rPr>
            <w:t>Minnesota Roadway Maintenanc</w:t>
          </w:r>
          <w:r>
            <w:rPr>
              <w:i/>
              <w:lang w:eastAsia="en-CA"/>
            </w:rPr>
            <w:t xml:space="preserve">e Training and Demo Day (1-day): </w:t>
          </w:r>
          <w:r>
            <w:rPr>
              <w:lang w:eastAsia="en-CA"/>
            </w:rPr>
            <w:t xml:space="preserve">This one-day event focuses exclusively on education and technology exchange through classroom sessions and outdoor demonstrations. Attendees learn about the latest practices, innovations, and research related to Minnesota’s roadway maintenance operations. </w:t>
          </w:r>
        </w:p>
        <w:p w:rsidR="0090181E" w:rsidRPr="00130AA2" w:rsidRDefault="0090181E" w:rsidP="0090181E">
          <w:pPr>
            <w:pStyle w:val="ListParagraph"/>
            <w:numPr>
              <w:ilvl w:val="0"/>
              <w:numId w:val="16"/>
            </w:numPr>
            <w:rPr>
              <w:lang w:eastAsia="en-CA"/>
            </w:rPr>
          </w:pPr>
          <w:r w:rsidRPr="006D416F">
            <w:rPr>
              <w:lang w:eastAsia="en-CA"/>
            </w:rPr>
            <w:t>Workforce Development Activities</w:t>
          </w:r>
          <w:r w:rsidRPr="00130AA2">
            <w:rPr>
              <w:lang w:eastAsia="en-CA"/>
            </w:rPr>
            <w:t>:</w:t>
          </w:r>
        </w:p>
        <w:p w:rsidR="0090181E" w:rsidRDefault="0090181E" w:rsidP="0090181E">
          <w:r w:rsidRPr="006D416F">
            <w:t>Minnesota LTAP's goal, on behalf of the LRRB, is to continue reaching out to as many current students and new graduates as possible--and connecting them with multiple employers and professional organizations. Career development include</w:t>
          </w:r>
          <w:r w:rsidR="001043E5">
            <w:t>s</w:t>
          </w:r>
          <w:r w:rsidRPr="006D416F">
            <w:t xml:space="preserve"> activities such as continued support of internship programs, connecting students and employers through transportation-related career fairs and/or other on-campus activities, and career development </w:t>
          </w:r>
          <w:r w:rsidR="001043E5">
            <w:t>opportunities</w:t>
          </w:r>
          <w:r w:rsidRPr="006D416F">
            <w:t xml:space="preserve"> for engineering and planning students</w:t>
          </w:r>
          <w:r>
            <w:t>.</w:t>
          </w:r>
        </w:p>
        <w:p w:rsidR="0090181E" w:rsidRPr="00365BCB" w:rsidRDefault="0090181E" w:rsidP="0090181E">
          <w:pPr>
            <w:pStyle w:val="Heading4"/>
            <w:rPr>
              <w:b/>
            </w:rPr>
          </w:pPr>
          <w:r w:rsidRPr="00365BCB">
            <w:rPr>
              <w:b/>
            </w:rPr>
            <w:t xml:space="preserve">Operational Research Assistance (OPERA) Program </w:t>
          </w:r>
        </w:p>
        <w:p w:rsidR="0090181E" w:rsidRPr="00F14AD3" w:rsidRDefault="0090181E" w:rsidP="0090181E">
          <w:r w:rsidRPr="00F14AD3">
            <w:t xml:space="preserve">The Minnesota Local Road Research Board’s Local Operational Research Assistance (OPERA) Program helps to develop innovations in the construction and maintenance operations of local government transportation organizations and share those ideas statewide. OPERA encourages maintenance employees from all cities and counties to get involved in operational or “hands-on” research. </w:t>
          </w:r>
          <w:r w:rsidR="00086F12" w:rsidRPr="00086F12">
            <w:t xml:space="preserve">LRRB funds </w:t>
          </w:r>
          <w:r w:rsidR="00086F12">
            <w:t xml:space="preserve">OPERA program and its administration. The OPERA </w:t>
          </w:r>
          <w:r w:rsidRPr="00F14AD3">
            <w:t xml:space="preserve">program </w:t>
          </w:r>
          <w:r w:rsidR="00086F12">
            <w:t xml:space="preserve">then provides </w:t>
          </w:r>
          <w:r w:rsidRPr="00F14AD3">
            <w:t>fund</w:t>
          </w:r>
          <w:r w:rsidR="00086F12">
            <w:t>ing</w:t>
          </w:r>
          <w:r w:rsidRPr="00F14AD3">
            <w:t xml:space="preserve"> </w:t>
          </w:r>
          <w:r w:rsidR="00086F12">
            <w:t>of</w:t>
          </w:r>
          <w:r w:rsidRPr="00F14AD3">
            <w:t xml:space="preserve"> up to $</w:t>
          </w:r>
          <w:r>
            <w:t>2</w:t>
          </w:r>
          <w:r w:rsidRPr="00F14AD3">
            <w:t xml:space="preserve">0,000 </w:t>
          </w:r>
          <w:r w:rsidR="00086F12">
            <w:t xml:space="preserve">for eligible projects </w:t>
          </w:r>
          <w:r w:rsidRPr="00F14AD3">
            <w:t>through an annual request-for-proposal process.</w:t>
          </w:r>
        </w:p>
        <w:p w:rsidR="007435A2" w:rsidRDefault="007435A2" w:rsidP="00F76DAF">
          <w:pPr>
            <w:pStyle w:val="Heading2"/>
          </w:pPr>
          <w:bookmarkStart w:id="136" w:name="_Meetings,_Workshops_,"/>
          <w:bookmarkStart w:id="137" w:name="_Toc253647"/>
          <w:bookmarkStart w:id="138" w:name="_Toc253840"/>
          <w:bookmarkStart w:id="139" w:name="_Toc1484833"/>
          <w:bookmarkStart w:id="140" w:name="_Toc1554649"/>
          <w:bookmarkStart w:id="141" w:name="_Toc1730329"/>
          <w:bookmarkStart w:id="142" w:name="_Toc11657676"/>
          <w:bookmarkEnd w:id="136"/>
          <w:r>
            <w:t>M</w:t>
          </w:r>
          <w:r w:rsidR="00CF64FC">
            <w:t xml:space="preserve">eetings, </w:t>
          </w:r>
          <w:r>
            <w:t>Workshops</w:t>
          </w:r>
          <w:bookmarkEnd w:id="137"/>
          <w:bookmarkEnd w:id="138"/>
          <w:r w:rsidR="00CF64FC">
            <w:t>, and Reports</w:t>
          </w:r>
          <w:bookmarkEnd w:id="139"/>
          <w:bookmarkEnd w:id="140"/>
          <w:bookmarkEnd w:id="141"/>
          <w:bookmarkEnd w:id="142"/>
        </w:p>
        <w:p w:rsidR="006C2D5A" w:rsidRDefault="007435A2" w:rsidP="00C26E36">
          <w:pPr>
            <w:rPr>
              <w:lang w:eastAsia="en-CA"/>
            </w:rPr>
          </w:pPr>
          <w:r>
            <w:rPr>
              <w:lang w:eastAsia="en-CA"/>
            </w:rPr>
            <w:t xml:space="preserve">The LRRB </w:t>
          </w:r>
          <w:r w:rsidR="00C26E36">
            <w:rPr>
              <w:lang w:eastAsia="en-CA"/>
            </w:rPr>
            <w:t xml:space="preserve">and RIC members have multiple meetings annually. </w:t>
          </w:r>
          <w:r w:rsidR="003F4A45">
            <w:rPr>
              <w:lang w:eastAsia="en-CA"/>
            </w:rPr>
            <w:t xml:space="preserve">Members </w:t>
          </w:r>
          <w:r w:rsidR="00CE3473">
            <w:rPr>
              <w:lang w:eastAsia="en-CA"/>
            </w:rPr>
            <w:t>frequently meet</w:t>
          </w:r>
          <w:r w:rsidR="000D2145">
            <w:rPr>
              <w:lang w:eastAsia="en-CA"/>
            </w:rPr>
            <w:t xml:space="preserve"> to prioritize research and implementation ideas, review proposals, </w:t>
          </w:r>
          <w:r w:rsidR="003F4A45" w:rsidRPr="003F4A45">
            <w:rPr>
              <w:lang w:eastAsia="en-CA"/>
            </w:rPr>
            <w:t xml:space="preserve">approve </w:t>
          </w:r>
          <w:r w:rsidR="00CE3473">
            <w:rPr>
              <w:lang w:eastAsia="en-CA"/>
            </w:rPr>
            <w:t xml:space="preserve">the </w:t>
          </w:r>
          <w:r w:rsidR="003F4A45" w:rsidRPr="003F4A45">
            <w:rPr>
              <w:lang w:eastAsia="en-CA"/>
            </w:rPr>
            <w:t>expenditure of LRRB funds</w:t>
          </w:r>
          <w:r w:rsidR="000D2145">
            <w:rPr>
              <w:lang w:eastAsia="en-CA"/>
            </w:rPr>
            <w:t>,</w:t>
          </w:r>
          <w:r w:rsidR="003F4A45" w:rsidRPr="003F4A45">
            <w:rPr>
              <w:lang w:eastAsia="en-CA"/>
            </w:rPr>
            <w:t xml:space="preserve"> and to make policy decisions</w:t>
          </w:r>
          <w:r w:rsidR="000D2145">
            <w:rPr>
              <w:lang w:eastAsia="en-CA"/>
            </w:rPr>
            <w:t xml:space="preserve">. </w:t>
          </w:r>
        </w:p>
        <w:p w:rsidR="000D2145" w:rsidRDefault="00F314D2" w:rsidP="00C26E36">
          <w:pPr>
            <w:rPr>
              <w:lang w:eastAsia="en-CA"/>
            </w:rPr>
          </w:pPr>
          <w:r>
            <w:rPr>
              <w:lang w:eastAsia="en-CA"/>
            </w:rPr>
            <w:t xml:space="preserve">LRRB and RIC meetings enable the members to engage in discussions with researchers and project investigators. Such discussions help the members </w:t>
          </w:r>
          <w:r w:rsidR="00962FA3">
            <w:rPr>
              <w:lang w:eastAsia="en-CA"/>
            </w:rPr>
            <w:t xml:space="preserve">to </w:t>
          </w:r>
          <w:r>
            <w:rPr>
              <w:lang w:eastAsia="en-CA"/>
            </w:rPr>
            <w:t xml:space="preserve">learn more about the state of research in </w:t>
          </w:r>
          <w:r w:rsidR="00962FA3">
            <w:rPr>
              <w:lang w:eastAsia="en-CA"/>
            </w:rPr>
            <w:t>various</w:t>
          </w:r>
          <w:r>
            <w:rPr>
              <w:lang w:eastAsia="en-CA"/>
            </w:rPr>
            <w:t xml:space="preserve"> topic area</w:t>
          </w:r>
          <w:r w:rsidR="00962FA3">
            <w:rPr>
              <w:lang w:eastAsia="en-CA"/>
            </w:rPr>
            <w:t>s</w:t>
          </w:r>
          <w:r>
            <w:rPr>
              <w:lang w:eastAsia="en-CA"/>
            </w:rPr>
            <w:t xml:space="preserve"> and flesh out some specific research problems related to </w:t>
          </w:r>
          <w:r w:rsidR="00962FA3">
            <w:rPr>
              <w:lang w:eastAsia="en-CA"/>
            </w:rPr>
            <w:t>each specific</w:t>
          </w:r>
          <w:r>
            <w:rPr>
              <w:lang w:eastAsia="en-CA"/>
            </w:rPr>
            <w:t xml:space="preserve"> topic. The dialogue </w:t>
          </w:r>
          <w:r w:rsidR="00962FA3">
            <w:rPr>
              <w:lang w:eastAsia="en-CA"/>
            </w:rPr>
            <w:t xml:space="preserve">also </w:t>
          </w:r>
          <w:r>
            <w:rPr>
              <w:lang w:eastAsia="en-CA"/>
            </w:rPr>
            <w:t>help</w:t>
          </w:r>
          <w:r w:rsidR="00962FA3">
            <w:rPr>
              <w:lang w:eastAsia="en-CA"/>
            </w:rPr>
            <w:t>s</w:t>
          </w:r>
          <w:r>
            <w:rPr>
              <w:lang w:eastAsia="en-CA"/>
            </w:rPr>
            <w:t xml:space="preserve"> researchers develop stronger, more focused Knowledge Building research proposals in response to the annual RFP.  </w:t>
          </w:r>
          <w:r w:rsidR="00431BEB" w:rsidRPr="00431BEB">
            <w:rPr>
              <w:lang w:eastAsia="en-CA"/>
            </w:rPr>
            <w:t>Dates, agenda</w:t>
          </w:r>
          <w:r w:rsidR="00CE3473">
            <w:rPr>
              <w:lang w:eastAsia="en-CA"/>
            </w:rPr>
            <w:t>,</w:t>
          </w:r>
          <w:r w:rsidR="00431BEB" w:rsidRPr="00431BEB">
            <w:rPr>
              <w:lang w:eastAsia="en-CA"/>
            </w:rPr>
            <w:t xml:space="preserve"> and minutes of all the LRRB and RIC meetings are available on the LRRB web page.</w:t>
          </w:r>
        </w:p>
        <w:p w:rsidR="00174583" w:rsidRDefault="003F4A45" w:rsidP="00174583">
          <w:pPr>
            <w:keepNext/>
          </w:pPr>
          <w:r>
            <w:rPr>
              <w:noProof/>
              <w:lang w:bidi="ar-SA"/>
            </w:rPr>
            <mc:AlternateContent>
              <mc:Choice Requires="wpg">
                <w:drawing>
                  <wp:inline distT="0" distB="0" distL="0" distR="0" wp14:anchorId="7EDBFC65" wp14:editId="586EB87C">
                    <wp:extent cx="6172200" cy="2184400"/>
                    <wp:effectExtent l="19050" t="19050" r="19050" b="25400"/>
                    <wp:docPr id="46" name="Group 46" descr="Figure 3 – Three screenshots of sample LRRB and RIC meeting minutes"/>
                    <wp:cNvGraphicFramePr/>
                    <a:graphic xmlns:a="http://schemas.openxmlformats.org/drawingml/2006/main">
                      <a:graphicData uri="http://schemas.microsoft.com/office/word/2010/wordprocessingGroup">
                        <wpg:wgp>
                          <wpg:cNvGrpSpPr/>
                          <wpg:grpSpPr>
                            <a:xfrm>
                              <a:off x="0" y="0"/>
                              <a:ext cx="6172200" cy="2184400"/>
                              <a:chOff x="0" y="0"/>
                              <a:chExt cx="6252845" cy="2428801"/>
                            </a:xfrm>
                          </wpg:grpSpPr>
                          <pic:pic xmlns:pic="http://schemas.openxmlformats.org/drawingml/2006/picture">
                            <pic:nvPicPr>
                              <pic:cNvPr id="47" name="Picture 47"/>
                              <pic:cNvPicPr>
                                <a:picLocks noChangeAspect="1"/>
                              </pic:cNvPicPr>
                            </pic:nvPicPr>
                            <pic:blipFill rotWithShape="1">
                              <a:blip r:embed="rId50" cstate="print">
                                <a:extLst>
                                  <a:ext uri="{28A0092B-C50C-407E-A947-70E740481C1C}">
                                    <a14:useLocalDpi xmlns:a14="http://schemas.microsoft.com/office/drawing/2010/main" val="0"/>
                                  </a:ext>
                                </a:extLst>
                              </a:blip>
                              <a:srcRect l="66667" t="24902" r="14006" b="17363"/>
                              <a:stretch/>
                            </pic:blipFill>
                            <pic:spPr bwMode="auto">
                              <a:xfrm>
                                <a:off x="0" y="0"/>
                                <a:ext cx="2995295" cy="2142490"/>
                              </a:xfrm>
                              <a:prstGeom prst="rect">
                                <a:avLst/>
                              </a:prstGeom>
                              <a:ln w="9525" cap="flat" cmpd="sng" algn="ctr">
                                <a:solidFill>
                                  <a:srgbClr val="008EAA"/>
                                </a:solidFill>
                                <a:prstDash val="solid"/>
                                <a:round/>
                                <a:headEnd type="none" w="med" len="med"/>
                                <a:tailEnd type="none" w="med" len="med"/>
                              </a:ln>
                              <a:extLst>
                                <a:ext uri="{53640926-AAD7-44D8-BBD7-CCE9431645EC}">
                                  <a14:shadowObscured xmlns:a14="http://schemas.microsoft.com/office/drawing/2010/main"/>
                                </a:ext>
                              </a:extLst>
                            </pic:spPr>
                          </pic:pic>
                          <wpg:grpSp>
                            <wpg:cNvPr id="48" name="Group 48"/>
                            <wpg:cNvGrpSpPr/>
                            <wpg:grpSpPr>
                              <a:xfrm>
                                <a:off x="1604682" y="0"/>
                                <a:ext cx="4648163" cy="2428801"/>
                                <a:chOff x="0" y="0"/>
                                <a:chExt cx="4648163" cy="2428801"/>
                              </a:xfrm>
                            </wpg:grpSpPr>
                            <pic:pic xmlns:pic="http://schemas.openxmlformats.org/drawingml/2006/picture">
                              <pic:nvPicPr>
                                <pic:cNvPr id="49" name="Picture 49"/>
                                <pic:cNvPicPr>
                                  <a:picLocks noChangeAspect="1"/>
                                </pic:cNvPicPr>
                              </pic:nvPicPr>
                              <pic:blipFill rotWithShape="1">
                                <a:blip r:embed="rId51" cstate="print">
                                  <a:extLst>
                                    <a:ext uri="{28A0092B-C50C-407E-A947-70E740481C1C}">
                                      <a14:useLocalDpi xmlns:a14="http://schemas.microsoft.com/office/drawing/2010/main" val="0"/>
                                    </a:ext>
                                  </a:extLst>
                                </a:blip>
                                <a:srcRect l="64146" t="23416" r="11624" b="12949"/>
                                <a:stretch/>
                              </pic:blipFill>
                              <pic:spPr bwMode="auto">
                                <a:xfrm>
                                  <a:off x="1748118" y="0"/>
                                  <a:ext cx="2900045" cy="2142490"/>
                                </a:xfrm>
                                <a:prstGeom prst="rect">
                                  <a:avLst/>
                                </a:prstGeom>
                                <a:ln>
                                  <a:solidFill>
                                    <a:schemeClr val="accent3"/>
                                  </a:solidFill>
                                </a:ln>
                                <a:extLst>
                                  <a:ext uri="{53640926-AAD7-44D8-BBD7-CCE9431645EC}">
                                    <a14:shadowObscured xmlns:a14="http://schemas.microsoft.com/office/drawing/2010/main"/>
                                  </a:ext>
                                </a:extLst>
                              </pic:spPr>
                            </pic:pic>
                            <pic:pic xmlns:pic="http://schemas.openxmlformats.org/drawingml/2006/picture">
                              <pic:nvPicPr>
                                <pic:cNvPr id="50" name="Picture 50"/>
                                <pic:cNvPicPr>
                                  <a:picLocks noChangeAspect="1"/>
                                </pic:cNvPicPr>
                              </pic:nvPicPr>
                              <pic:blipFill rotWithShape="1">
                                <a:blip r:embed="rId52" cstate="print">
                                  <a:extLst>
                                    <a:ext uri="{28A0092B-C50C-407E-A947-70E740481C1C}">
                                      <a14:useLocalDpi xmlns:a14="http://schemas.microsoft.com/office/drawing/2010/main" val="0"/>
                                    </a:ext>
                                  </a:extLst>
                                </a:blip>
                                <a:srcRect l="60527" t="28714" r="9069" b="10048"/>
                                <a:stretch/>
                              </pic:blipFill>
                              <pic:spPr bwMode="auto">
                                <a:xfrm>
                                  <a:off x="0" y="600636"/>
                                  <a:ext cx="3227070" cy="1828165"/>
                                </a:xfrm>
                                <a:prstGeom prst="rect">
                                  <a:avLst/>
                                </a:prstGeom>
                                <a:ln w="9525" cap="flat" cmpd="sng" algn="ctr">
                                  <a:solidFill>
                                    <a:srgbClr val="008EAA"/>
                                  </a:solidFill>
                                  <a:prstDash val="solid"/>
                                  <a:round/>
                                  <a:headEnd type="none" w="med" len="med"/>
                                  <a:tailEnd type="none" w="med" len="med"/>
                                </a:ln>
                                <a:extLst>
                                  <a:ext uri="{53640926-AAD7-44D8-BBD7-CCE9431645EC}">
                                    <a14:shadowObscured xmlns:a14="http://schemas.microsoft.com/office/drawing/2010/main"/>
                                  </a:ext>
                                </a:extLst>
                              </pic:spPr>
                            </pic:pic>
                          </wpg:grpSp>
                        </wpg:wgp>
                      </a:graphicData>
                    </a:graphic>
                  </wp:inline>
                </w:drawing>
              </mc:Choice>
              <mc:Fallback>
                <w:pict>
                  <v:group w14:anchorId="75AF8782" id="Group 46" o:spid="_x0000_s1026" alt="Figure 3 – Three screenshots of sample LRRB and RIC meeting minutes" style="width:486pt;height:172pt;mso-position-horizontal-relative:char;mso-position-vertical-relative:line" coordsize="62528,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width:29952;height:2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aWK+AAAA2wAAAA8AAABkcnMvZG93bnJldi54bWxEj80KwjAQhO+C7xBW8KapIv5Uo6ggeFV7&#10;8Lg0a1ttNqWJtb69EQSPw8x8w6w2rSlFQ7UrLCsYDSMQxKnVBWcKksthMAfhPLLG0jIpeJODzbrb&#10;WWGs7YtP1Jx9JgKEXYwKcu+rWEqX5mTQDW1FHLybrQ36IOtM6hpfAW5KOY6iqTRYcFjIsaJ9Tunj&#10;/DSBMt+a8XtXYHu6Lqy7l0lz2SVK9XvtdgnCU+v/4V/7qBVMZvD9En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jcaWK+AAAA2wAAAA8AAAAAAAAAAAAAAAAAnwIAAGRy&#10;cy9kb3ducmV2LnhtbFBLBQYAAAAABAAEAPcAAACKAwAAAAA=&#10;" stroked="t" strokecolor="#008eaa">
                      <v:stroke joinstyle="round"/>
                      <v:imagedata r:id="rId53" o:title="" croptop="16320f" cropbottom="11379f" cropleft="43691f" cropright="9179f"/>
                      <v:path arrowok="t"/>
                    </v:shape>
                    <v:group id="Group 48" o:spid="_x0000_s1028" style="position:absolute;left:16046;width:46482;height:24288" coordsize="46481,2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49" o:spid="_x0000_s1029" type="#_x0000_t75" style="position:absolute;left:17481;width:29000;height:2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oTKLEAAAA2wAAAA8AAABkcnMvZG93bnJldi54bWxEj0FrAjEUhO8F/0N4Qm812yKlrkYRsdSb&#10;W1cKvT2S5+7Szcu6iWv8902h4HGYmW+YxSraVgzU+8axgudJBoJYO9NwpeBYvj+9gfAB2WDrmBTc&#10;yMNqOXpYYG7clT9pOIRKJAj7HBXUIXS5lF7XZNFPXEecvJPrLYYk+0qaHq8Jblv5kmWv0mLDaaHG&#10;jjY16Z/DxSqI51huO72+FeXXpSim38PHRu+VehzH9RxEoBju4f/2ziiYzuDvS/o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oTKLEAAAA2wAAAA8AAAAAAAAAAAAAAAAA&#10;nwIAAGRycy9kb3ducmV2LnhtbFBLBQYAAAAABAAEAPcAAACQAwAAAAA=&#10;" stroked="t" strokecolor="#008eaa [3206]">
                        <v:imagedata r:id="rId54" o:title="" croptop="15346f" cropbottom="8486f" cropleft="42039f" cropright="7618f"/>
                        <v:path arrowok="t"/>
                      </v:shape>
                      <v:shape id="Picture 50" o:spid="_x0000_s1030" type="#_x0000_t75" style="position:absolute;top:6006;width:32270;height:1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iAzCAAAA2wAAAA8AAABkcnMvZG93bnJldi54bWxET8tqAjEU3Rf8h3CF7mrGgqVOjSJCqUyx&#10;4APq8jK5TaZObqZJquPfN4uCy8N5zxa9a8WZQmw8KxiPChDEtdcNGwWH/evDM4iYkDW2nknBlSIs&#10;5oO7GZbaX3hL510yIodwLFGBTakrpYy1JYdx5DvizH354DBlGIzUAS853LXysSiepMOGc4PFjlaW&#10;6tPu1ynw2038mJrj3lT2+/jZv4Xqp3pX6n7YL19AJOrTTfzvXmsFk7w+f8k/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C4gMwgAAANsAAAAPAAAAAAAAAAAAAAAAAJ8C&#10;AABkcnMvZG93bnJldi54bWxQSwUGAAAAAAQABAD3AAAAjgMAAAAA&#10;" stroked="t" strokecolor="#008eaa">
                        <v:stroke joinstyle="round"/>
                        <v:imagedata r:id="rId55" o:title="" croptop="18818f" cropbottom="6585f" cropleft="39667f" cropright="5943f"/>
                        <v:path arrowok="t"/>
                      </v:shape>
                    </v:group>
                    <w10:anchorlock/>
                  </v:group>
                </w:pict>
              </mc:Fallback>
            </mc:AlternateContent>
          </w:r>
        </w:p>
        <w:p w:rsidR="003F4A45" w:rsidRDefault="00174583" w:rsidP="00174583">
          <w:pPr>
            <w:pStyle w:val="Caption"/>
          </w:pPr>
          <w:r>
            <w:t xml:space="preserve">Figure </w:t>
          </w:r>
          <w:r w:rsidR="00211758">
            <w:rPr>
              <w:noProof/>
            </w:rPr>
            <w:fldChar w:fldCharType="begin"/>
          </w:r>
          <w:r w:rsidR="00211758">
            <w:rPr>
              <w:noProof/>
            </w:rPr>
            <w:instrText xml:space="preserve"> SEQ Figure \* ARABIC </w:instrText>
          </w:r>
          <w:r w:rsidR="00211758">
            <w:rPr>
              <w:noProof/>
            </w:rPr>
            <w:fldChar w:fldCharType="separate"/>
          </w:r>
          <w:r w:rsidR="00645D8E">
            <w:rPr>
              <w:noProof/>
            </w:rPr>
            <w:t>3</w:t>
          </w:r>
          <w:r w:rsidR="00211758">
            <w:rPr>
              <w:noProof/>
            </w:rPr>
            <w:fldChar w:fldCharType="end"/>
          </w:r>
          <w:r>
            <w:t xml:space="preserve"> </w:t>
          </w:r>
          <w:r w:rsidRPr="00B427E3">
            <w:t>Sample LRRB and RIC Meeting Minutes</w:t>
          </w:r>
        </w:p>
        <w:p w:rsidR="003F4A45" w:rsidRDefault="003F4A45" w:rsidP="003F4A45">
          <w:r w:rsidRPr="003F4A45">
            <w:t xml:space="preserve"> </w:t>
          </w:r>
        </w:p>
        <w:p w:rsidR="00707B43" w:rsidRDefault="000D2145" w:rsidP="001625CF">
          <w:pPr>
            <w:pStyle w:val="Heading3"/>
            <w:rPr>
              <w:lang w:eastAsia="en-CA"/>
            </w:rPr>
          </w:pPr>
          <w:bookmarkStart w:id="143" w:name="_Toc1484834"/>
          <w:bookmarkStart w:id="144" w:name="_Toc1554650"/>
          <w:bookmarkStart w:id="145" w:name="_Toc1730330"/>
          <w:bookmarkStart w:id="146" w:name="_Toc11657677"/>
          <w:r>
            <w:rPr>
              <w:b w:val="0"/>
              <w:noProof/>
              <w:lang w:bidi="ar-SA"/>
            </w:rPr>
            <mc:AlternateContent>
              <mc:Choice Requires="wps">
                <w:drawing>
                  <wp:anchor distT="45720" distB="45720" distL="114300" distR="114300" simplePos="0" relativeHeight="251658240" behindDoc="0" locked="0" layoutInCell="1" allowOverlap="1" wp14:anchorId="2AA84863" wp14:editId="17A3D774">
                    <wp:simplePos x="0" y="0"/>
                    <wp:positionH relativeFrom="column">
                      <wp:posOffset>3285490</wp:posOffset>
                    </wp:positionH>
                    <wp:positionV relativeFrom="paragraph">
                      <wp:posOffset>203835</wp:posOffset>
                    </wp:positionV>
                    <wp:extent cx="3036570" cy="293751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2937510"/>
                            </a:xfrm>
                            <a:prstGeom prst="rect">
                              <a:avLst/>
                            </a:prstGeom>
                            <a:solidFill>
                              <a:schemeClr val="accent2">
                                <a:lumMod val="20000"/>
                                <a:lumOff val="80000"/>
                              </a:schemeClr>
                            </a:solidFill>
                            <a:ln w="9525">
                              <a:noFill/>
                              <a:miter lim="800000"/>
                              <a:headEnd/>
                              <a:tailEnd/>
                            </a:ln>
                          </wps:spPr>
                          <wps:txbx>
                            <w:txbxContent>
                              <w:p w:rsidR="0007193C" w:rsidRDefault="0007193C" w:rsidP="00F314D2">
                                <w:pPr>
                                  <w:ind w:left="144" w:right="144"/>
                                  <w:rPr>
                                    <w:rFonts w:eastAsiaTheme="minorHAnsi"/>
                                    <w:sz w:val="20"/>
                                    <w:szCs w:val="20"/>
                                    <w:lang w:val="en-CA" w:bidi="ar-SA"/>
                                  </w:rPr>
                                </w:pPr>
                                <w:r w:rsidRPr="00F76DAF">
                                  <w:rPr>
                                    <w:rFonts w:eastAsiaTheme="minorHAnsi"/>
                                    <w:b/>
                                    <w:color w:val="008EAA" w:themeColor="accent3"/>
                                    <w:sz w:val="20"/>
                                    <w:szCs w:val="20"/>
                                    <w:lang w:val="en-CA" w:bidi="ar-SA"/>
                                  </w:rPr>
                                  <w:t>Spring/</w:t>
                                </w:r>
                                <w:r w:rsidRPr="006541AA">
                                  <w:rPr>
                                    <w:rFonts w:eastAsiaTheme="minorHAnsi"/>
                                    <w:b/>
                                    <w:color w:val="008EAA" w:themeColor="accent3"/>
                                    <w:sz w:val="20"/>
                                    <w:szCs w:val="20"/>
                                    <w:lang w:val="en-CA" w:bidi="ar-SA"/>
                                  </w:rPr>
                                  <w:t>March</w:t>
                                </w:r>
                                <w:r>
                                  <w:rPr>
                                    <w:rFonts w:eastAsiaTheme="minorHAnsi"/>
                                    <w:b/>
                                    <w:color w:val="008EAA" w:themeColor="accent3"/>
                                    <w:sz w:val="20"/>
                                    <w:szCs w:val="20"/>
                                    <w:lang w:val="en-CA" w:bidi="ar-SA"/>
                                  </w:rPr>
                                  <w:t xml:space="preserve"> Meetings</w:t>
                                </w:r>
                                <w:r w:rsidRPr="001625CF">
                                  <w:rPr>
                                    <w:rFonts w:eastAsiaTheme="minorHAnsi"/>
                                    <w:b/>
                                    <w:color w:val="008EAA" w:themeColor="accent3"/>
                                    <w:sz w:val="20"/>
                                    <w:szCs w:val="20"/>
                                    <w:lang w:val="en-CA" w:bidi="ar-SA"/>
                                  </w:rPr>
                                  <w:t>:</w:t>
                                </w:r>
                                <w:r w:rsidRPr="001625CF">
                                  <w:rPr>
                                    <w:rFonts w:eastAsiaTheme="minorHAnsi"/>
                                    <w:color w:val="008EAA" w:themeColor="accent3"/>
                                    <w:sz w:val="20"/>
                                    <w:szCs w:val="20"/>
                                    <w:lang w:val="en-CA" w:bidi="ar-SA"/>
                                  </w:rPr>
                                  <w:t xml:space="preserve"> </w:t>
                                </w:r>
                                <w:r w:rsidRPr="00F76DAF">
                                  <w:rPr>
                                    <w:rFonts w:eastAsiaTheme="minorHAnsi"/>
                                    <w:sz w:val="20"/>
                                    <w:szCs w:val="20"/>
                                    <w:lang w:val="en-CA" w:bidi="ar-SA"/>
                                  </w:rPr>
                                  <w:t>Review</w:t>
                                </w:r>
                                <w:r>
                                  <w:rPr>
                                    <w:rFonts w:eastAsiaTheme="minorHAnsi"/>
                                    <w:sz w:val="20"/>
                                    <w:szCs w:val="20"/>
                                    <w:lang w:val="en-CA" w:bidi="ar-SA"/>
                                  </w:rPr>
                                  <w:t>ing</w:t>
                                </w:r>
                                <w:r w:rsidRPr="00F76DAF">
                                  <w:rPr>
                                    <w:rFonts w:eastAsiaTheme="minorHAnsi"/>
                                    <w:sz w:val="20"/>
                                    <w:szCs w:val="20"/>
                                    <w:lang w:val="en-CA" w:bidi="ar-SA"/>
                                  </w:rPr>
                                  <w:t xml:space="preserve"> </w:t>
                                </w:r>
                                <w:r w:rsidRPr="00DF1341">
                                  <w:rPr>
                                    <w:rFonts w:eastAsiaTheme="minorHAnsi"/>
                                    <w:sz w:val="20"/>
                                    <w:szCs w:val="20"/>
                                    <w:lang w:val="en-CA" w:bidi="ar-SA"/>
                                  </w:rPr>
                                  <w:t>ideas</w:t>
                                </w:r>
                                <w:r>
                                  <w:rPr>
                                    <w:rFonts w:eastAsiaTheme="minorHAnsi"/>
                                    <w:sz w:val="20"/>
                                    <w:szCs w:val="20"/>
                                    <w:lang w:val="en-CA" w:bidi="ar-SA"/>
                                  </w:rPr>
                                  <w:t xml:space="preserve">, </w:t>
                                </w:r>
                                <w:r w:rsidRPr="00DF1341">
                                  <w:rPr>
                                    <w:rFonts w:eastAsiaTheme="minorHAnsi"/>
                                    <w:sz w:val="20"/>
                                    <w:szCs w:val="20"/>
                                    <w:lang w:val="en-CA" w:bidi="ar-SA"/>
                                  </w:rPr>
                                  <w:t>setting budgets</w:t>
                                </w:r>
                                <w:r>
                                  <w:rPr>
                                    <w:rFonts w:eastAsiaTheme="minorHAnsi"/>
                                    <w:sz w:val="20"/>
                                    <w:szCs w:val="20"/>
                                    <w:lang w:val="en-CA" w:bidi="ar-SA"/>
                                  </w:rPr>
                                  <w:t xml:space="preserve">, and </w:t>
                                </w:r>
                                <w:r w:rsidRPr="00DF1341">
                                  <w:rPr>
                                    <w:rFonts w:eastAsiaTheme="minorHAnsi"/>
                                    <w:sz w:val="20"/>
                                    <w:szCs w:val="20"/>
                                    <w:lang w:val="en-CA" w:bidi="ar-SA"/>
                                  </w:rPr>
                                  <w:t>establishing priorities</w:t>
                                </w:r>
                                <w:r>
                                  <w:rPr>
                                    <w:rFonts w:eastAsiaTheme="minorHAnsi"/>
                                    <w:sz w:val="20"/>
                                    <w:szCs w:val="20"/>
                                    <w:lang w:val="en-CA" w:bidi="ar-SA"/>
                                  </w:rPr>
                                  <w:t>.</w:t>
                                </w:r>
                              </w:p>
                              <w:p w:rsidR="0007193C" w:rsidRDefault="0007193C" w:rsidP="001625CF">
                                <w:pPr>
                                  <w:ind w:left="144" w:right="144"/>
                                  <w:rPr>
                                    <w:rFonts w:eastAsiaTheme="minorHAnsi"/>
                                    <w:sz w:val="20"/>
                                    <w:szCs w:val="20"/>
                                    <w:lang w:val="en-CA" w:bidi="ar-SA"/>
                                  </w:rPr>
                                </w:pPr>
                                <w:r>
                                  <w:rPr>
                                    <w:rFonts w:eastAsiaTheme="minorHAnsi"/>
                                    <w:b/>
                                    <w:color w:val="008EAA" w:themeColor="accent3"/>
                                    <w:sz w:val="20"/>
                                    <w:szCs w:val="20"/>
                                    <w:lang w:val="en-CA" w:bidi="ar-SA"/>
                                  </w:rPr>
                                  <w:t>Summer/June Meetings:</w:t>
                                </w:r>
                                <w:r>
                                  <w:rPr>
                                    <w:rFonts w:eastAsiaTheme="minorHAnsi"/>
                                    <w:sz w:val="20"/>
                                    <w:szCs w:val="20"/>
                                    <w:lang w:val="en-CA" w:bidi="ar-SA"/>
                                  </w:rPr>
                                  <w:t xml:space="preserve"> Needs Prioritization.</w:t>
                                </w:r>
                              </w:p>
                              <w:p w:rsidR="0007193C" w:rsidRDefault="0007193C" w:rsidP="001625CF">
                                <w:pPr>
                                  <w:ind w:left="144" w:right="144"/>
                                  <w:rPr>
                                    <w:rFonts w:eastAsiaTheme="minorHAnsi"/>
                                    <w:sz w:val="20"/>
                                    <w:szCs w:val="20"/>
                                    <w:lang w:val="en-CA" w:bidi="ar-SA"/>
                                  </w:rPr>
                                </w:pPr>
                                <w:r>
                                  <w:rPr>
                                    <w:rFonts w:eastAsiaTheme="minorHAnsi"/>
                                    <w:b/>
                                    <w:color w:val="008EAA" w:themeColor="accent3"/>
                                    <w:sz w:val="20"/>
                                    <w:szCs w:val="20"/>
                                    <w:lang w:val="en-CA" w:bidi="ar-SA"/>
                                  </w:rPr>
                                  <w:t>Fall/</w:t>
                                </w:r>
                                <w:r w:rsidRPr="001625CF">
                                  <w:rPr>
                                    <w:rFonts w:eastAsiaTheme="minorHAnsi"/>
                                    <w:b/>
                                    <w:color w:val="008EAA" w:themeColor="accent3"/>
                                    <w:sz w:val="20"/>
                                    <w:szCs w:val="20"/>
                                    <w:lang w:val="en-CA" w:bidi="ar-SA"/>
                                  </w:rPr>
                                  <w:t>October</w:t>
                                </w:r>
                                <w:r>
                                  <w:rPr>
                                    <w:rFonts w:eastAsiaTheme="minorHAnsi"/>
                                    <w:b/>
                                    <w:color w:val="008EAA" w:themeColor="accent3"/>
                                    <w:sz w:val="20"/>
                                    <w:szCs w:val="20"/>
                                    <w:lang w:val="en-CA" w:bidi="ar-SA"/>
                                  </w:rPr>
                                  <w:t xml:space="preserve"> Meetings</w:t>
                                </w:r>
                                <w:r w:rsidRPr="001625CF">
                                  <w:rPr>
                                    <w:rFonts w:eastAsiaTheme="minorHAnsi"/>
                                    <w:b/>
                                    <w:color w:val="008EAA" w:themeColor="accent3"/>
                                    <w:sz w:val="20"/>
                                    <w:szCs w:val="20"/>
                                    <w:lang w:val="en-CA" w:bidi="ar-SA"/>
                                  </w:rPr>
                                  <w:t>:</w:t>
                                </w:r>
                                <w:r>
                                  <w:rPr>
                                    <w:rFonts w:eastAsiaTheme="minorHAnsi"/>
                                    <w:sz w:val="20"/>
                                    <w:szCs w:val="20"/>
                                    <w:lang w:val="en-CA" w:bidi="ar-SA"/>
                                  </w:rPr>
                                  <w:t xml:space="preserve"> Program Refinements.</w:t>
                                </w:r>
                              </w:p>
                              <w:p w:rsidR="0007193C" w:rsidRPr="001625CF" w:rsidRDefault="0007193C" w:rsidP="00DF1341">
                                <w:pPr>
                                  <w:ind w:left="144" w:right="144"/>
                                  <w:rPr>
                                    <w:rFonts w:eastAsiaTheme="minorHAnsi"/>
                                    <w:sz w:val="20"/>
                                    <w:szCs w:val="20"/>
                                    <w:lang w:val="en-CA" w:bidi="ar-SA"/>
                                  </w:rPr>
                                </w:pPr>
                                <w:r>
                                  <w:rPr>
                                    <w:rFonts w:eastAsiaTheme="minorHAnsi"/>
                                    <w:b/>
                                    <w:color w:val="008EAA" w:themeColor="accent3"/>
                                    <w:sz w:val="20"/>
                                    <w:szCs w:val="20"/>
                                    <w:lang w:val="en-CA" w:bidi="ar-SA"/>
                                  </w:rPr>
                                  <w:t>Winter/</w:t>
                                </w:r>
                                <w:r w:rsidRPr="001625CF">
                                  <w:rPr>
                                    <w:rFonts w:eastAsiaTheme="minorHAnsi"/>
                                    <w:b/>
                                    <w:color w:val="008EAA" w:themeColor="accent3"/>
                                    <w:sz w:val="20"/>
                                    <w:szCs w:val="20"/>
                                    <w:lang w:val="en-CA" w:bidi="ar-SA"/>
                                  </w:rPr>
                                  <w:t>December</w:t>
                                </w:r>
                                <w:r>
                                  <w:rPr>
                                    <w:rFonts w:eastAsiaTheme="minorHAnsi"/>
                                    <w:b/>
                                    <w:color w:val="008EAA" w:themeColor="accent3"/>
                                    <w:sz w:val="20"/>
                                    <w:szCs w:val="20"/>
                                    <w:lang w:val="en-CA" w:bidi="ar-SA"/>
                                  </w:rPr>
                                  <w:t xml:space="preserve"> Meetings:</w:t>
                                </w:r>
                                <w:r>
                                  <w:rPr>
                                    <w:rFonts w:eastAsiaTheme="minorHAnsi"/>
                                    <w:sz w:val="20"/>
                                    <w:szCs w:val="20"/>
                                    <w:lang w:val="en-CA" w:bidi="ar-SA"/>
                                  </w:rPr>
                                  <w:t xml:space="preserve"> Final </w:t>
                                </w:r>
                                <w:r w:rsidRPr="00DF1341">
                                  <w:rPr>
                                    <w:rFonts w:eastAsiaTheme="minorHAnsi"/>
                                    <w:sz w:val="20"/>
                                    <w:szCs w:val="20"/>
                                    <w:lang w:val="en-CA" w:bidi="ar-SA"/>
                                  </w:rPr>
                                  <w:t>evaluation and</w:t>
                                </w:r>
                                <w:r>
                                  <w:rPr>
                                    <w:rFonts w:eastAsiaTheme="minorHAnsi"/>
                                    <w:sz w:val="20"/>
                                    <w:szCs w:val="20"/>
                                    <w:lang w:val="en-CA" w:bidi="ar-SA"/>
                                  </w:rPr>
                                  <w:t xml:space="preserve"> selection of funded projects.</w:t>
                                </w:r>
                              </w:p>
                              <w:p w:rsidR="0007193C" w:rsidRDefault="0007193C" w:rsidP="001625CF">
                                <w:pPr>
                                  <w:ind w:left="144" w:right="144"/>
                                  <w:rPr>
                                    <w:rFonts w:eastAsiaTheme="minorHAnsi"/>
                                    <w:sz w:val="20"/>
                                    <w:szCs w:val="20"/>
                                    <w:lang w:val="en-CA" w:bidi="ar-SA"/>
                                  </w:rPr>
                                </w:pPr>
                                <w:r>
                                  <w:rPr>
                                    <w:rFonts w:eastAsiaTheme="minorHAnsi"/>
                                    <w:b/>
                                    <w:color w:val="008EAA" w:themeColor="accent3"/>
                                    <w:sz w:val="20"/>
                                    <w:szCs w:val="20"/>
                                    <w:lang w:val="en-CA" w:bidi="ar-SA"/>
                                  </w:rPr>
                                  <w:t xml:space="preserve">May and </w:t>
                                </w:r>
                                <w:r w:rsidRPr="00DF1341">
                                  <w:rPr>
                                    <w:rFonts w:eastAsiaTheme="minorHAnsi"/>
                                    <w:b/>
                                    <w:color w:val="008EAA" w:themeColor="accent3"/>
                                    <w:sz w:val="20"/>
                                    <w:szCs w:val="20"/>
                                    <w:lang w:val="en-CA" w:bidi="ar-SA"/>
                                  </w:rPr>
                                  <w:t>October</w:t>
                                </w:r>
                                <w:r w:rsidRPr="00F76DAF">
                                  <w:rPr>
                                    <w:rFonts w:eastAsiaTheme="minorHAnsi"/>
                                    <w:b/>
                                    <w:color w:val="008EAA" w:themeColor="accent3"/>
                                    <w:sz w:val="20"/>
                                    <w:szCs w:val="20"/>
                                    <w:lang w:val="en-CA" w:bidi="ar-SA"/>
                                  </w:rPr>
                                  <w:t xml:space="preserve"> State Aid Prescreening Meetings:</w:t>
                                </w:r>
                                <w:r w:rsidRPr="00F76DAF">
                                  <w:rPr>
                                    <w:rFonts w:eastAsiaTheme="minorHAnsi"/>
                                    <w:color w:val="008EAA" w:themeColor="accent3"/>
                                    <w:sz w:val="20"/>
                                    <w:szCs w:val="20"/>
                                    <w:lang w:val="en-CA" w:bidi="ar-SA"/>
                                  </w:rPr>
                                  <w:t xml:space="preserve"> </w:t>
                                </w:r>
                                <w:r>
                                  <w:rPr>
                                    <w:rFonts w:eastAsiaTheme="minorHAnsi"/>
                                    <w:sz w:val="20"/>
                                    <w:szCs w:val="20"/>
                                    <w:lang w:val="en-CA" w:bidi="ar-SA"/>
                                  </w:rPr>
                                  <w:t xml:space="preserve">Some LRRb memebrs participate in these meetings but mainly a </w:t>
                                </w:r>
                                <w:r w:rsidRPr="00DF1341">
                                  <w:rPr>
                                    <w:rFonts w:eastAsiaTheme="minorHAnsi"/>
                                    <w:sz w:val="20"/>
                                    <w:szCs w:val="20"/>
                                    <w:lang w:val="en-CA" w:bidi="ar-SA"/>
                                  </w:rPr>
                                  <w:t xml:space="preserve">function of the outreach committee </w:t>
                                </w:r>
                                <w:r>
                                  <w:rPr>
                                    <w:rFonts w:eastAsiaTheme="minorHAnsi"/>
                                    <w:sz w:val="20"/>
                                    <w:szCs w:val="20"/>
                                    <w:lang w:val="en-CA" w:bidi="ar-SA"/>
                                  </w:rPr>
                                  <w:t xml:space="preserve">for idea </w:t>
                                </w:r>
                                <w:r w:rsidRPr="00F314D2">
                                  <w:rPr>
                                    <w:rFonts w:eastAsiaTheme="minorHAnsi"/>
                                    <w:sz w:val="20"/>
                                    <w:szCs w:val="20"/>
                                    <w:lang w:val="en-CA" w:bidi="ar-SA"/>
                                  </w:rPr>
                                  <w:t>consideration for funding as a research or technology</w:t>
                                </w:r>
                                <w:r>
                                  <w:rPr>
                                    <w:rFonts w:eastAsiaTheme="minorHAnsi"/>
                                    <w:sz w:val="20"/>
                                    <w:szCs w:val="20"/>
                                    <w:lang w:val="en-CA" w:bidi="ar-SA"/>
                                  </w:rPr>
                                  <w:t xml:space="preserve"> </w:t>
                                </w:r>
                                <w:r w:rsidRPr="00F314D2">
                                  <w:rPr>
                                    <w:rFonts w:eastAsiaTheme="minorHAnsi"/>
                                    <w:sz w:val="20"/>
                                    <w:szCs w:val="20"/>
                                    <w:lang w:val="en-CA" w:bidi="ar-SA"/>
                                  </w:rPr>
                                  <w:t>transfer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84863" id="_x0000_s1035" type="#_x0000_t202" style="position:absolute;margin-left:258.7pt;margin-top:16.05pt;width:239.1pt;height:231.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" fillcolor="#e4f6cd [661]" stroked="f">
                    <v:textbox>
                      <w:txbxContent>
                        <w:p w:rsidR="0007193C" w:rsidRDefault="0007193C" w:rsidP="00F314D2">
                          <w:pPr>
                            <w:ind w:left="144" w:right="144"/>
                            <w:rPr>
                              <w:rFonts w:eastAsiaTheme="minorHAnsi"/>
                              <w:sz w:val="20"/>
                              <w:szCs w:val="20"/>
                              <w:lang w:val="en-CA" w:bidi="ar-SA"/>
                            </w:rPr>
                          </w:pPr>
                          <w:r w:rsidRPr="00F76DAF">
                            <w:rPr>
                              <w:rFonts w:eastAsiaTheme="minorHAnsi"/>
                              <w:b/>
                              <w:color w:val="008EAA" w:themeColor="accent3"/>
                              <w:sz w:val="20"/>
                              <w:szCs w:val="20"/>
                              <w:lang w:val="en-CA" w:bidi="ar-SA"/>
                            </w:rPr>
                            <w:t>Spring/</w:t>
                          </w:r>
                          <w:r w:rsidRPr="006541AA">
                            <w:rPr>
                              <w:rFonts w:eastAsiaTheme="minorHAnsi"/>
                              <w:b/>
                              <w:color w:val="008EAA" w:themeColor="accent3"/>
                              <w:sz w:val="20"/>
                              <w:szCs w:val="20"/>
                              <w:lang w:val="en-CA" w:bidi="ar-SA"/>
                            </w:rPr>
                            <w:t>March</w:t>
                          </w:r>
                          <w:r>
                            <w:rPr>
                              <w:rFonts w:eastAsiaTheme="minorHAnsi"/>
                              <w:b/>
                              <w:color w:val="008EAA" w:themeColor="accent3"/>
                              <w:sz w:val="20"/>
                              <w:szCs w:val="20"/>
                              <w:lang w:val="en-CA" w:bidi="ar-SA"/>
                            </w:rPr>
                            <w:t xml:space="preserve"> Meetings</w:t>
                          </w:r>
                          <w:r w:rsidRPr="001625CF">
                            <w:rPr>
                              <w:rFonts w:eastAsiaTheme="minorHAnsi"/>
                              <w:b/>
                              <w:color w:val="008EAA" w:themeColor="accent3"/>
                              <w:sz w:val="20"/>
                              <w:szCs w:val="20"/>
                              <w:lang w:val="en-CA" w:bidi="ar-SA"/>
                            </w:rPr>
                            <w:t>:</w:t>
                          </w:r>
                          <w:r w:rsidRPr="001625CF">
                            <w:rPr>
                              <w:rFonts w:eastAsiaTheme="minorHAnsi"/>
                              <w:color w:val="008EAA" w:themeColor="accent3"/>
                              <w:sz w:val="20"/>
                              <w:szCs w:val="20"/>
                              <w:lang w:val="en-CA" w:bidi="ar-SA"/>
                            </w:rPr>
                            <w:t xml:space="preserve"> </w:t>
                          </w:r>
                          <w:r w:rsidRPr="00F76DAF">
                            <w:rPr>
                              <w:rFonts w:eastAsiaTheme="minorHAnsi"/>
                              <w:sz w:val="20"/>
                              <w:szCs w:val="20"/>
                              <w:lang w:val="en-CA" w:bidi="ar-SA"/>
                            </w:rPr>
                            <w:t>Review</w:t>
                          </w:r>
                          <w:r>
                            <w:rPr>
                              <w:rFonts w:eastAsiaTheme="minorHAnsi"/>
                              <w:sz w:val="20"/>
                              <w:szCs w:val="20"/>
                              <w:lang w:val="en-CA" w:bidi="ar-SA"/>
                            </w:rPr>
                            <w:t>ing</w:t>
                          </w:r>
                          <w:r w:rsidRPr="00F76DAF">
                            <w:rPr>
                              <w:rFonts w:eastAsiaTheme="minorHAnsi"/>
                              <w:sz w:val="20"/>
                              <w:szCs w:val="20"/>
                              <w:lang w:val="en-CA" w:bidi="ar-SA"/>
                            </w:rPr>
                            <w:t xml:space="preserve"> </w:t>
                          </w:r>
                          <w:r w:rsidRPr="00DF1341">
                            <w:rPr>
                              <w:rFonts w:eastAsiaTheme="minorHAnsi"/>
                              <w:sz w:val="20"/>
                              <w:szCs w:val="20"/>
                              <w:lang w:val="en-CA" w:bidi="ar-SA"/>
                            </w:rPr>
                            <w:t>ideas</w:t>
                          </w:r>
                          <w:r>
                            <w:rPr>
                              <w:rFonts w:eastAsiaTheme="minorHAnsi"/>
                              <w:sz w:val="20"/>
                              <w:szCs w:val="20"/>
                              <w:lang w:val="en-CA" w:bidi="ar-SA"/>
                            </w:rPr>
                            <w:t xml:space="preserve">, </w:t>
                          </w:r>
                          <w:r w:rsidRPr="00DF1341">
                            <w:rPr>
                              <w:rFonts w:eastAsiaTheme="minorHAnsi"/>
                              <w:sz w:val="20"/>
                              <w:szCs w:val="20"/>
                              <w:lang w:val="en-CA" w:bidi="ar-SA"/>
                            </w:rPr>
                            <w:t>setting budgets</w:t>
                          </w:r>
                          <w:r>
                            <w:rPr>
                              <w:rFonts w:eastAsiaTheme="minorHAnsi"/>
                              <w:sz w:val="20"/>
                              <w:szCs w:val="20"/>
                              <w:lang w:val="en-CA" w:bidi="ar-SA"/>
                            </w:rPr>
                            <w:t xml:space="preserve">, and </w:t>
                          </w:r>
                          <w:r w:rsidRPr="00DF1341">
                            <w:rPr>
                              <w:rFonts w:eastAsiaTheme="minorHAnsi"/>
                              <w:sz w:val="20"/>
                              <w:szCs w:val="20"/>
                              <w:lang w:val="en-CA" w:bidi="ar-SA"/>
                            </w:rPr>
                            <w:t>establishing priorities</w:t>
                          </w:r>
                          <w:r>
                            <w:rPr>
                              <w:rFonts w:eastAsiaTheme="minorHAnsi"/>
                              <w:sz w:val="20"/>
                              <w:szCs w:val="20"/>
                              <w:lang w:val="en-CA" w:bidi="ar-SA"/>
                            </w:rPr>
                            <w:t>.</w:t>
                          </w:r>
                        </w:p>
                        <w:p w:rsidR="0007193C" w:rsidRDefault="0007193C" w:rsidP="001625CF">
                          <w:pPr>
                            <w:ind w:left="144" w:right="144"/>
                            <w:rPr>
                              <w:rFonts w:eastAsiaTheme="minorHAnsi"/>
                              <w:sz w:val="20"/>
                              <w:szCs w:val="20"/>
                              <w:lang w:val="en-CA" w:bidi="ar-SA"/>
                            </w:rPr>
                          </w:pPr>
                          <w:r>
                            <w:rPr>
                              <w:rFonts w:eastAsiaTheme="minorHAnsi"/>
                              <w:b/>
                              <w:color w:val="008EAA" w:themeColor="accent3"/>
                              <w:sz w:val="20"/>
                              <w:szCs w:val="20"/>
                              <w:lang w:val="en-CA" w:bidi="ar-SA"/>
                            </w:rPr>
                            <w:t>Summer/June Meetings:</w:t>
                          </w:r>
                          <w:r>
                            <w:rPr>
                              <w:rFonts w:eastAsiaTheme="minorHAnsi"/>
                              <w:sz w:val="20"/>
                              <w:szCs w:val="20"/>
                              <w:lang w:val="en-CA" w:bidi="ar-SA"/>
                            </w:rPr>
                            <w:t xml:space="preserve"> Needs Prioritization.</w:t>
                          </w:r>
                        </w:p>
                        <w:p w:rsidR="0007193C" w:rsidRDefault="0007193C" w:rsidP="001625CF">
                          <w:pPr>
                            <w:ind w:left="144" w:right="144"/>
                            <w:rPr>
                              <w:rFonts w:eastAsiaTheme="minorHAnsi"/>
                              <w:sz w:val="20"/>
                              <w:szCs w:val="20"/>
                              <w:lang w:val="en-CA" w:bidi="ar-SA"/>
                            </w:rPr>
                          </w:pPr>
                          <w:r>
                            <w:rPr>
                              <w:rFonts w:eastAsiaTheme="minorHAnsi"/>
                              <w:b/>
                              <w:color w:val="008EAA" w:themeColor="accent3"/>
                              <w:sz w:val="20"/>
                              <w:szCs w:val="20"/>
                              <w:lang w:val="en-CA" w:bidi="ar-SA"/>
                            </w:rPr>
                            <w:t>Fall/</w:t>
                          </w:r>
                          <w:r w:rsidRPr="001625CF">
                            <w:rPr>
                              <w:rFonts w:eastAsiaTheme="minorHAnsi"/>
                              <w:b/>
                              <w:color w:val="008EAA" w:themeColor="accent3"/>
                              <w:sz w:val="20"/>
                              <w:szCs w:val="20"/>
                              <w:lang w:val="en-CA" w:bidi="ar-SA"/>
                            </w:rPr>
                            <w:t>October</w:t>
                          </w:r>
                          <w:r>
                            <w:rPr>
                              <w:rFonts w:eastAsiaTheme="minorHAnsi"/>
                              <w:b/>
                              <w:color w:val="008EAA" w:themeColor="accent3"/>
                              <w:sz w:val="20"/>
                              <w:szCs w:val="20"/>
                              <w:lang w:val="en-CA" w:bidi="ar-SA"/>
                            </w:rPr>
                            <w:t xml:space="preserve"> Meetings</w:t>
                          </w:r>
                          <w:r w:rsidRPr="001625CF">
                            <w:rPr>
                              <w:rFonts w:eastAsiaTheme="minorHAnsi"/>
                              <w:b/>
                              <w:color w:val="008EAA" w:themeColor="accent3"/>
                              <w:sz w:val="20"/>
                              <w:szCs w:val="20"/>
                              <w:lang w:val="en-CA" w:bidi="ar-SA"/>
                            </w:rPr>
                            <w:t>:</w:t>
                          </w:r>
                          <w:r>
                            <w:rPr>
                              <w:rFonts w:eastAsiaTheme="minorHAnsi"/>
                              <w:sz w:val="20"/>
                              <w:szCs w:val="20"/>
                              <w:lang w:val="en-CA" w:bidi="ar-SA"/>
                            </w:rPr>
                            <w:t xml:space="preserve"> Program Refinements.</w:t>
                          </w:r>
                        </w:p>
                        <w:p w:rsidR="0007193C" w:rsidRPr="001625CF" w:rsidRDefault="0007193C" w:rsidP="00DF1341">
                          <w:pPr>
                            <w:ind w:left="144" w:right="144"/>
                            <w:rPr>
                              <w:rFonts w:eastAsiaTheme="minorHAnsi"/>
                              <w:sz w:val="20"/>
                              <w:szCs w:val="20"/>
                              <w:lang w:val="en-CA" w:bidi="ar-SA"/>
                            </w:rPr>
                          </w:pPr>
                          <w:r>
                            <w:rPr>
                              <w:rFonts w:eastAsiaTheme="minorHAnsi"/>
                              <w:b/>
                              <w:color w:val="008EAA" w:themeColor="accent3"/>
                              <w:sz w:val="20"/>
                              <w:szCs w:val="20"/>
                              <w:lang w:val="en-CA" w:bidi="ar-SA"/>
                            </w:rPr>
                            <w:t>Winter/</w:t>
                          </w:r>
                          <w:r w:rsidRPr="001625CF">
                            <w:rPr>
                              <w:rFonts w:eastAsiaTheme="minorHAnsi"/>
                              <w:b/>
                              <w:color w:val="008EAA" w:themeColor="accent3"/>
                              <w:sz w:val="20"/>
                              <w:szCs w:val="20"/>
                              <w:lang w:val="en-CA" w:bidi="ar-SA"/>
                            </w:rPr>
                            <w:t>December</w:t>
                          </w:r>
                          <w:r>
                            <w:rPr>
                              <w:rFonts w:eastAsiaTheme="minorHAnsi"/>
                              <w:b/>
                              <w:color w:val="008EAA" w:themeColor="accent3"/>
                              <w:sz w:val="20"/>
                              <w:szCs w:val="20"/>
                              <w:lang w:val="en-CA" w:bidi="ar-SA"/>
                            </w:rPr>
                            <w:t xml:space="preserve"> Meetings:</w:t>
                          </w:r>
                          <w:r>
                            <w:rPr>
                              <w:rFonts w:eastAsiaTheme="minorHAnsi"/>
                              <w:sz w:val="20"/>
                              <w:szCs w:val="20"/>
                              <w:lang w:val="en-CA" w:bidi="ar-SA"/>
                            </w:rPr>
                            <w:t xml:space="preserve"> Final </w:t>
                          </w:r>
                          <w:r w:rsidRPr="00DF1341">
                            <w:rPr>
                              <w:rFonts w:eastAsiaTheme="minorHAnsi"/>
                              <w:sz w:val="20"/>
                              <w:szCs w:val="20"/>
                              <w:lang w:val="en-CA" w:bidi="ar-SA"/>
                            </w:rPr>
                            <w:t>evaluation and</w:t>
                          </w:r>
                          <w:r>
                            <w:rPr>
                              <w:rFonts w:eastAsiaTheme="minorHAnsi"/>
                              <w:sz w:val="20"/>
                              <w:szCs w:val="20"/>
                              <w:lang w:val="en-CA" w:bidi="ar-SA"/>
                            </w:rPr>
                            <w:t xml:space="preserve"> selection of funded projects.</w:t>
                          </w:r>
                        </w:p>
                        <w:p w:rsidR="0007193C" w:rsidRDefault="0007193C" w:rsidP="001625CF">
                          <w:pPr>
                            <w:ind w:left="144" w:right="144"/>
                            <w:rPr>
                              <w:rFonts w:eastAsiaTheme="minorHAnsi"/>
                              <w:sz w:val="20"/>
                              <w:szCs w:val="20"/>
                              <w:lang w:val="en-CA" w:bidi="ar-SA"/>
                            </w:rPr>
                          </w:pPr>
                          <w:r>
                            <w:rPr>
                              <w:rFonts w:eastAsiaTheme="minorHAnsi"/>
                              <w:b/>
                              <w:color w:val="008EAA" w:themeColor="accent3"/>
                              <w:sz w:val="20"/>
                              <w:szCs w:val="20"/>
                              <w:lang w:val="en-CA" w:bidi="ar-SA"/>
                            </w:rPr>
                            <w:t xml:space="preserve">May and </w:t>
                          </w:r>
                          <w:r w:rsidRPr="00DF1341">
                            <w:rPr>
                              <w:rFonts w:eastAsiaTheme="minorHAnsi"/>
                              <w:b/>
                              <w:color w:val="008EAA" w:themeColor="accent3"/>
                              <w:sz w:val="20"/>
                              <w:szCs w:val="20"/>
                              <w:lang w:val="en-CA" w:bidi="ar-SA"/>
                            </w:rPr>
                            <w:t>October</w:t>
                          </w:r>
                          <w:r w:rsidRPr="00F76DAF">
                            <w:rPr>
                              <w:rFonts w:eastAsiaTheme="minorHAnsi"/>
                              <w:b/>
                              <w:color w:val="008EAA" w:themeColor="accent3"/>
                              <w:sz w:val="20"/>
                              <w:szCs w:val="20"/>
                              <w:lang w:val="en-CA" w:bidi="ar-SA"/>
                            </w:rPr>
                            <w:t xml:space="preserve"> State Aid Prescreening Meetings:</w:t>
                          </w:r>
                          <w:r w:rsidRPr="00F76DAF">
                            <w:rPr>
                              <w:rFonts w:eastAsiaTheme="minorHAnsi"/>
                              <w:color w:val="008EAA" w:themeColor="accent3"/>
                              <w:sz w:val="20"/>
                              <w:szCs w:val="20"/>
                              <w:lang w:val="en-CA" w:bidi="ar-SA"/>
                            </w:rPr>
                            <w:t xml:space="preserve"> </w:t>
                          </w:r>
                          <w:r>
                            <w:rPr>
                              <w:rFonts w:eastAsiaTheme="minorHAnsi"/>
                              <w:sz w:val="20"/>
                              <w:szCs w:val="20"/>
                              <w:lang w:val="en-CA" w:bidi="ar-SA"/>
                            </w:rPr>
                            <w:t xml:space="preserve">Some LRRb memebrs participate in these meetings but mainly a </w:t>
                          </w:r>
                          <w:r w:rsidRPr="00DF1341">
                            <w:rPr>
                              <w:rFonts w:eastAsiaTheme="minorHAnsi"/>
                              <w:sz w:val="20"/>
                              <w:szCs w:val="20"/>
                              <w:lang w:val="en-CA" w:bidi="ar-SA"/>
                            </w:rPr>
                            <w:t xml:space="preserve">function of the outreach committee </w:t>
                          </w:r>
                          <w:r>
                            <w:rPr>
                              <w:rFonts w:eastAsiaTheme="minorHAnsi"/>
                              <w:sz w:val="20"/>
                              <w:szCs w:val="20"/>
                              <w:lang w:val="en-CA" w:bidi="ar-SA"/>
                            </w:rPr>
                            <w:t xml:space="preserve">for idea </w:t>
                          </w:r>
                          <w:r w:rsidRPr="00F314D2">
                            <w:rPr>
                              <w:rFonts w:eastAsiaTheme="minorHAnsi"/>
                              <w:sz w:val="20"/>
                              <w:szCs w:val="20"/>
                              <w:lang w:val="en-CA" w:bidi="ar-SA"/>
                            </w:rPr>
                            <w:t>consideration for funding as a research or technology</w:t>
                          </w:r>
                          <w:r>
                            <w:rPr>
                              <w:rFonts w:eastAsiaTheme="minorHAnsi"/>
                              <w:sz w:val="20"/>
                              <w:szCs w:val="20"/>
                              <w:lang w:val="en-CA" w:bidi="ar-SA"/>
                            </w:rPr>
                            <w:t xml:space="preserve"> </w:t>
                          </w:r>
                          <w:r w:rsidRPr="00F314D2">
                            <w:rPr>
                              <w:rFonts w:eastAsiaTheme="minorHAnsi"/>
                              <w:sz w:val="20"/>
                              <w:szCs w:val="20"/>
                              <w:lang w:val="en-CA" w:bidi="ar-SA"/>
                            </w:rPr>
                            <w:t>transfer project.</w:t>
                          </w:r>
                        </w:p>
                      </w:txbxContent>
                    </v:textbox>
                    <w10:wrap type="square"/>
                  </v:shape>
                </w:pict>
              </mc:Fallback>
            </mc:AlternateContent>
          </w:r>
          <w:r w:rsidR="00C26E36">
            <w:rPr>
              <w:lang w:eastAsia="en-CA"/>
            </w:rPr>
            <w:t xml:space="preserve">LRRB </w:t>
          </w:r>
          <w:r w:rsidR="00707B43">
            <w:rPr>
              <w:lang w:eastAsia="en-CA"/>
            </w:rPr>
            <w:t>Meetings</w:t>
          </w:r>
          <w:bookmarkEnd w:id="143"/>
          <w:bookmarkEnd w:id="144"/>
          <w:bookmarkEnd w:id="145"/>
          <w:bookmarkEnd w:id="146"/>
        </w:p>
        <w:p w:rsidR="00707B43" w:rsidRDefault="00707B43" w:rsidP="00C26E36">
          <w:pPr>
            <w:rPr>
              <w:noProof/>
              <w:lang w:bidi="ar-SA"/>
            </w:rPr>
          </w:pPr>
          <w:r>
            <w:rPr>
              <w:lang w:eastAsia="en-CA"/>
            </w:rPr>
            <w:t>LRRB convenes</w:t>
          </w:r>
          <w:r w:rsidR="007435A2">
            <w:rPr>
              <w:lang w:eastAsia="en-CA"/>
            </w:rPr>
            <w:t xml:space="preserve"> </w:t>
          </w:r>
          <w:r w:rsidR="004162C1">
            <w:rPr>
              <w:lang w:eastAsia="en-CA"/>
            </w:rPr>
            <w:t xml:space="preserve">four </w:t>
          </w:r>
          <w:r>
            <w:rPr>
              <w:lang w:eastAsia="en-CA"/>
            </w:rPr>
            <w:t>internal meetings a</w:t>
          </w:r>
          <w:r w:rsidR="00C26E36">
            <w:rPr>
              <w:lang w:eastAsia="en-CA"/>
            </w:rPr>
            <w:t xml:space="preserve"> year</w:t>
          </w:r>
          <w:r>
            <w:rPr>
              <w:lang w:eastAsia="en-CA"/>
            </w:rPr>
            <w:t xml:space="preserve"> to address Board business, as part of its annual cycle of activities</w:t>
          </w:r>
          <w:r w:rsidR="007435A2">
            <w:rPr>
              <w:lang w:eastAsia="en-CA"/>
            </w:rPr>
            <w:t xml:space="preserve">: once during Spring, Summer, Fall, and Winter. </w:t>
          </w:r>
          <w:r w:rsidR="00D9368C">
            <w:rPr>
              <w:lang w:eastAsia="en-CA"/>
            </w:rPr>
            <w:t>At every LRRB meeting, the current program is distributed for review. This program review includes a financial update documenting available funds. Brief presentations from research investigators and presentations requesting additional funding may be heard at each meeting</w:t>
          </w:r>
          <w:r w:rsidR="00CE3473">
            <w:rPr>
              <w:lang w:eastAsia="en-CA"/>
            </w:rPr>
            <w:t>,</w:t>
          </w:r>
          <w:r w:rsidR="00D9368C">
            <w:rPr>
              <w:lang w:eastAsia="en-CA"/>
            </w:rPr>
            <w:t xml:space="preserve"> and if time is available, tours of transportation research sites and facilities or interesting transportation test sections may be arranged.</w:t>
          </w:r>
          <w:r w:rsidR="000D2145" w:rsidRPr="000D2145">
            <w:rPr>
              <w:noProof/>
              <w:lang w:bidi="ar-SA"/>
            </w:rPr>
            <w:t xml:space="preserve"> </w:t>
          </w:r>
        </w:p>
        <w:p w:rsidR="00431BEB" w:rsidRDefault="00C26E36" w:rsidP="00431BEB">
          <w:pPr>
            <w:rPr>
              <w:lang w:eastAsia="en-CA"/>
            </w:rPr>
          </w:pPr>
          <w:r w:rsidRPr="00631AC3">
            <w:rPr>
              <w:lang w:eastAsia="en-CA"/>
            </w:rPr>
            <w:t xml:space="preserve">LRRB representatives </w:t>
          </w:r>
          <w:r w:rsidR="00F33FB1" w:rsidRPr="00631AC3">
            <w:rPr>
              <w:lang w:eastAsia="en-CA"/>
            </w:rPr>
            <w:t>– primarily members of the Outreach Committee</w:t>
          </w:r>
          <w:r w:rsidR="0033438B">
            <w:rPr>
              <w:lang w:eastAsia="en-CA"/>
            </w:rPr>
            <w:t xml:space="preserve"> </w:t>
          </w:r>
          <w:r w:rsidR="000D20CD">
            <w:rPr>
              <w:lang w:eastAsia="en-CA"/>
            </w:rPr>
            <w:t xml:space="preserve">and/or the </w:t>
          </w:r>
          <w:r w:rsidR="0033438B">
            <w:rPr>
              <w:lang w:eastAsia="en-CA"/>
            </w:rPr>
            <w:t>O</w:t>
          </w:r>
          <w:r w:rsidR="000D20CD">
            <w:rPr>
              <w:lang w:eastAsia="en-CA"/>
            </w:rPr>
            <w:t>utreach consultant</w:t>
          </w:r>
          <w:r w:rsidR="00F33FB1" w:rsidRPr="00631AC3">
            <w:rPr>
              <w:lang w:eastAsia="en-CA"/>
            </w:rPr>
            <w:t xml:space="preserve"> -</w:t>
          </w:r>
          <w:r w:rsidRPr="00631AC3">
            <w:rPr>
              <w:lang w:eastAsia="en-CA"/>
            </w:rPr>
            <w:t xml:space="preserve"> attend all 16 State Aid Prescreening Meetings across Minnesota</w:t>
          </w:r>
          <w:r w:rsidR="00F33FB1" w:rsidRPr="00631AC3">
            <w:rPr>
              <w:lang w:eastAsia="en-CA"/>
            </w:rPr>
            <w:t>. In these external meetings, LRRB</w:t>
          </w:r>
          <w:r w:rsidRPr="00631AC3">
            <w:rPr>
              <w:lang w:eastAsia="en-CA"/>
            </w:rPr>
            <w:t xml:space="preserve"> present</w:t>
          </w:r>
          <w:r w:rsidR="00F33FB1" w:rsidRPr="00631AC3">
            <w:rPr>
              <w:lang w:eastAsia="en-CA"/>
            </w:rPr>
            <w:t>s</w:t>
          </w:r>
          <w:r w:rsidRPr="00631AC3">
            <w:rPr>
              <w:lang w:eastAsia="en-CA"/>
            </w:rPr>
            <w:t xml:space="preserve"> the results of completed research</w:t>
          </w:r>
          <w:r w:rsidR="000D2145" w:rsidRPr="00631AC3">
            <w:rPr>
              <w:lang w:eastAsia="en-CA"/>
            </w:rPr>
            <w:t xml:space="preserve"> and</w:t>
          </w:r>
          <w:r w:rsidRPr="00631AC3">
            <w:rPr>
              <w:lang w:eastAsia="en-CA"/>
            </w:rPr>
            <w:t xml:space="preserve"> share</w:t>
          </w:r>
          <w:r w:rsidR="00F33FB1" w:rsidRPr="00631AC3">
            <w:rPr>
              <w:lang w:eastAsia="en-CA"/>
            </w:rPr>
            <w:t>s</w:t>
          </w:r>
          <w:r w:rsidRPr="00631AC3">
            <w:rPr>
              <w:lang w:eastAsia="en-CA"/>
            </w:rPr>
            <w:t xml:space="preserve"> </w:t>
          </w:r>
          <w:r w:rsidR="00F33FB1" w:rsidRPr="00631AC3">
            <w:rPr>
              <w:lang w:eastAsia="en-CA"/>
            </w:rPr>
            <w:t xml:space="preserve">updates and accomplishments in flagship </w:t>
          </w:r>
          <w:r w:rsidRPr="00631AC3">
            <w:rPr>
              <w:lang w:eastAsia="en-CA"/>
            </w:rPr>
            <w:t>project</w:t>
          </w:r>
          <w:r w:rsidR="00F33FB1" w:rsidRPr="00631AC3">
            <w:rPr>
              <w:lang w:eastAsia="en-CA"/>
            </w:rPr>
            <w:t>s</w:t>
          </w:r>
          <w:r w:rsidRPr="00631AC3">
            <w:rPr>
              <w:lang w:eastAsia="en-CA"/>
            </w:rPr>
            <w:t xml:space="preserve">. </w:t>
          </w:r>
          <w:r w:rsidR="00F33FB1">
            <w:rPr>
              <w:lang w:eastAsia="en-CA"/>
            </w:rPr>
            <w:t>LRRB</w:t>
          </w:r>
          <w:r w:rsidR="00631AC3">
            <w:rPr>
              <w:lang w:eastAsia="en-CA"/>
            </w:rPr>
            <w:t xml:space="preserve"> also</w:t>
          </w:r>
          <w:r w:rsidR="00F33FB1">
            <w:rPr>
              <w:lang w:eastAsia="en-CA"/>
            </w:rPr>
            <w:t xml:space="preserve"> maintains a continuous feedback loop with local transportation practitioners through its participation in meetings</w:t>
          </w:r>
          <w:r w:rsidR="006541AA" w:rsidRPr="006541AA">
            <w:rPr>
              <w:lang w:eastAsia="en-CA"/>
            </w:rPr>
            <w:t xml:space="preserve"> </w:t>
          </w:r>
          <w:r w:rsidR="006541AA" w:rsidRPr="0033438B">
            <w:rPr>
              <w:lang w:eastAsia="en-CA"/>
            </w:rPr>
            <w:t>convened by partners</w:t>
          </w:r>
          <w:r w:rsidR="00F33FB1">
            <w:rPr>
              <w:lang w:eastAsia="en-CA"/>
            </w:rPr>
            <w:t>.</w:t>
          </w:r>
          <w:r w:rsidR="00431BEB" w:rsidRPr="00431BEB">
            <w:rPr>
              <w:lang w:eastAsia="en-CA"/>
            </w:rPr>
            <w:t xml:space="preserve"> </w:t>
          </w:r>
          <w:r w:rsidR="00431BEB">
            <w:rPr>
              <w:lang w:eastAsia="en-CA"/>
            </w:rPr>
            <w:t xml:space="preserve">LRRB and RIC members meet in a joint session to </w:t>
          </w:r>
          <w:r w:rsidR="00431BEB" w:rsidRPr="002130CA">
            <w:rPr>
              <w:lang w:eastAsia="en-CA"/>
            </w:rPr>
            <w:t>formally adopt the upcoming year’s strategic plan.</w:t>
          </w:r>
          <w:r w:rsidR="00431BEB">
            <w:rPr>
              <w:lang w:eastAsia="en-CA"/>
            </w:rPr>
            <w:t xml:space="preserve"> </w:t>
          </w:r>
        </w:p>
        <w:p w:rsidR="00C26E36" w:rsidRDefault="00B04F4F" w:rsidP="00C26E36">
          <w:pPr>
            <w:rPr>
              <w:lang w:eastAsia="en-CA"/>
            </w:rPr>
          </w:pPr>
          <w:r w:rsidRPr="00B04F4F">
            <w:rPr>
              <w:lang w:eastAsia="en-CA"/>
            </w:rPr>
            <w:t>Occasionally email is used to gain concurrence if an issue arises between scheduled meetings</w:t>
          </w:r>
          <w:r>
            <w:rPr>
              <w:lang w:eastAsia="en-CA"/>
            </w:rPr>
            <w:t>.</w:t>
          </w:r>
        </w:p>
        <w:p w:rsidR="00FA07FF" w:rsidRPr="0079514B" w:rsidRDefault="00FA07FF" w:rsidP="0079514B">
          <w:pPr>
            <w:pStyle w:val="Heading4"/>
            <w:rPr>
              <w:b/>
            </w:rPr>
          </w:pPr>
          <w:r w:rsidRPr="0079514B">
            <w:rPr>
              <w:b/>
            </w:rPr>
            <w:t>LRRB TAP Meetings</w:t>
          </w:r>
        </w:p>
        <w:p w:rsidR="001277D3" w:rsidRDefault="00FA07FF" w:rsidP="001277D3">
          <w:pPr>
            <w:rPr>
              <w:lang w:eastAsia="en-CA"/>
            </w:rPr>
          </w:pPr>
          <w:r>
            <w:rPr>
              <w:lang w:eastAsia="en-CA"/>
            </w:rPr>
            <w:t>TAPs usually meet to discuss progress, when tasks are due</w:t>
          </w:r>
          <w:r w:rsidR="001277D3">
            <w:rPr>
              <w:lang w:eastAsia="en-CA"/>
            </w:rPr>
            <w:t>,</w:t>
          </w:r>
          <w:r>
            <w:rPr>
              <w:lang w:eastAsia="en-CA"/>
            </w:rPr>
            <w:t xml:space="preserve"> and to review deliverables. </w:t>
          </w:r>
          <w:r w:rsidR="001277D3">
            <w:rPr>
              <w:lang w:eastAsia="en-CA"/>
            </w:rPr>
            <w:t>The following outlines TAP meeting content and responsibilities:</w:t>
          </w:r>
        </w:p>
        <w:p w:rsidR="001277D3" w:rsidRPr="0079514B" w:rsidRDefault="001277D3" w:rsidP="001277D3">
          <w:pPr>
            <w:rPr>
              <w:lang w:eastAsia="en-CA"/>
            </w:rPr>
          </w:pPr>
          <w:r w:rsidRPr="0079514B">
            <w:rPr>
              <w:b/>
              <w:lang w:eastAsia="en-CA"/>
            </w:rPr>
            <w:t>Introductory meeting:</w:t>
          </w:r>
          <w:r w:rsidRPr="0079514B">
            <w:rPr>
              <w:lang w:eastAsia="en-CA"/>
            </w:rPr>
            <w:t xml:space="preserve"> Led by the TAP chair, this meeting focuses on the following issues:</w:t>
          </w:r>
        </w:p>
        <w:p w:rsidR="00947F5F" w:rsidRDefault="00365BCB" w:rsidP="0033438B">
          <w:pPr>
            <w:pStyle w:val="ListParagraph"/>
            <w:numPr>
              <w:ilvl w:val="0"/>
              <w:numId w:val="63"/>
            </w:numPr>
            <w:ind w:left="648"/>
            <w:rPr>
              <w:lang w:eastAsia="en-CA"/>
            </w:rPr>
          </w:pPr>
          <w:r>
            <w:rPr>
              <w:lang w:eastAsia="en-CA"/>
            </w:rPr>
            <w:t>Outlining the research process,</w:t>
          </w:r>
        </w:p>
        <w:p w:rsidR="001277D3" w:rsidRPr="00947F5F" w:rsidRDefault="00947F5F" w:rsidP="0033438B">
          <w:pPr>
            <w:pStyle w:val="ListParagraph"/>
            <w:numPr>
              <w:ilvl w:val="0"/>
              <w:numId w:val="63"/>
            </w:numPr>
            <w:ind w:left="648"/>
            <w:rPr>
              <w:lang w:eastAsia="en-CA"/>
            </w:rPr>
          </w:pPr>
          <w:r w:rsidRPr="00947F5F">
            <w:rPr>
              <w:lang w:eastAsia="en-CA"/>
            </w:rPr>
            <w:t>Reviewing the roles and responsibilities of TAP members</w:t>
          </w:r>
          <w:r w:rsidR="00365BCB">
            <w:rPr>
              <w:lang w:eastAsia="en-CA"/>
            </w:rPr>
            <w:t>,</w:t>
          </w:r>
        </w:p>
        <w:p w:rsidR="001277D3" w:rsidRDefault="001277D3" w:rsidP="001277D3">
          <w:pPr>
            <w:pStyle w:val="ListParagraph"/>
            <w:numPr>
              <w:ilvl w:val="1"/>
              <w:numId w:val="40"/>
            </w:numPr>
            <w:ind w:left="648"/>
            <w:rPr>
              <w:lang w:eastAsia="en-CA"/>
            </w:rPr>
          </w:pPr>
          <w:r>
            <w:rPr>
              <w:lang w:eastAsia="en-CA"/>
            </w:rPr>
            <w:t>Suggestions b</w:t>
          </w:r>
          <w:r w:rsidR="00365BCB">
            <w:rPr>
              <w:lang w:eastAsia="en-CA"/>
            </w:rPr>
            <w:t>y members of relevant resources,</w:t>
          </w:r>
        </w:p>
        <w:p w:rsidR="001277D3" w:rsidRDefault="001277D3" w:rsidP="001277D3">
          <w:pPr>
            <w:pStyle w:val="ListParagraph"/>
            <w:numPr>
              <w:ilvl w:val="1"/>
              <w:numId w:val="40"/>
            </w:numPr>
            <w:ind w:left="648"/>
            <w:rPr>
              <w:lang w:eastAsia="en-CA"/>
            </w:rPr>
          </w:pPr>
          <w:r>
            <w:rPr>
              <w:lang w:eastAsia="en-CA"/>
            </w:rPr>
            <w:t>Review of target audi</w:t>
          </w:r>
          <w:r w:rsidR="00947F5F">
            <w:rPr>
              <w:lang w:eastAsia="en-CA"/>
            </w:rPr>
            <w:t>ences a</w:t>
          </w:r>
          <w:r w:rsidR="00365BCB">
            <w:rPr>
              <w:lang w:eastAsia="en-CA"/>
            </w:rPr>
            <w:t>nd proposed deliverables,</w:t>
          </w:r>
        </w:p>
        <w:p w:rsidR="001277D3" w:rsidRDefault="001277D3" w:rsidP="001277D3">
          <w:pPr>
            <w:pStyle w:val="ListParagraph"/>
            <w:numPr>
              <w:ilvl w:val="1"/>
              <w:numId w:val="40"/>
            </w:numPr>
            <w:ind w:left="648"/>
            <w:rPr>
              <w:lang w:eastAsia="en-CA"/>
            </w:rPr>
          </w:pPr>
          <w:r>
            <w:rPr>
              <w:lang w:eastAsia="en-CA"/>
            </w:rPr>
            <w:t xml:space="preserve">Review </w:t>
          </w:r>
          <w:r w:rsidR="00947F5F">
            <w:rPr>
              <w:lang w:eastAsia="en-CA"/>
            </w:rPr>
            <w:t xml:space="preserve">of the project </w:t>
          </w:r>
          <w:r w:rsidR="00365BCB">
            <w:rPr>
              <w:lang w:eastAsia="en-CA"/>
            </w:rPr>
            <w:t>budget,</w:t>
          </w:r>
        </w:p>
        <w:p w:rsidR="001277D3" w:rsidRDefault="001277D3" w:rsidP="001277D3">
          <w:pPr>
            <w:pStyle w:val="ListParagraph"/>
            <w:numPr>
              <w:ilvl w:val="1"/>
              <w:numId w:val="40"/>
            </w:numPr>
            <w:ind w:left="648"/>
            <w:rPr>
              <w:lang w:eastAsia="en-CA"/>
            </w:rPr>
          </w:pPr>
          <w:r>
            <w:rPr>
              <w:lang w:eastAsia="en-CA"/>
            </w:rPr>
            <w:t>Sch</w:t>
          </w:r>
          <w:r w:rsidR="00365BCB">
            <w:rPr>
              <w:lang w:eastAsia="en-CA"/>
            </w:rPr>
            <w:t>edule for the next TAP meetings,</w:t>
          </w:r>
        </w:p>
        <w:p w:rsidR="001277D3" w:rsidRDefault="001277D3" w:rsidP="001277D3">
          <w:pPr>
            <w:pStyle w:val="ListParagraph"/>
            <w:numPr>
              <w:ilvl w:val="1"/>
              <w:numId w:val="40"/>
            </w:numPr>
            <w:ind w:left="648"/>
            <w:rPr>
              <w:lang w:eastAsia="en-CA"/>
            </w:rPr>
          </w:pPr>
          <w:r>
            <w:rPr>
              <w:lang w:eastAsia="en-CA"/>
            </w:rPr>
            <w:t>Assignment of tasks to TAP members, as necessary.</w:t>
          </w:r>
        </w:p>
        <w:p w:rsidR="001277D3" w:rsidRPr="0079514B" w:rsidRDefault="001277D3" w:rsidP="001277D3">
          <w:pPr>
            <w:ind w:left="360" w:hanging="360"/>
            <w:rPr>
              <w:b/>
              <w:lang w:eastAsia="en-CA"/>
            </w:rPr>
          </w:pPr>
          <w:r w:rsidRPr="0079514B">
            <w:rPr>
              <w:b/>
              <w:lang w:eastAsia="en-CA"/>
            </w:rPr>
            <w:t xml:space="preserve">Follow up meeting(s): </w:t>
          </w:r>
        </w:p>
        <w:p w:rsidR="001277D3" w:rsidRDefault="001277D3" w:rsidP="001277D3">
          <w:pPr>
            <w:pStyle w:val="ListParagraph"/>
            <w:numPr>
              <w:ilvl w:val="0"/>
              <w:numId w:val="42"/>
            </w:numPr>
            <w:ind w:left="648"/>
            <w:rPr>
              <w:lang w:eastAsia="en-CA"/>
            </w:rPr>
          </w:pPr>
          <w:r>
            <w:rPr>
              <w:lang w:eastAsia="en-CA"/>
            </w:rPr>
            <w:t xml:space="preserve">Project update by </w:t>
          </w:r>
          <w:r w:rsidR="00365BCB">
            <w:rPr>
              <w:lang w:eastAsia="en-CA"/>
            </w:rPr>
            <w:t>the project’s PI,</w:t>
          </w:r>
        </w:p>
        <w:p w:rsidR="001277D3" w:rsidRDefault="001277D3" w:rsidP="001277D3">
          <w:pPr>
            <w:pStyle w:val="ListParagraph"/>
            <w:numPr>
              <w:ilvl w:val="0"/>
              <w:numId w:val="42"/>
            </w:numPr>
            <w:ind w:left="648"/>
            <w:rPr>
              <w:lang w:eastAsia="en-CA"/>
            </w:rPr>
          </w:pPr>
          <w:r>
            <w:rPr>
              <w:lang w:eastAsia="en-CA"/>
            </w:rPr>
            <w:t>Discussion of project status, accomplishments, and act</w:t>
          </w:r>
          <w:r w:rsidR="00365BCB">
            <w:rPr>
              <w:lang w:eastAsia="en-CA"/>
            </w:rPr>
            <w:t>ivities,</w:t>
          </w:r>
        </w:p>
        <w:p w:rsidR="001277D3" w:rsidRDefault="001277D3" w:rsidP="001277D3">
          <w:pPr>
            <w:pStyle w:val="ListParagraph"/>
            <w:numPr>
              <w:ilvl w:val="0"/>
              <w:numId w:val="42"/>
            </w:numPr>
            <w:ind w:left="648"/>
            <w:rPr>
              <w:lang w:eastAsia="en-CA"/>
            </w:rPr>
          </w:pPr>
          <w:r>
            <w:rPr>
              <w:lang w:eastAsia="en-CA"/>
            </w:rPr>
            <w:t>Review of budget ex</w:t>
          </w:r>
          <w:r w:rsidR="00365BCB">
            <w:rPr>
              <w:lang w:eastAsia="en-CA"/>
            </w:rPr>
            <w:t>penditures to date and schedule,</w:t>
          </w:r>
        </w:p>
        <w:p w:rsidR="001277D3" w:rsidRDefault="001277D3">
          <w:pPr>
            <w:pStyle w:val="ListParagraph"/>
            <w:numPr>
              <w:ilvl w:val="0"/>
              <w:numId w:val="42"/>
            </w:numPr>
            <w:ind w:left="648"/>
            <w:rPr>
              <w:lang w:eastAsia="en-CA"/>
            </w:rPr>
          </w:pPr>
          <w:r>
            <w:rPr>
              <w:lang w:eastAsia="en-CA"/>
            </w:rPr>
            <w:t xml:space="preserve">Discussion of </w:t>
          </w:r>
          <w:r w:rsidR="00947F5F">
            <w:rPr>
              <w:lang w:eastAsia="en-CA"/>
            </w:rPr>
            <w:t xml:space="preserve">questions or </w:t>
          </w:r>
          <w:r w:rsidR="00365BCB">
            <w:rPr>
              <w:lang w:eastAsia="en-CA"/>
            </w:rPr>
            <w:t>outstanding issues,</w:t>
          </w:r>
        </w:p>
        <w:p w:rsidR="001277D3" w:rsidRDefault="001277D3" w:rsidP="001277D3">
          <w:pPr>
            <w:pStyle w:val="ListParagraph"/>
            <w:numPr>
              <w:ilvl w:val="0"/>
              <w:numId w:val="42"/>
            </w:numPr>
            <w:ind w:left="648"/>
            <w:rPr>
              <w:lang w:eastAsia="en-CA"/>
            </w:rPr>
          </w:pPr>
          <w:r>
            <w:rPr>
              <w:lang w:eastAsia="en-CA"/>
            </w:rPr>
            <w:t>Identif</w:t>
          </w:r>
          <w:r w:rsidR="00947F5F">
            <w:rPr>
              <w:lang w:eastAsia="en-CA"/>
            </w:rPr>
            <w:t>ication of</w:t>
          </w:r>
          <w:r>
            <w:rPr>
              <w:lang w:eastAsia="en-CA"/>
            </w:rPr>
            <w:t xml:space="preserve"> action items and assign</w:t>
          </w:r>
          <w:r w:rsidR="00947F5F">
            <w:rPr>
              <w:lang w:eastAsia="en-CA"/>
            </w:rPr>
            <w:t>ed</w:t>
          </w:r>
          <w:r w:rsidR="00365BCB">
            <w:rPr>
              <w:lang w:eastAsia="en-CA"/>
            </w:rPr>
            <w:t xml:space="preserve"> tasks,</w:t>
          </w:r>
        </w:p>
        <w:p w:rsidR="001277D3" w:rsidRDefault="001277D3" w:rsidP="001277D3">
          <w:pPr>
            <w:pStyle w:val="ListParagraph"/>
            <w:numPr>
              <w:ilvl w:val="0"/>
              <w:numId w:val="42"/>
            </w:numPr>
            <w:ind w:left="648"/>
            <w:rPr>
              <w:lang w:eastAsia="en-CA"/>
            </w:rPr>
          </w:pPr>
          <w:r>
            <w:rPr>
              <w:lang w:eastAsia="en-CA"/>
            </w:rPr>
            <w:t>Review and/or approv</w:t>
          </w:r>
          <w:r w:rsidR="00947F5F">
            <w:rPr>
              <w:lang w:eastAsia="en-CA"/>
            </w:rPr>
            <w:t>al of</w:t>
          </w:r>
          <w:r>
            <w:rPr>
              <w:lang w:eastAsia="en-CA"/>
            </w:rPr>
            <w:t xml:space="preserve"> any deliverables.</w:t>
          </w:r>
        </w:p>
        <w:p w:rsidR="001277D3" w:rsidRPr="0079514B" w:rsidRDefault="001277D3" w:rsidP="001277D3">
          <w:pPr>
            <w:ind w:left="360" w:hanging="360"/>
            <w:rPr>
              <w:b/>
              <w:lang w:eastAsia="en-CA"/>
            </w:rPr>
          </w:pPr>
          <w:r w:rsidRPr="0079514B">
            <w:rPr>
              <w:b/>
              <w:lang w:eastAsia="en-CA"/>
            </w:rPr>
            <w:t>Final meeting:</w:t>
          </w:r>
        </w:p>
        <w:p w:rsidR="001277D3" w:rsidRDefault="001277D3" w:rsidP="001277D3">
          <w:pPr>
            <w:pStyle w:val="ListParagraph"/>
            <w:numPr>
              <w:ilvl w:val="0"/>
              <w:numId w:val="41"/>
            </w:numPr>
            <w:rPr>
              <w:lang w:eastAsia="en-CA"/>
            </w:rPr>
          </w:pPr>
          <w:r>
            <w:rPr>
              <w:lang w:eastAsia="en-CA"/>
            </w:rPr>
            <w:t xml:space="preserve">Project update by </w:t>
          </w:r>
          <w:r w:rsidR="00947F5F">
            <w:rPr>
              <w:lang w:eastAsia="en-CA"/>
            </w:rPr>
            <w:t>the project’s PI</w:t>
          </w:r>
          <w:r w:rsidR="00365BCB">
            <w:rPr>
              <w:lang w:eastAsia="en-CA"/>
            </w:rPr>
            <w:t>,</w:t>
          </w:r>
        </w:p>
        <w:p w:rsidR="001277D3" w:rsidRDefault="001277D3" w:rsidP="001277D3">
          <w:pPr>
            <w:pStyle w:val="ListParagraph"/>
            <w:numPr>
              <w:ilvl w:val="0"/>
              <w:numId w:val="41"/>
            </w:numPr>
            <w:rPr>
              <w:lang w:eastAsia="en-CA"/>
            </w:rPr>
          </w:pPr>
          <w:r>
            <w:rPr>
              <w:lang w:eastAsia="en-CA"/>
            </w:rPr>
            <w:t xml:space="preserve">Discussion of project status, </w:t>
          </w:r>
          <w:r w:rsidR="00365BCB">
            <w:rPr>
              <w:lang w:eastAsia="en-CA"/>
            </w:rPr>
            <w:t>accomplishments, and activities,</w:t>
          </w:r>
        </w:p>
        <w:p w:rsidR="001277D3" w:rsidRDefault="001277D3" w:rsidP="001277D3">
          <w:pPr>
            <w:pStyle w:val="ListParagraph"/>
            <w:numPr>
              <w:ilvl w:val="0"/>
              <w:numId w:val="41"/>
            </w:numPr>
            <w:rPr>
              <w:lang w:eastAsia="en-CA"/>
            </w:rPr>
          </w:pPr>
          <w:r>
            <w:rPr>
              <w:lang w:eastAsia="en-CA"/>
            </w:rPr>
            <w:t>Review an</w:t>
          </w:r>
          <w:r w:rsidR="00365BCB">
            <w:rPr>
              <w:lang w:eastAsia="en-CA"/>
            </w:rPr>
            <w:t>d approval of final deliverable,</w:t>
          </w:r>
        </w:p>
        <w:p w:rsidR="001277D3" w:rsidRDefault="001277D3" w:rsidP="001277D3">
          <w:pPr>
            <w:pStyle w:val="ListParagraph"/>
            <w:numPr>
              <w:ilvl w:val="0"/>
              <w:numId w:val="41"/>
            </w:numPr>
            <w:rPr>
              <w:lang w:eastAsia="en-CA"/>
            </w:rPr>
          </w:pPr>
          <w:r>
            <w:rPr>
              <w:lang w:eastAsia="en-CA"/>
            </w:rPr>
            <w:t>Discussion of dissemin</w:t>
          </w:r>
          <w:r w:rsidR="00365BCB">
            <w:rPr>
              <w:lang w:eastAsia="en-CA"/>
            </w:rPr>
            <w:t>ation strategies and next steps,</w:t>
          </w:r>
        </w:p>
        <w:p w:rsidR="001277D3" w:rsidRDefault="00365BCB" w:rsidP="001277D3">
          <w:pPr>
            <w:pStyle w:val="ListParagraph"/>
            <w:numPr>
              <w:ilvl w:val="0"/>
              <w:numId w:val="41"/>
            </w:numPr>
            <w:rPr>
              <w:lang w:eastAsia="en-CA"/>
            </w:rPr>
          </w:pPr>
          <w:r>
            <w:rPr>
              <w:lang w:eastAsia="en-CA"/>
            </w:rPr>
            <w:t>Review of outstanding issues,</w:t>
          </w:r>
        </w:p>
        <w:p w:rsidR="001277D3" w:rsidRDefault="001277D3" w:rsidP="0033438B">
          <w:pPr>
            <w:pStyle w:val="ListParagraph"/>
            <w:numPr>
              <w:ilvl w:val="0"/>
              <w:numId w:val="41"/>
            </w:numPr>
            <w:rPr>
              <w:lang w:eastAsia="en-CA"/>
            </w:rPr>
          </w:pPr>
          <w:r>
            <w:rPr>
              <w:lang w:eastAsia="en-CA"/>
            </w:rPr>
            <w:t>Determination of next steps, if necessary, and assignment of tasks.</w:t>
          </w:r>
        </w:p>
        <w:p w:rsidR="00FA07FF" w:rsidRDefault="00FA07FF">
          <w:pPr>
            <w:rPr>
              <w:lang w:eastAsia="en-CA"/>
            </w:rPr>
          </w:pPr>
          <w:r>
            <w:rPr>
              <w:lang w:eastAsia="en-CA"/>
            </w:rPr>
            <w:t>In some situations, it may be beneficial for the TAP to meet more frequently, such as quarterly or monthly, as appropriate based upon the project scope.</w:t>
          </w:r>
        </w:p>
        <w:p w:rsidR="002130CA" w:rsidRDefault="00431BEB" w:rsidP="001625CF">
          <w:pPr>
            <w:pStyle w:val="Heading3"/>
            <w:rPr>
              <w:lang w:eastAsia="en-CA"/>
            </w:rPr>
          </w:pPr>
          <w:bookmarkStart w:id="147" w:name="_Toc1484835"/>
          <w:bookmarkStart w:id="148" w:name="_Toc1554651"/>
          <w:bookmarkStart w:id="149" w:name="_Toc1730331"/>
          <w:bookmarkStart w:id="150" w:name="_Toc11657678"/>
          <w:r>
            <w:rPr>
              <w:noProof/>
              <w:lang w:bidi="ar-SA"/>
            </w:rPr>
            <mc:AlternateContent>
              <mc:Choice Requires="wps">
                <w:drawing>
                  <wp:anchor distT="45720" distB="45720" distL="114300" distR="114300" simplePos="0" relativeHeight="251658243" behindDoc="0" locked="0" layoutInCell="1" allowOverlap="1" wp14:anchorId="002711EC" wp14:editId="637122FE">
                    <wp:simplePos x="0" y="0"/>
                    <wp:positionH relativeFrom="column">
                      <wp:posOffset>3536315</wp:posOffset>
                    </wp:positionH>
                    <wp:positionV relativeFrom="paragraph">
                      <wp:posOffset>253851</wp:posOffset>
                    </wp:positionV>
                    <wp:extent cx="2823845" cy="215900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159000"/>
                            </a:xfrm>
                            <a:prstGeom prst="rect">
                              <a:avLst/>
                            </a:prstGeom>
                            <a:solidFill>
                              <a:schemeClr val="accent2">
                                <a:lumMod val="20000"/>
                                <a:lumOff val="80000"/>
                              </a:schemeClr>
                            </a:solidFill>
                            <a:ln w="9525">
                              <a:noFill/>
                              <a:miter lim="800000"/>
                              <a:headEnd/>
                              <a:tailEnd/>
                            </a:ln>
                          </wps:spPr>
                          <wps:txbx>
                            <w:txbxContent>
                              <w:p w:rsidR="0007193C" w:rsidRDefault="0007193C" w:rsidP="00FA07FF">
                                <w:pPr>
                                  <w:ind w:left="144" w:right="144"/>
                                  <w:rPr>
                                    <w:rFonts w:eastAsiaTheme="minorHAnsi"/>
                                    <w:sz w:val="20"/>
                                    <w:szCs w:val="20"/>
                                    <w:lang w:val="en-CA" w:bidi="ar-SA"/>
                                  </w:rPr>
                                </w:pPr>
                                <w:r>
                                  <w:rPr>
                                    <w:rFonts w:eastAsiaTheme="minorHAnsi"/>
                                    <w:b/>
                                    <w:color w:val="008EAA" w:themeColor="accent3"/>
                                    <w:sz w:val="20"/>
                                    <w:szCs w:val="20"/>
                                    <w:lang w:val="en-CA" w:bidi="ar-SA"/>
                                  </w:rPr>
                                  <w:t>Spring/March Meetings</w:t>
                                </w:r>
                                <w:r w:rsidRPr="001625CF">
                                  <w:rPr>
                                    <w:rFonts w:eastAsiaTheme="minorHAnsi"/>
                                    <w:b/>
                                    <w:color w:val="008EAA" w:themeColor="accent3"/>
                                    <w:sz w:val="20"/>
                                    <w:szCs w:val="20"/>
                                    <w:lang w:val="en-CA" w:bidi="ar-SA"/>
                                  </w:rPr>
                                  <w:t>:</w:t>
                                </w:r>
                                <w:r w:rsidRPr="001625CF">
                                  <w:rPr>
                                    <w:rFonts w:eastAsiaTheme="minorHAnsi"/>
                                    <w:color w:val="008EAA" w:themeColor="accent3"/>
                                    <w:sz w:val="20"/>
                                    <w:szCs w:val="20"/>
                                    <w:lang w:val="en-CA" w:bidi="ar-SA"/>
                                  </w:rPr>
                                  <w:t xml:space="preserve"> </w:t>
                                </w:r>
                                <w:r>
                                  <w:rPr>
                                    <w:rFonts w:eastAsiaTheme="minorHAnsi"/>
                                    <w:sz w:val="20"/>
                                    <w:szCs w:val="20"/>
                                    <w:lang w:val="en-CA" w:bidi="ar-SA"/>
                                  </w:rPr>
                                  <w:t xml:space="preserve">Review the </w:t>
                                </w:r>
                                <w:r w:rsidRPr="00C038E0">
                                  <w:rPr>
                                    <w:rFonts w:eastAsiaTheme="minorHAnsi"/>
                                    <w:sz w:val="20"/>
                                    <w:szCs w:val="20"/>
                                    <w:lang w:val="en-CA" w:bidi="ar-SA"/>
                                  </w:rPr>
                                  <w:t>implementation project ideas</w:t>
                                </w:r>
                                <w:r>
                                  <w:rPr>
                                    <w:rFonts w:eastAsiaTheme="minorHAnsi"/>
                                    <w:sz w:val="20"/>
                                    <w:szCs w:val="20"/>
                                    <w:lang w:val="en-CA" w:bidi="ar-SA"/>
                                  </w:rPr>
                                  <w:t>.</w:t>
                                </w:r>
                              </w:p>
                              <w:p w:rsidR="0007193C" w:rsidRDefault="0007193C" w:rsidP="00431BEB">
                                <w:pPr>
                                  <w:ind w:left="144" w:right="144"/>
                                  <w:rPr>
                                    <w:rFonts w:eastAsiaTheme="minorHAnsi"/>
                                    <w:sz w:val="20"/>
                                    <w:szCs w:val="20"/>
                                    <w:lang w:val="en-CA" w:bidi="ar-SA"/>
                                  </w:rPr>
                                </w:pPr>
                                <w:r>
                                  <w:rPr>
                                    <w:rFonts w:eastAsiaTheme="minorHAnsi"/>
                                    <w:b/>
                                    <w:color w:val="008EAA" w:themeColor="accent3"/>
                                    <w:sz w:val="20"/>
                                    <w:szCs w:val="20"/>
                                    <w:lang w:val="en-CA" w:bidi="ar-SA"/>
                                  </w:rPr>
                                  <w:t>Summer/June Meetings:</w:t>
                                </w:r>
                                <w:r>
                                  <w:rPr>
                                    <w:rFonts w:eastAsiaTheme="minorHAnsi"/>
                                    <w:sz w:val="20"/>
                                    <w:szCs w:val="20"/>
                                    <w:lang w:val="en-CA" w:bidi="ar-SA"/>
                                  </w:rPr>
                                  <w:t xml:space="preserve"> C</w:t>
                                </w:r>
                                <w:r w:rsidRPr="00C038E0">
                                  <w:rPr>
                                    <w:rFonts w:eastAsiaTheme="minorHAnsi"/>
                                    <w:sz w:val="20"/>
                                    <w:szCs w:val="20"/>
                                    <w:lang w:val="en-CA" w:bidi="ar-SA"/>
                                  </w:rPr>
                                  <w:t>onsult with LRRB on needs prioritization and assignments</w:t>
                                </w:r>
                                <w:r>
                                  <w:rPr>
                                    <w:rFonts w:eastAsiaTheme="minorHAnsi"/>
                                    <w:sz w:val="20"/>
                                    <w:szCs w:val="20"/>
                                    <w:lang w:val="en-CA" w:bidi="ar-SA"/>
                                  </w:rPr>
                                  <w:t>.</w:t>
                                </w:r>
                              </w:p>
                              <w:p w:rsidR="0007193C" w:rsidRDefault="0007193C" w:rsidP="001625CF">
                                <w:pPr>
                                  <w:ind w:left="144" w:right="144"/>
                                  <w:rPr>
                                    <w:rFonts w:eastAsiaTheme="minorHAnsi"/>
                                    <w:sz w:val="20"/>
                                    <w:szCs w:val="20"/>
                                    <w:lang w:val="en-CA" w:bidi="ar-SA"/>
                                  </w:rPr>
                                </w:pPr>
                                <w:r>
                                  <w:rPr>
                                    <w:rFonts w:eastAsiaTheme="minorHAnsi"/>
                                    <w:b/>
                                    <w:color w:val="008EAA" w:themeColor="accent3"/>
                                    <w:sz w:val="20"/>
                                    <w:szCs w:val="20"/>
                                    <w:lang w:val="en-CA" w:bidi="ar-SA"/>
                                  </w:rPr>
                                  <w:t>Fall/September Meetings:</w:t>
                                </w:r>
                                <w:r w:rsidRPr="00F314D2">
                                  <w:t xml:space="preserve"> </w:t>
                                </w:r>
                                <w:r>
                                  <w:rPr>
                                    <w:rFonts w:eastAsiaTheme="minorHAnsi"/>
                                    <w:sz w:val="20"/>
                                    <w:szCs w:val="20"/>
                                    <w:lang w:val="en-CA" w:bidi="ar-SA"/>
                                  </w:rPr>
                                  <w:t>Program refinement.</w:t>
                                </w:r>
                              </w:p>
                              <w:p w:rsidR="0007193C" w:rsidRDefault="0007193C" w:rsidP="001625CF">
                                <w:pPr>
                                  <w:ind w:left="144" w:right="144"/>
                                  <w:rPr>
                                    <w:rFonts w:eastAsiaTheme="minorHAnsi"/>
                                    <w:sz w:val="20"/>
                                    <w:szCs w:val="20"/>
                                    <w:lang w:val="en-CA" w:bidi="ar-SA"/>
                                  </w:rPr>
                                </w:pPr>
                                <w:r>
                                  <w:rPr>
                                    <w:rFonts w:eastAsiaTheme="minorHAnsi"/>
                                    <w:b/>
                                    <w:color w:val="008EAA" w:themeColor="accent3"/>
                                    <w:sz w:val="20"/>
                                    <w:szCs w:val="20"/>
                                    <w:lang w:val="en-CA" w:bidi="ar-SA"/>
                                  </w:rPr>
                                  <w:t>Winter/November Meetings</w:t>
                                </w:r>
                                <w:r w:rsidRPr="001625CF">
                                  <w:rPr>
                                    <w:rFonts w:eastAsiaTheme="minorHAnsi"/>
                                    <w:b/>
                                    <w:color w:val="008EAA" w:themeColor="accent3"/>
                                    <w:sz w:val="20"/>
                                    <w:szCs w:val="20"/>
                                    <w:lang w:val="en-CA" w:bidi="ar-SA"/>
                                  </w:rPr>
                                  <w:t>:</w:t>
                                </w:r>
                                <w:r>
                                  <w:rPr>
                                    <w:rFonts w:eastAsiaTheme="minorHAnsi"/>
                                    <w:sz w:val="20"/>
                                    <w:szCs w:val="20"/>
                                    <w:lang w:val="en-CA" w:bidi="ar-SA"/>
                                  </w:rPr>
                                  <w:t xml:space="preserve"> </w:t>
                                </w:r>
                                <w:r w:rsidRPr="0079514B">
                                  <w:rPr>
                                    <w:rFonts w:eastAsiaTheme="minorHAnsi"/>
                                    <w:sz w:val="20"/>
                                    <w:szCs w:val="20"/>
                                    <w:lang w:val="en-CA" w:bidi="ar-SA"/>
                                  </w:rPr>
                                  <w:t xml:space="preserve">Optional </w:t>
                                </w:r>
                                <w:r>
                                  <w:rPr>
                                    <w:rFonts w:eastAsiaTheme="minorHAnsi"/>
                                    <w:sz w:val="20"/>
                                    <w:szCs w:val="20"/>
                                    <w:lang w:val="en-CA" w:bidi="ar-SA"/>
                                  </w:rPr>
                                  <w:t>meeting based on</w:t>
                                </w:r>
                                <w:r w:rsidRPr="0079514B">
                                  <w:rPr>
                                    <w:rFonts w:eastAsiaTheme="minorHAnsi"/>
                                    <w:sz w:val="20"/>
                                    <w:szCs w:val="20"/>
                                    <w:lang w:val="en-CA" w:bidi="ar-SA"/>
                                  </w:rPr>
                                  <w:t xml:space="preserve"> need</w:t>
                                </w:r>
                                <w:r>
                                  <w:rPr>
                                    <w:rFonts w:eastAsiaTheme="minorHAnsi"/>
                                    <w:sz w:val="20"/>
                                    <w:szCs w:val="20"/>
                                    <w:lang w:val="en-CA" w:bidi="ar-SA"/>
                                  </w:rPr>
                                  <w:t>s.</w:t>
                                </w:r>
                              </w:p>
                              <w:p w:rsidR="0007193C" w:rsidRPr="001625CF" w:rsidRDefault="0007193C" w:rsidP="001625CF">
                                <w:pPr>
                                  <w:spacing w:before="120"/>
                                  <w:ind w:left="144" w:right="144"/>
                                  <w:rPr>
                                    <w:rFonts w:eastAsiaTheme="minorHAnsi"/>
                                    <w:sz w:val="20"/>
                                    <w:szCs w:val="20"/>
                                    <w:lang w:val="en-CA"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11EC" id="_x0000_s1036" type="#_x0000_t202" style="position:absolute;margin-left:278.45pt;margin-top:20pt;width:222.35pt;height:170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" fillcolor="#e4f6cd [661]" stroked="f">
                    <v:textbox>
                      <w:txbxContent>
                        <w:p w:rsidR="0007193C" w:rsidRDefault="0007193C" w:rsidP="00FA07FF">
                          <w:pPr>
                            <w:ind w:left="144" w:right="144"/>
                            <w:rPr>
                              <w:rFonts w:eastAsiaTheme="minorHAnsi"/>
                              <w:sz w:val="20"/>
                              <w:szCs w:val="20"/>
                              <w:lang w:val="en-CA" w:bidi="ar-SA"/>
                            </w:rPr>
                          </w:pPr>
                          <w:r>
                            <w:rPr>
                              <w:rFonts w:eastAsiaTheme="minorHAnsi"/>
                              <w:b/>
                              <w:color w:val="008EAA" w:themeColor="accent3"/>
                              <w:sz w:val="20"/>
                              <w:szCs w:val="20"/>
                              <w:lang w:val="en-CA" w:bidi="ar-SA"/>
                            </w:rPr>
                            <w:t>Spring/March Meetings</w:t>
                          </w:r>
                          <w:r w:rsidRPr="001625CF">
                            <w:rPr>
                              <w:rFonts w:eastAsiaTheme="minorHAnsi"/>
                              <w:b/>
                              <w:color w:val="008EAA" w:themeColor="accent3"/>
                              <w:sz w:val="20"/>
                              <w:szCs w:val="20"/>
                              <w:lang w:val="en-CA" w:bidi="ar-SA"/>
                            </w:rPr>
                            <w:t>:</w:t>
                          </w:r>
                          <w:r w:rsidRPr="001625CF">
                            <w:rPr>
                              <w:rFonts w:eastAsiaTheme="minorHAnsi"/>
                              <w:color w:val="008EAA" w:themeColor="accent3"/>
                              <w:sz w:val="20"/>
                              <w:szCs w:val="20"/>
                              <w:lang w:val="en-CA" w:bidi="ar-SA"/>
                            </w:rPr>
                            <w:t xml:space="preserve"> </w:t>
                          </w:r>
                          <w:r>
                            <w:rPr>
                              <w:rFonts w:eastAsiaTheme="minorHAnsi"/>
                              <w:sz w:val="20"/>
                              <w:szCs w:val="20"/>
                              <w:lang w:val="en-CA" w:bidi="ar-SA"/>
                            </w:rPr>
                            <w:t xml:space="preserve">Review the </w:t>
                          </w:r>
                          <w:r w:rsidRPr="00C038E0">
                            <w:rPr>
                              <w:rFonts w:eastAsiaTheme="minorHAnsi"/>
                              <w:sz w:val="20"/>
                              <w:szCs w:val="20"/>
                              <w:lang w:val="en-CA" w:bidi="ar-SA"/>
                            </w:rPr>
                            <w:t>implementation project ideas</w:t>
                          </w:r>
                          <w:r>
                            <w:rPr>
                              <w:rFonts w:eastAsiaTheme="minorHAnsi"/>
                              <w:sz w:val="20"/>
                              <w:szCs w:val="20"/>
                              <w:lang w:val="en-CA" w:bidi="ar-SA"/>
                            </w:rPr>
                            <w:t>.</w:t>
                          </w:r>
                        </w:p>
                        <w:p w:rsidR="0007193C" w:rsidRDefault="0007193C" w:rsidP="00431BEB">
                          <w:pPr>
                            <w:ind w:left="144" w:right="144"/>
                            <w:rPr>
                              <w:rFonts w:eastAsiaTheme="minorHAnsi"/>
                              <w:sz w:val="20"/>
                              <w:szCs w:val="20"/>
                              <w:lang w:val="en-CA" w:bidi="ar-SA"/>
                            </w:rPr>
                          </w:pPr>
                          <w:r>
                            <w:rPr>
                              <w:rFonts w:eastAsiaTheme="minorHAnsi"/>
                              <w:b/>
                              <w:color w:val="008EAA" w:themeColor="accent3"/>
                              <w:sz w:val="20"/>
                              <w:szCs w:val="20"/>
                              <w:lang w:val="en-CA" w:bidi="ar-SA"/>
                            </w:rPr>
                            <w:t>Summer/June Meetings:</w:t>
                          </w:r>
                          <w:r>
                            <w:rPr>
                              <w:rFonts w:eastAsiaTheme="minorHAnsi"/>
                              <w:sz w:val="20"/>
                              <w:szCs w:val="20"/>
                              <w:lang w:val="en-CA" w:bidi="ar-SA"/>
                            </w:rPr>
                            <w:t xml:space="preserve"> C</w:t>
                          </w:r>
                          <w:r w:rsidRPr="00C038E0">
                            <w:rPr>
                              <w:rFonts w:eastAsiaTheme="minorHAnsi"/>
                              <w:sz w:val="20"/>
                              <w:szCs w:val="20"/>
                              <w:lang w:val="en-CA" w:bidi="ar-SA"/>
                            </w:rPr>
                            <w:t>onsult with LRRB on needs prioritization and assignments</w:t>
                          </w:r>
                          <w:r>
                            <w:rPr>
                              <w:rFonts w:eastAsiaTheme="minorHAnsi"/>
                              <w:sz w:val="20"/>
                              <w:szCs w:val="20"/>
                              <w:lang w:val="en-CA" w:bidi="ar-SA"/>
                            </w:rPr>
                            <w:t>.</w:t>
                          </w:r>
                        </w:p>
                        <w:p w:rsidR="0007193C" w:rsidRDefault="0007193C" w:rsidP="001625CF">
                          <w:pPr>
                            <w:ind w:left="144" w:right="144"/>
                            <w:rPr>
                              <w:rFonts w:eastAsiaTheme="minorHAnsi"/>
                              <w:sz w:val="20"/>
                              <w:szCs w:val="20"/>
                              <w:lang w:val="en-CA" w:bidi="ar-SA"/>
                            </w:rPr>
                          </w:pPr>
                          <w:r>
                            <w:rPr>
                              <w:rFonts w:eastAsiaTheme="minorHAnsi"/>
                              <w:b/>
                              <w:color w:val="008EAA" w:themeColor="accent3"/>
                              <w:sz w:val="20"/>
                              <w:szCs w:val="20"/>
                              <w:lang w:val="en-CA" w:bidi="ar-SA"/>
                            </w:rPr>
                            <w:t>Fall/September Meetings:</w:t>
                          </w:r>
                          <w:r w:rsidRPr="00F314D2">
                            <w:t xml:space="preserve"> </w:t>
                          </w:r>
                          <w:r>
                            <w:rPr>
                              <w:rFonts w:eastAsiaTheme="minorHAnsi"/>
                              <w:sz w:val="20"/>
                              <w:szCs w:val="20"/>
                              <w:lang w:val="en-CA" w:bidi="ar-SA"/>
                            </w:rPr>
                            <w:t>Program refinement.</w:t>
                          </w:r>
                        </w:p>
                        <w:p w:rsidR="0007193C" w:rsidRDefault="0007193C" w:rsidP="001625CF">
                          <w:pPr>
                            <w:ind w:left="144" w:right="144"/>
                            <w:rPr>
                              <w:rFonts w:eastAsiaTheme="minorHAnsi"/>
                              <w:sz w:val="20"/>
                              <w:szCs w:val="20"/>
                              <w:lang w:val="en-CA" w:bidi="ar-SA"/>
                            </w:rPr>
                          </w:pPr>
                          <w:r>
                            <w:rPr>
                              <w:rFonts w:eastAsiaTheme="minorHAnsi"/>
                              <w:b/>
                              <w:color w:val="008EAA" w:themeColor="accent3"/>
                              <w:sz w:val="20"/>
                              <w:szCs w:val="20"/>
                              <w:lang w:val="en-CA" w:bidi="ar-SA"/>
                            </w:rPr>
                            <w:t>Winter/November Meetings</w:t>
                          </w:r>
                          <w:r w:rsidRPr="001625CF">
                            <w:rPr>
                              <w:rFonts w:eastAsiaTheme="minorHAnsi"/>
                              <w:b/>
                              <w:color w:val="008EAA" w:themeColor="accent3"/>
                              <w:sz w:val="20"/>
                              <w:szCs w:val="20"/>
                              <w:lang w:val="en-CA" w:bidi="ar-SA"/>
                            </w:rPr>
                            <w:t>:</w:t>
                          </w:r>
                          <w:r>
                            <w:rPr>
                              <w:rFonts w:eastAsiaTheme="minorHAnsi"/>
                              <w:sz w:val="20"/>
                              <w:szCs w:val="20"/>
                              <w:lang w:val="en-CA" w:bidi="ar-SA"/>
                            </w:rPr>
                            <w:t xml:space="preserve"> </w:t>
                          </w:r>
                          <w:r w:rsidRPr="0079514B">
                            <w:rPr>
                              <w:rFonts w:eastAsiaTheme="minorHAnsi"/>
                              <w:sz w:val="20"/>
                              <w:szCs w:val="20"/>
                              <w:lang w:val="en-CA" w:bidi="ar-SA"/>
                            </w:rPr>
                            <w:t xml:space="preserve">Optional </w:t>
                          </w:r>
                          <w:r>
                            <w:rPr>
                              <w:rFonts w:eastAsiaTheme="minorHAnsi"/>
                              <w:sz w:val="20"/>
                              <w:szCs w:val="20"/>
                              <w:lang w:val="en-CA" w:bidi="ar-SA"/>
                            </w:rPr>
                            <w:t>meeting based on</w:t>
                          </w:r>
                          <w:r w:rsidRPr="0079514B">
                            <w:rPr>
                              <w:rFonts w:eastAsiaTheme="minorHAnsi"/>
                              <w:sz w:val="20"/>
                              <w:szCs w:val="20"/>
                              <w:lang w:val="en-CA" w:bidi="ar-SA"/>
                            </w:rPr>
                            <w:t xml:space="preserve"> need</w:t>
                          </w:r>
                          <w:r>
                            <w:rPr>
                              <w:rFonts w:eastAsiaTheme="minorHAnsi"/>
                              <w:sz w:val="20"/>
                              <w:szCs w:val="20"/>
                              <w:lang w:val="en-CA" w:bidi="ar-SA"/>
                            </w:rPr>
                            <w:t>s.</w:t>
                          </w:r>
                        </w:p>
                        <w:p w:rsidR="0007193C" w:rsidRPr="001625CF" w:rsidRDefault="0007193C" w:rsidP="001625CF">
                          <w:pPr>
                            <w:spacing w:before="120"/>
                            <w:ind w:left="144" w:right="144"/>
                            <w:rPr>
                              <w:rFonts w:eastAsiaTheme="minorHAnsi"/>
                              <w:sz w:val="20"/>
                              <w:szCs w:val="20"/>
                              <w:lang w:val="en-CA" w:bidi="ar-SA"/>
                            </w:rPr>
                          </w:pPr>
                        </w:p>
                      </w:txbxContent>
                    </v:textbox>
                    <w10:wrap type="square"/>
                  </v:shape>
                </w:pict>
              </mc:Fallback>
            </mc:AlternateContent>
          </w:r>
          <w:r w:rsidR="00C803D6">
            <w:rPr>
              <w:lang w:eastAsia="en-CA"/>
            </w:rPr>
            <w:t>RIC Meetings</w:t>
          </w:r>
          <w:bookmarkEnd w:id="147"/>
          <w:bookmarkEnd w:id="148"/>
          <w:bookmarkEnd w:id="149"/>
          <w:bookmarkEnd w:id="150"/>
        </w:p>
        <w:p w:rsidR="00C803D6" w:rsidRDefault="00C26E36" w:rsidP="00C26E36">
          <w:pPr>
            <w:rPr>
              <w:lang w:eastAsia="en-CA"/>
            </w:rPr>
          </w:pPr>
          <w:r>
            <w:rPr>
              <w:lang w:eastAsia="en-CA"/>
            </w:rPr>
            <w:t xml:space="preserve">The RIC members also meet multiple times a year to </w:t>
          </w:r>
          <w:r w:rsidR="00DE6FE9">
            <w:rPr>
              <w:lang w:eastAsia="en-CA"/>
            </w:rPr>
            <w:t xml:space="preserve">discuss </w:t>
          </w:r>
          <w:r>
            <w:rPr>
              <w:lang w:eastAsia="en-CA"/>
            </w:rPr>
            <w:t xml:space="preserve">research </w:t>
          </w:r>
          <w:r w:rsidR="00DE6FE9">
            <w:rPr>
              <w:lang w:eastAsia="en-CA"/>
            </w:rPr>
            <w:t>implementation ideas list,</w:t>
          </w:r>
          <w:r>
            <w:rPr>
              <w:lang w:eastAsia="en-CA"/>
            </w:rPr>
            <w:t xml:space="preserve"> </w:t>
          </w:r>
          <w:r w:rsidR="00DE6FE9">
            <w:rPr>
              <w:lang w:eastAsia="en-CA"/>
            </w:rPr>
            <w:t xml:space="preserve">review </w:t>
          </w:r>
          <w:r>
            <w:rPr>
              <w:lang w:eastAsia="en-CA"/>
            </w:rPr>
            <w:t xml:space="preserve">funding </w:t>
          </w:r>
          <w:r w:rsidR="00DE6FE9">
            <w:rPr>
              <w:lang w:eastAsia="en-CA"/>
            </w:rPr>
            <w:t xml:space="preserve">budget and determine </w:t>
          </w:r>
          <w:r>
            <w:rPr>
              <w:lang w:eastAsia="en-CA"/>
            </w:rPr>
            <w:t xml:space="preserve">commitments, or review </w:t>
          </w:r>
          <w:r w:rsidR="00DE6FE9">
            <w:rPr>
              <w:lang w:eastAsia="en-CA"/>
            </w:rPr>
            <w:t xml:space="preserve">marketing products for </w:t>
          </w:r>
          <w:r>
            <w:rPr>
              <w:lang w:eastAsia="en-CA"/>
            </w:rPr>
            <w:t>the completed projects depending on the time of year and the</w:t>
          </w:r>
          <w:r w:rsidR="002130CA">
            <w:rPr>
              <w:lang w:eastAsia="en-CA"/>
            </w:rPr>
            <w:t xml:space="preserve"> action items generated in the preceding meetings. </w:t>
          </w:r>
        </w:p>
        <w:p w:rsidR="00273081" w:rsidRDefault="00273081" w:rsidP="00C26E36">
          <w:pPr>
            <w:rPr>
              <w:lang w:eastAsia="en-CA"/>
            </w:rPr>
          </w:pPr>
          <w:r>
            <w:rPr>
              <w:lang w:eastAsia="en-CA"/>
            </w:rPr>
            <w:t xml:space="preserve">As part of every RIC meeting, the LRRB/RIC liaison member updates the other members and the chair about the discussions and decisions occurred during the most recent LRRB meeting. RIC members </w:t>
          </w:r>
          <w:r w:rsidR="004346D9">
            <w:rPr>
              <w:lang w:eastAsia="en-CA"/>
            </w:rPr>
            <w:t>may</w:t>
          </w:r>
          <w:r>
            <w:rPr>
              <w:lang w:eastAsia="en-CA"/>
            </w:rPr>
            <w:t xml:space="preserve"> </w:t>
          </w:r>
          <w:r w:rsidR="004346D9">
            <w:rPr>
              <w:lang w:eastAsia="en-CA"/>
            </w:rPr>
            <w:t>transfer their issues or requests regarding the LRRB decisions and processes through the liaison member.</w:t>
          </w:r>
        </w:p>
        <w:p w:rsidR="005A042E" w:rsidRPr="0079514B" w:rsidRDefault="005A042E" w:rsidP="0079514B">
          <w:pPr>
            <w:pStyle w:val="Heading4"/>
            <w:rPr>
              <w:b/>
            </w:rPr>
          </w:pPr>
          <w:r w:rsidRPr="0079514B">
            <w:rPr>
              <w:b/>
            </w:rPr>
            <w:t xml:space="preserve">RIC </w:t>
          </w:r>
          <w:r w:rsidR="00564226">
            <w:rPr>
              <w:b/>
            </w:rPr>
            <w:t xml:space="preserve">Project </w:t>
          </w:r>
          <w:r w:rsidRPr="0079514B">
            <w:rPr>
              <w:b/>
            </w:rPr>
            <w:t>TAP Meetings</w:t>
          </w:r>
        </w:p>
        <w:p w:rsidR="005A042E" w:rsidRDefault="005A042E" w:rsidP="005A042E">
          <w:pPr>
            <w:rPr>
              <w:lang w:eastAsia="en-CA"/>
            </w:rPr>
          </w:pPr>
          <w:r>
            <w:rPr>
              <w:lang w:eastAsia="en-CA"/>
            </w:rPr>
            <w:t xml:space="preserve">Each implementation project has a contractor who schedules the RIC </w:t>
          </w:r>
          <w:r w:rsidR="00FA07FF">
            <w:rPr>
              <w:lang w:eastAsia="en-CA"/>
            </w:rPr>
            <w:t xml:space="preserve">TAP </w:t>
          </w:r>
          <w:r>
            <w:rPr>
              <w:lang w:eastAsia="en-CA"/>
            </w:rPr>
            <w:t>meetings and develops the meeting agendas with the help of RIC TAP chair. The following outlines TAP meeting content and responsibilities:</w:t>
          </w:r>
        </w:p>
        <w:p w:rsidR="005A042E" w:rsidRDefault="005A042E" w:rsidP="005A042E">
          <w:pPr>
            <w:rPr>
              <w:lang w:eastAsia="en-CA"/>
            </w:rPr>
          </w:pPr>
          <w:r w:rsidRPr="0079514B">
            <w:rPr>
              <w:b/>
              <w:lang w:eastAsia="en-CA"/>
            </w:rPr>
            <w:t>Introductory meeting:</w:t>
          </w:r>
          <w:r w:rsidRPr="0079514B">
            <w:rPr>
              <w:lang w:eastAsia="en-CA"/>
            </w:rPr>
            <w:t xml:space="preserve"> </w:t>
          </w:r>
          <w:r>
            <w:rPr>
              <w:lang w:eastAsia="en-CA"/>
            </w:rPr>
            <w:t>Led by the RIC TAP chair, this meeting focuses on the following issues:</w:t>
          </w:r>
        </w:p>
        <w:p w:rsidR="005A042E" w:rsidRDefault="005A042E" w:rsidP="00C66E70">
          <w:pPr>
            <w:pStyle w:val="ListParagraph"/>
            <w:numPr>
              <w:ilvl w:val="1"/>
              <w:numId w:val="40"/>
            </w:numPr>
            <w:ind w:left="648"/>
            <w:rPr>
              <w:lang w:eastAsia="en-CA"/>
            </w:rPr>
          </w:pPr>
          <w:r>
            <w:rPr>
              <w:lang w:eastAsia="en-CA"/>
            </w:rPr>
            <w:t>Problem statement, obj</w:t>
          </w:r>
          <w:r w:rsidR="00365BCB">
            <w:rPr>
              <w:lang w:eastAsia="en-CA"/>
            </w:rPr>
            <w:t>ectives, and potential benefits,</w:t>
          </w:r>
        </w:p>
        <w:p w:rsidR="005A042E" w:rsidRDefault="005A042E" w:rsidP="00C66E70">
          <w:pPr>
            <w:pStyle w:val="ListParagraph"/>
            <w:numPr>
              <w:ilvl w:val="1"/>
              <w:numId w:val="40"/>
            </w:numPr>
            <w:ind w:left="648"/>
            <w:rPr>
              <w:lang w:eastAsia="en-CA"/>
            </w:rPr>
          </w:pPr>
          <w:r>
            <w:rPr>
              <w:lang w:eastAsia="en-CA"/>
            </w:rPr>
            <w:t>Suggestions b</w:t>
          </w:r>
          <w:r w:rsidR="00365BCB">
            <w:rPr>
              <w:lang w:eastAsia="en-CA"/>
            </w:rPr>
            <w:t>y members of relevant resources,</w:t>
          </w:r>
        </w:p>
        <w:p w:rsidR="005A042E" w:rsidRDefault="005A042E" w:rsidP="00C66E70">
          <w:pPr>
            <w:pStyle w:val="ListParagraph"/>
            <w:numPr>
              <w:ilvl w:val="1"/>
              <w:numId w:val="40"/>
            </w:numPr>
            <w:ind w:left="648"/>
            <w:rPr>
              <w:lang w:eastAsia="en-CA"/>
            </w:rPr>
          </w:pPr>
          <w:r>
            <w:rPr>
              <w:lang w:eastAsia="en-CA"/>
            </w:rPr>
            <w:t>Ident</w:t>
          </w:r>
          <w:r w:rsidR="00365BCB">
            <w:rPr>
              <w:lang w:eastAsia="en-CA"/>
            </w:rPr>
            <w:t>ification of key project issues,</w:t>
          </w:r>
        </w:p>
        <w:p w:rsidR="005A042E" w:rsidRDefault="005A042E" w:rsidP="00C66E70">
          <w:pPr>
            <w:pStyle w:val="ListParagraph"/>
            <w:numPr>
              <w:ilvl w:val="1"/>
              <w:numId w:val="40"/>
            </w:numPr>
            <w:ind w:left="648"/>
            <w:rPr>
              <w:lang w:eastAsia="en-CA"/>
            </w:rPr>
          </w:pPr>
          <w:r>
            <w:rPr>
              <w:lang w:eastAsia="en-CA"/>
            </w:rPr>
            <w:t>Review of target audiences and proposed deliverables</w:t>
          </w:r>
          <w:r w:rsidR="00365BCB">
            <w:rPr>
              <w:lang w:eastAsia="en-CA"/>
            </w:rPr>
            <w:t>,</w:t>
          </w:r>
        </w:p>
        <w:p w:rsidR="005A042E" w:rsidRDefault="005A042E" w:rsidP="00C66E70">
          <w:pPr>
            <w:pStyle w:val="ListParagraph"/>
            <w:numPr>
              <w:ilvl w:val="1"/>
              <w:numId w:val="40"/>
            </w:numPr>
            <w:ind w:left="648"/>
            <w:rPr>
              <w:lang w:eastAsia="en-CA"/>
            </w:rPr>
          </w:pPr>
          <w:r>
            <w:rPr>
              <w:lang w:eastAsia="en-CA"/>
            </w:rPr>
            <w:t>R</w:t>
          </w:r>
          <w:r w:rsidR="00365BCB">
            <w:rPr>
              <w:lang w:eastAsia="en-CA"/>
            </w:rPr>
            <w:t>eview budget,</w:t>
          </w:r>
        </w:p>
        <w:p w:rsidR="005A042E" w:rsidRDefault="005A042E" w:rsidP="00C66E70">
          <w:pPr>
            <w:pStyle w:val="ListParagraph"/>
            <w:numPr>
              <w:ilvl w:val="1"/>
              <w:numId w:val="40"/>
            </w:numPr>
            <w:ind w:left="648"/>
            <w:rPr>
              <w:lang w:eastAsia="en-CA"/>
            </w:rPr>
          </w:pPr>
          <w:r>
            <w:rPr>
              <w:lang w:eastAsia="en-CA"/>
            </w:rPr>
            <w:t>Schedule for the next TAP</w:t>
          </w:r>
          <w:r w:rsidR="00FA07FF">
            <w:rPr>
              <w:lang w:eastAsia="en-CA"/>
            </w:rPr>
            <w:t xml:space="preserve"> </w:t>
          </w:r>
          <w:r w:rsidR="00365BCB">
            <w:rPr>
              <w:lang w:eastAsia="en-CA"/>
            </w:rPr>
            <w:t>meetings,</w:t>
          </w:r>
        </w:p>
        <w:p w:rsidR="005A042E" w:rsidRDefault="005A042E" w:rsidP="00C66E70">
          <w:pPr>
            <w:pStyle w:val="ListParagraph"/>
            <w:numPr>
              <w:ilvl w:val="1"/>
              <w:numId w:val="40"/>
            </w:numPr>
            <w:ind w:left="648"/>
            <w:rPr>
              <w:lang w:eastAsia="en-CA"/>
            </w:rPr>
          </w:pPr>
          <w:r>
            <w:rPr>
              <w:lang w:eastAsia="en-CA"/>
            </w:rPr>
            <w:t>Assignment of tasks to TAP members, as necessary.</w:t>
          </w:r>
        </w:p>
        <w:p w:rsidR="00FA07FF" w:rsidRPr="0079514B" w:rsidRDefault="00FA07FF" w:rsidP="001625CF">
          <w:pPr>
            <w:ind w:left="360" w:hanging="360"/>
            <w:rPr>
              <w:b/>
              <w:lang w:eastAsia="en-CA"/>
            </w:rPr>
          </w:pPr>
          <w:r w:rsidRPr="0079514B">
            <w:rPr>
              <w:b/>
              <w:lang w:eastAsia="en-CA"/>
            </w:rPr>
            <w:t xml:space="preserve">Follow up meeting(s): </w:t>
          </w:r>
        </w:p>
        <w:p w:rsidR="00FA07FF" w:rsidRDefault="00365BCB" w:rsidP="00C66E70">
          <w:pPr>
            <w:pStyle w:val="ListParagraph"/>
            <w:numPr>
              <w:ilvl w:val="0"/>
              <w:numId w:val="42"/>
            </w:numPr>
            <w:ind w:left="648"/>
            <w:rPr>
              <w:lang w:eastAsia="en-CA"/>
            </w:rPr>
          </w:pPr>
          <w:r>
            <w:rPr>
              <w:lang w:eastAsia="en-CA"/>
            </w:rPr>
            <w:t>Project update by contractor,</w:t>
          </w:r>
        </w:p>
        <w:p w:rsidR="00FA07FF" w:rsidRDefault="00FA07FF" w:rsidP="00C66E70">
          <w:pPr>
            <w:pStyle w:val="ListParagraph"/>
            <w:numPr>
              <w:ilvl w:val="0"/>
              <w:numId w:val="42"/>
            </w:numPr>
            <w:ind w:left="648"/>
            <w:rPr>
              <w:lang w:eastAsia="en-CA"/>
            </w:rPr>
          </w:pPr>
          <w:r>
            <w:rPr>
              <w:lang w:eastAsia="en-CA"/>
            </w:rPr>
            <w:t xml:space="preserve">Discussion of project status, </w:t>
          </w:r>
          <w:r w:rsidR="00365BCB">
            <w:rPr>
              <w:lang w:eastAsia="en-CA"/>
            </w:rPr>
            <w:t>accomplishments, and activities,</w:t>
          </w:r>
        </w:p>
        <w:p w:rsidR="00FA07FF" w:rsidRDefault="00FA07FF" w:rsidP="00C66E70">
          <w:pPr>
            <w:pStyle w:val="ListParagraph"/>
            <w:numPr>
              <w:ilvl w:val="0"/>
              <w:numId w:val="42"/>
            </w:numPr>
            <w:ind w:left="648"/>
            <w:rPr>
              <w:lang w:eastAsia="en-CA"/>
            </w:rPr>
          </w:pPr>
          <w:r>
            <w:rPr>
              <w:lang w:eastAsia="en-CA"/>
            </w:rPr>
            <w:t>Review of budget expenditures to date an</w:t>
          </w:r>
          <w:r w:rsidR="00365BCB">
            <w:rPr>
              <w:lang w:eastAsia="en-CA"/>
            </w:rPr>
            <w:t>d schedule,</w:t>
          </w:r>
        </w:p>
        <w:p w:rsidR="00FA07FF" w:rsidRDefault="00FA07FF" w:rsidP="00C66E70">
          <w:pPr>
            <w:pStyle w:val="ListParagraph"/>
            <w:numPr>
              <w:ilvl w:val="0"/>
              <w:numId w:val="42"/>
            </w:numPr>
            <w:ind w:left="648"/>
            <w:rPr>
              <w:lang w:eastAsia="en-CA"/>
            </w:rPr>
          </w:pPr>
          <w:r>
            <w:rPr>
              <w:lang w:eastAsia="en-CA"/>
            </w:rPr>
            <w:t>Discuss</w:t>
          </w:r>
          <w:r w:rsidR="00365BCB">
            <w:rPr>
              <w:lang w:eastAsia="en-CA"/>
            </w:rPr>
            <w:t>ion of implementation questions,</w:t>
          </w:r>
        </w:p>
        <w:p w:rsidR="00FA07FF" w:rsidRDefault="00365BCB" w:rsidP="00C66E70">
          <w:pPr>
            <w:pStyle w:val="ListParagraph"/>
            <w:numPr>
              <w:ilvl w:val="0"/>
              <w:numId w:val="42"/>
            </w:numPr>
            <w:ind w:left="648"/>
            <w:rPr>
              <w:lang w:eastAsia="en-CA"/>
            </w:rPr>
          </w:pPr>
          <w:r>
            <w:rPr>
              <w:lang w:eastAsia="en-CA"/>
            </w:rPr>
            <w:t>Review outstanding issues,</w:t>
          </w:r>
        </w:p>
        <w:p w:rsidR="00FA07FF" w:rsidRDefault="00FA07FF" w:rsidP="00C66E70">
          <w:pPr>
            <w:pStyle w:val="ListParagraph"/>
            <w:numPr>
              <w:ilvl w:val="0"/>
              <w:numId w:val="42"/>
            </w:numPr>
            <w:ind w:left="648"/>
            <w:rPr>
              <w:lang w:eastAsia="en-CA"/>
            </w:rPr>
          </w:pPr>
          <w:r>
            <w:rPr>
              <w:lang w:eastAsia="en-CA"/>
            </w:rPr>
            <w:t>Identif</w:t>
          </w:r>
          <w:r w:rsidR="00365BCB">
            <w:rPr>
              <w:lang w:eastAsia="en-CA"/>
            </w:rPr>
            <w:t>y action items and assign tasks,</w:t>
          </w:r>
        </w:p>
        <w:p w:rsidR="00FA07FF" w:rsidRDefault="00FA07FF" w:rsidP="00C66E70">
          <w:pPr>
            <w:pStyle w:val="ListParagraph"/>
            <w:numPr>
              <w:ilvl w:val="0"/>
              <w:numId w:val="42"/>
            </w:numPr>
            <w:ind w:left="648"/>
            <w:rPr>
              <w:lang w:eastAsia="en-CA"/>
            </w:rPr>
          </w:pPr>
          <w:r>
            <w:rPr>
              <w:lang w:eastAsia="en-CA"/>
            </w:rPr>
            <w:t xml:space="preserve">Review </w:t>
          </w:r>
          <w:r w:rsidR="00B04F4F">
            <w:rPr>
              <w:lang w:eastAsia="en-CA"/>
            </w:rPr>
            <w:t xml:space="preserve">and/or approve </w:t>
          </w:r>
          <w:r>
            <w:rPr>
              <w:lang w:eastAsia="en-CA"/>
            </w:rPr>
            <w:t>any deliverables.</w:t>
          </w:r>
        </w:p>
        <w:p w:rsidR="00FA07FF" w:rsidRPr="0079514B" w:rsidRDefault="00FA07FF" w:rsidP="001625CF">
          <w:pPr>
            <w:ind w:left="360" w:hanging="360"/>
            <w:rPr>
              <w:b/>
              <w:lang w:eastAsia="en-CA"/>
            </w:rPr>
          </w:pPr>
          <w:r w:rsidRPr="0079514B">
            <w:rPr>
              <w:b/>
              <w:lang w:eastAsia="en-CA"/>
            </w:rPr>
            <w:t>Final meeting:</w:t>
          </w:r>
        </w:p>
        <w:p w:rsidR="00FA07FF" w:rsidRDefault="00365BCB" w:rsidP="00C66E70">
          <w:pPr>
            <w:pStyle w:val="ListParagraph"/>
            <w:numPr>
              <w:ilvl w:val="0"/>
              <w:numId w:val="41"/>
            </w:numPr>
            <w:rPr>
              <w:lang w:eastAsia="en-CA"/>
            </w:rPr>
          </w:pPr>
          <w:r>
            <w:rPr>
              <w:lang w:eastAsia="en-CA"/>
            </w:rPr>
            <w:t>Project update by contractor,</w:t>
          </w:r>
        </w:p>
        <w:p w:rsidR="00FA07FF" w:rsidRDefault="00FA07FF" w:rsidP="00C66E70">
          <w:pPr>
            <w:pStyle w:val="ListParagraph"/>
            <w:numPr>
              <w:ilvl w:val="0"/>
              <w:numId w:val="41"/>
            </w:numPr>
            <w:rPr>
              <w:lang w:eastAsia="en-CA"/>
            </w:rPr>
          </w:pPr>
          <w:r>
            <w:rPr>
              <w:lang w:eastAsia="en-CA"/>
            </w:rPr>
            <w:t>Discussion of project status, accomplishments, and a</w:t>
          </w:r>
          <w:r w:rsidR="00365BCB">
            <w:rPr>
              <w:lang w:eastAsia="en-CA"/>
            </w:rPr>
            <w:t>ctivities,</w:t>
          </w:r>
        </w:p>
        <w:p w:rsidR="00FA07FF" w:rsidRDefault="00FA07FF" w:rsidP="00C66E70">
          <w:pPr>
            <w:pStyle w:val="ListParagraph"/>
            <w:numPr>
              <w:ilvl w:val="0"/>
              <w:numId w:val="41"/>
            </w:numPr>
            <w:rPr>
              <w:lang w:eastAsia="en-CA"/>
            </w:rPr>
          </w:pPr>
          <w:r>
            <w:rPr>
              <w:lang w:eastAsia="en-CA"/>
            </w:rPr>
            <w:t>Review</w:t>
          </w:r>
          <w:r w:rsidR="00B04F4F">
            <w:rPr>
              <w:lang w:eastAsia="en-CA"/>
            </w:rPr>
            <w:t xml:space="preserve"> and approval</w:t>
          </w:r>
          <w:r w:rsidR="00365BCB">
            <w:rPr>
              <w:lang w:eastAsia="en-CA"/>
            </w:rPr>
            <w:t xml:space="preserve"> of final deliverable,</w:t>
          </w:r>
        </w:p>
        <w:p w:rsidR="00FA07FF" w:rsidRDefault="00FA07FF" w:rsidP="00C66E70">
          <w:pPr>
            <w:pStyle w:val="ListParagraph"/>
            <w:numPr>
              <w:ilvl w:val="0"/>
              <w:numId w:val="41"/>
            </w:numPr>
            <w:rPr>
              <w:lang w:eastAsia="en-CA"/>
            </w:rPr>
          </w:pPr>
          <w:r>
            <w:rPr>
              <w:lang w:eastAsia="en-CA"/>
            </w:rPr>
            <w:t>Discussion of dissemin</w:t>
          </w:r>
          <w:r w:rsidR="00365BCB">
            <w:rPr>
              <w:lang w:eastAsia="en-CA"/>
            </w:rPr>
            <w:t>ation strategies and next steps,</w:t>
          </w:r>
        </w:p>
        <w:p w:rsidR="00FA07FF" w:rsidRDefault="00365BCB" w:rsidP="00C66E70">
          <w:pPr>
            <w:pStyle w:val="ListParagraph"/>
            <w:numPr>
              <w:ilvl w:val="0"/>
              <w:numId w:val="41"/>
            </w:numPr>
            <w:rPr>
              <w:lang w:eastAsia="en-CA"/>
            </w:rPr>
          </w:pPr>
          <w:r>
            <w:rPr>
              <w:lang w:eastAsia="en-CA"/>
            </w:rPr>
            <w:t>Review of outstanding issues,</w:t>
          </w:r>
        </w:p>
        <w:p w:rsidR="00FA07FF" w:rsidRDefault="00FA07FF" w:rsidP="00C66E70">
          <w:pPr>
            <w:pStyle w:val="ListParagraph"/>
            <w:numPr>
              <w:ilvl w:val="0"/>
              <w:numId w:val="41"/>
            </w:numPr>
            <w:rPr>
              <w:lang w:eastAsia="en-CA"/>
            </w:rPr>
          </w:pPr>
          <w:r>
            <w:rPr>
              <w:lang w:eastAsia="en-CA"/>
            </w:rPr>
            <w:t>Determination of next steps, if necessary, and assignment of tasks.</w:t>
          </w:r>
        </w:p>
        <w:p w:rsidR="00FA07FF" w:rsidRDefault="00FA07FF" w:rsidP="00C26E36">
          <w:pPr>
            <w:rPr>
              <w:lang w:eastAsia="en-CA"/>
            </w:rPr>
          </w:pPr>
          <w:r>
            <w:rPr>
              <w:lang w:eastAsia="en-CA"/>
            </w:rPr>
            <w:t xml:space="preserve">The RIC TAP may wish to schedule additional meetings or make additional recommendations to the RIC or the LRRB regarding a project. The </w:t>
          </w:r>
          <w:r w:rsidR="00A074D5">
            <w:rPr>
              <w:lang w:eastAsia="en-CA"/>
            </w:rPr>
            <w:t>Office of Research and Innovation</w:t>
          </w:r>
          <w:r>
            <w:rPr>
              <w:lang w:eastAsia="en-CA"/>
            </w:rPr>
            <w:t xml:space="preserve"> representative also tracks </w:t>
          </w:r>
          <w:r w:rsidR="00CE3473">
            <w:rPr>
              <w:lang w:eastAsia="en-CA"/>
            </w:rPr>
            <w:t xml:space="preserve">the </w:t>
          </w:r>
          <w:r>
            <w:rPr>
              <w:lang w:eastAsia="en-CA"/>
            </w:rPr>
            <w:t xml:space="preserve">progress of the tasks in a database. All final deliverables are subject to review and approval by the full RIC. </w:t>
          </w:r>
        </w:p>
        <w:p w:rsidR="00807AC2" w:rsidRDefault="00807AC2" w:rsidP="00B5571F">
          <w:pPr>
            <w:pStyle w:val="Body-Regular"/>
          </w:pPr>
          <w:bookmarkStart w:id="151" w:name="_Knowledge_Building_Priorities"/>
          <w:bookmarkStart w:id="152" w:name="_Toc253648"/>
          <w:bookmarkStart w:id="153" w:name="_Toc253841"/>
          <w:bookmarkStart w:id="154" w:name="_Toc1484838"/>
          <w:bookmarkStart w:id="155" w:name="_Toc1554654"/>
          <w:bookmarkStart w:id="156" w:name="_Toc1730333"/>
          <w:bookmarkEnd w:id="151"/>
        </w:p>
        <w:p w:rsidR="00807AC2" w:rsidRDefault="00807AC2" w:rsidP="00807AC2">
          <w:pPr>
            <w:rPr>
              <w:rFonts w:asciiTheme="minorHAnsi" w:eastAsiaTheme="majorEastAsia" w:hAnsiTheme="minorHAnsi" w:cs="Arial"/>
              <w:color w:val="003865" w:themeColor="accent1"/>
              <w:sz w:val="26"/>
              <w:szCs w:val="24"/>
            </w:rPr>
          </w:pPr>
          <w:r>
            <w:br w:type="page"/>
          </w:r>
        </w:p>
        <w:p w:rsidR="007435A2" w:rsidRDefault="007435A2" w:rsidP="00807AC2">
          <w:pPr>
            <w:pStyle w:val="Heading3"/>
            <w:spacing w:before="120"/>
          </w:pPr>
          <w:bookmarkStart w:id="157" w:name="_Toc11657679"/>
          <w:r>
            <w:t xml:space="preserve">Annual </w:t>
          </w:r>
          <w:r w:rsidR="006C3DEE">
            <w:t xml:space="preserve">“LRRB At-A-Glance” </w:t>
          </w:r>
          <w:r>
            <w:t>Reports</w:t>
          </w:r>
          <w:bookmarkEnd w:id="152"/>
          <w:bookmarkEnd w:id="153"/>
          <w:bookmarkEnd w:id="154"/>
          <w:bookmarkEnd w:id="155"/>
          <w:bookmarkEnd w:id="156"/>
          <w:bookmarkEnd w:id="157"/>
        </w:p>
        <w:p w:rsidR="007435A2" w:rsidRDefault="007435A2" w:rsidP="007435A2">
          <w:pPr>
            <w:rPr>
              <w:lang w:eastAsia="en-CA"/>
            </w:rPr>
          </w:pPr>
          <w:r w:rsidRPr="00585726">
            <w:rPr>
              <w:lang w:eastAsia="en-CA"/>
            </w:rPr>
            <w:t xml:space="preserve">Each year, </w:t>
          </w:r>
          <w:r w:rsidR="00A074D5">
            <w:rPr>
              <w:lang w:eastAsia="en-CA"/>
            </w:rPr>
            <w:t xml:space="preserve">MnDOT’s Office of Research and Innovation </w:t>
          </w:r>
          <w:r w:rsidRPr="00585726">
            <w:rPr>
              <w:lang w:eastAsia="en-CA"/>
            </w:rPr>
            <w:t xml:space="preserve">prepares an annual report </w:t>
          </w:r>
          <w:r w:rsidR="008048BB">
            <w:rPr>
              <w:lang w:eastAsia="en-CA"/>
            </w:rPr>
            <w:t>on behalf of</w:t>
          </w:r>
          <w:r w:rsidRPr="00585726">
            <w:rPr>
              <w:lang w:eastAsia="en-CA"/>
            </w:rPr>
            <w:t xml:space="preserve"> LRRB </w:t>
          </w:r>
          <w:r w:rsidR="008048BB">
            <w:rPr>
              <w:lang w:eastAsia="en-CA"/>
            </w:rPr>
            <w:t xml:space="preserve">for submission </w:t>
          </w:r>
          <w:r w:rsidRPr="00585726">
            <w:rPr>
              <w:lang w:eastAsia="en-CA"/>
            </w:rPr>
            <w:t>to the Commissioner of Transportation. The report includes a table that lists the active and completed LRRB-funded projects for that fiscal year</w:t>
          </w:r>
          <w:r w:rsidR="00577B32">
            <w:rPr>
              <w:lang w:eastAsia="en-CA"/>
            </w:rPr>
            <w:t xml:space="preserve"> and</w:t>
          </w:r>
          <w:r w:rsidRPr="00585726">
            <w:rPr>
              <w:lang w:eastAsia="en-CA"/>
            </w:rPr>
            <w:t xml:space="preserve"> technical summaries of completed projects.</w:t>
          </w:r>
          <w:r w:rsidRPr="00585726" w:rsidDel="00BC5267">
            <w:rPr>
              <w:lang w:eastAsia="en-CA"/>
            </w:rPr>
            <w:t xml:space="preserve"> </w:t>
          </w:r>
          <w:r w:rsidR="00A074D5">
            <w:rPr>
              <w:lang w:eastAsia="en-CA"/>
            </w:rPr>
            <w:t xml:space="preserve">The </w:t>
          </w:r>
          <w:r w:rsidR="00A074D5" w:rsidRPr="0079514B">
            <w:rPr>
              <w:lang w:eastAsia="en-CA"/>
            </w:rPr>
            <w:t xml:space="preserve">Office of Research and Innovation </w:t>
          </w:r>
          <w:r w:rsidRPr="0079514B">
            <w:rPr>
              <w:lang w:eastAsia="en-CA"/>
            </w:rPr>
            <w:t>prepares the report</w:t>
          </w:r>
          <w:r w:rsidRPr="00585726">
            <w:rPr>
              <w:lang w:eastAsia="en-CA"/>
            </w:rPr>
            <w:t xml:space="preserve">, which reflects those projects funded at </w:t>
          </w:r>
          <w:r w:rsidRPr="0079514B">
            <w:rPr>
              <w:lang w:eastAsia="en-CA"/>
            </w:rPr>
            <w:t>the</w:t>
          </w:r>
          <w:r w:rsidRPr="00585726">
            <w:rPr>
              <w:lang w:eastAsia="en-CA"/>
            </w:rPr>
            <w:t xml:space="preserve"> previous programming meetings, to the Commissioner by February 1st. The LRRB Chair</w:t>
          </w:r>
          <w:r w:rsidR="00512A05">
            <w:rPr>
              <w:lang w:eastAsia="en-CA"/>
            </w:rPr>
            <w:t xml:space="preserve"> and the </w:t>
          </w:r>
          <w:r w:rsidR="00512A05" w:rsidRPr="00512A05">
            <w:rPr>
              <w:lang w:eastAsia="en-CA"/>
            </w:rPr>
            <w:t xml:space="preserve">Commissioner of the Minnesota Department of Transportation </w:t>
          </w:r>
          <w:r w:rsidRPr="00585726">
            <w:rPr>
              <w:lang w:eastAsia="en-CA"/>
            </w:rPr>
            <w:t>sign the cover letter that accompanies the report.</w:t>
          </w:r>
          <w:r w:rsidR="00512A05">
            <w:rPr>
              <w:lang w:eastAsia="en-CA"/>
            </w:rPr>
            <w:t xml:space="preserve"> Beginning</w:t>
          </w:r>
          <w:r w:rsidR="00CE3473">
            <w:rPr>
              <w:lang w:eastAsia="en-CA"/>
            </w:rPr>
            <w:t xml:space="preserve"> in</w:t>
          </w:r>
          <w:r w:rsidR="00512A05">
            <w:rPr>
              <w:lang w:eastAsia="en-CA"/>
            </w:rPr>
            <w:t xml:space="preserve"> 2020, the LRRB</w:t>
          </w:r>
          <w:r w:rsidR="00512A05" w:rsidRPr="00585726">
            <w:rPr>
              <w:lang w:eastAsia="en-CA"/>
            </w:rPr>
            <w:t xml:space="preserve"> State-Aid representative</w:t>
          </w:r>
          <w:r w:rsidR="00512A05">
            <w:rPr>
              <w:lang w:eastAsia="en-CA"/>
            </w:rPr>
            <w:t xml:space="preserve"> will receive the authority to sign the cover letter in place of the Commi</w:t>
          </w:r>
          <w:r w:rsidR="00CE3473">
            <w:rPr>
              <w:lang w:eastAsia="en-CA"/>
            </w:rPr>
            <w:t>s</w:t>
          </w:r>
          <w:r w:rsidR="00512A05">
            <w:rPr>
              <w:lang w:eastAsia="en-CA"/>
            </w:rPr>
            <w:t>sioner.</w:t>
          </w:r>
        </w:p>
        <w:p w:rsidR="00E0161F" w:rsidRDefault="00E0161F" w:rsidP="007435A2">
          <w:pPr>
            <w:rPr>
              <w:lang w:eastAsia="en-CA"/>
            </w:rPr>
          </w:pPr>
          <w:r>
            <w:rPr>
              <w:noProof/>
              <w:lang w:bidi="ar-SA"/>
            </w:rPr>
            <mc:AlternateContent>
              <mc:Choice Requires="wpg">
                <w:drawing>
                  <wp:inline distT="0" distB="0" distL="0" distR="0" wp14:anchorId="7344820D" wp14:editId="263E2728">
                    <wp:extent cx="6214534" cy="2963333"/>
                    <wp:effectExtent l="19050" t="19050" r="15240" b="27940"/>
                    <wp:docPr id="40" name="Group 40" descr="Figure 4 – Screenshots of the cover of four sample LRRB At-A-Glance Reports"/>
                    <wp:cNvGraphicFramePr/>
                    <a:graphic xmlns:a="http://schemas.openxmlformats.org/drawingml/2006/main">
                      <a:graphicData uri="http://schemas.microsoft.com/office/word/2010/wordprocessingGroup">
                        <wpg:wgp>
                          <wpg:cNvGrpSpPr/>
                          <wpg:grpSpPr>
                            <a:xfrm>
                              <a:off x="0" y="0"/>
                              <a:ext cx="6214534" cy="2963333"/>
                              <a:chOff x="0" y="0"/>
                              <a:chExt cx="6582411" cy="3251622"/>
                            </a:xfrm>
                          </wpg:grpSpPr>
                          <pic:pic xmlns:pic="http://schemas.openxmlformats.org/drawingml/2006/picture">
                            <pic:nvPicPr>
                              <pic:cNvPr id="41" name="Picture 41"/>
                              <pic:cNvPicPr>
                                <a:picLocks noChangeAspect="1"/>
                              </pic:cNvPicPr>
                            </pic:nvPicPr>
                            <pic:blipFill rotWithShape="1">
                              <a:blip r:embed="rId56" cstate="print">
                                <a:extLst>
                                  <a:ext uri="{28A0092B-C50C-407E-A947-70E740481C1C}">
                                    <a14:useLocalDpi xmlns:a14="http://schemas.microsoft.com/office/drawing/2010/main" val="0"/>
                                  </a:ext>
                                </a:extLst>
                              </a:blip>
                              <a:srcRect l="35727" t="21864" r="16394" b="13934"/>
                              <a:stretch/>
                            </pic:blipFill>
                            <pic:spPr bwMode="auto">
                              <a:xfrm rot="16200000">
                                <a:off x="4362134" y="310832"/>
                                <a:ext cx="2531110" cy="1909445"/>
                              </a:xfrm>
                              <a:prstGeom prst="rect">
                                <a:avLst/>
                              </a:prstGeom>
                              <a:ln>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57" cstate="print">
                                <a:extLst>
                                  <a:ext uri="{28A0092B-C50C-407E-A947-70E740481C1C}">
                                    <a14:useLocalDpi xmlns:a14="http://schemas.microsoft.com/office/drawing/2010/main" val="0"/>
                                  </a:ext>
                                </a:extLst>
                              </a:blip>
                              <a:srcRect l="36378" t="18813" r="17446" b="19566"/>
                              <a:stretch/>
                            </pic:blipFill>
                            <pic:spPr bwMode="auto">
                              <a:xfrm rot="16200000">
                                <a:off x="-324167" y="331999"/>
                                <a:ext cx="2599690" cy="1951355"/>
                              </a:xfrm>
                              <a:prstGeom prst="rect">
                                <a:avLst/>
                              </a:prstGeom>
                              <a:ln>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rotWithShape="1">
                              <a:blip r:embed="rId58" cstate="print">
                                <a:extLst>
                                  <a:ext uri="{28A0092B-C50C-407E-A947-70E740481C1C}">
                                    <a14:useLocalDpi xmlns:a14="http://schemas.microsoft.com/office/drawing/2010/main" val="0"/>
                                  </a:ext>
                                </a:extLst>
                              </a:blip>
                              <a:srcRect l="36646" t="19988" r="17976" b="16261"/>
                              <a:stretch/>
                            </pic:blipFill>
                            <pic:spPr bwMode="auto">
                              <a:xfrm rot="16200000">
                                <a:off x="3134468" y="911965"/>
                                <a:ext cx="2614295" cy="2065020"/>
                              </a:xfrm>
                              <a:prstGeom prst="rect">
                                <a:avLst/>
                              </a:prstGeom>
                              <a:ln>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59" cstate="print">
                                <a:extLst>
                                  <a:ext uri="{28A0092B-C50C-407E-A947-70E740481C1C}">
                                    <a14:useLocalDpi xmlns:a14="http://schemas.microsoft.com/office/drawing/2010/main" val="0"/>
                                  </a:ext>
                                </a:extLst>
                              </a:blip>
                              <a:srcRect l="38084" t="23297" r="19101" b="16816"/>
                              <a:stretch/>
                            </pic:blipFill>
                            <pic:spPr bwMode="auto">
                              <a:xfrm rot="16200000">
                                <a:off x="1517333" y="581766"/>
                                <a:ext cx="2597785" cy="2035175"/>
                              </a:xfrm>
                              <a:prstGeom prst="rect">
                                <a:avLst/>
                              </a:prstGeom>
                              <a:ln>
                                <a:solidFill>
                                  <a:srgbClr val="0070C0"/>
                                </a:solidFill>
                              </a:ln>
                              <a:extLst>
                                <a:ext uri="{53640926-AAD7-44D8-BBD7-CCE9431645EC}">
                                  <a14:shadowObscured xmlns:a14="http://schemas.microsoft.com/office/drawing/2010/main"/>
                                </a:ext>
                              </a:extLst>
                            </pic:spPr>
                          </pic:pic>
                        </wpg:wgp>
                      </a:graphicData>
                    </a:graphic>
                  </wp:inline>
                </w:drawing>
              </mc:Choice>
              <mc:Fallback>
                <w:pict>
                  <v:group w14:anchorId="48010230" id="Group 40" o:spid="_x0000_s1026" alt="Figure 4 – Screenshots of the cover of four sample LRRB At-A-Glance Reports" style="width:489.35pt;height:233.35pt;mso-position-horizontal-relative:char;mso-position-vertical-relative:line" coordsize="65824,32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">
                    <v:shape id="Picture 41" o:spid="_x0000_s1027" type="#_x0000_t75" style="position:absolute;left:43621;top:3108;width:25311;height:190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M9U/BAAAA2wAAAA8AAABkcnMvZG93bnJldi54bWxEj0GLwjAUhO+C/yE8wZumXUS0GkVlRfFm&#10;FfT4aJ5tsXkpTdTuv98IgsdhZr5h5svWVOJJjSstK4iHEQjizOqScwXn03YwAeE8ssbKMin4IwfL&#10;Rbczx0TbFx/pmfpcBAi7BBUU3teJlC4ryKAb2po4eDfbGPRBNrnUDb4C3FTyJ4rG0mDJYaHAmjYF&#10;Zff0YRTst+X5cI+j3+sUtd/pNU9O+UWpfq9dzUB4av03/GnvtYJRDO8v4Qf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M9U/BAAAA2wAAAA8AAAAAAAAAAAAAAAAAnwIA&#10;AGRycy9kb3ducmV2LnhtbFBLBQYAAAAABAAEAPcAAACNAwAAAAA=&#10;" stroked="t" strokecolor="#0070c0">
                      <v:imagedata r:id="rId60" o:title="" croptop="14329f" cropbottom="9132f" cropleft="23414f" cropright="10744f"/>
                      <v:path arrowok="t"/>
                    </v:shape>
                    <v:shape id="Picture 42" o:spid="_x0000_s1028" type="#_x0000_t75" style="position:absolute;left:-3242;top:3320;width:25997;height:195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6OPHAAAA2wAAAA8AAABkcnMvZG93bnJldi54bWxEj09rwkAUxO8Fv8PyhN7qxlCCTV2lBJTW&#10;g+CfQ4+v2WeSNvs27m419tO7gtDjMDO/Yabz3rTiRM43lhWMRwkI4tLqhisF+93iaQLCB2SNrWVS&#10;cCEP89ngYYq5tmfe0GkbKhEh7HNUUIfQ5VL6siaDfmQ74ugdrDMYonSV1A7PEW5amSZJJg02HBdq&#10;7KioqfzZ/hoFq4/958GuXr6Pl79snU6WX8WucEo9Dvu3VxCB+vAfvrfftYLnFG5f4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c6OPHAAAA2wAAAA8AAAAAAAAAAAAA&#10;AAAAnwIAAGRycy9kb3ducmV2LnhtbFBLBQYAAAAABAAEAPcAAACTAwAAAAA=&#10;" stroked="t" strokecolor="#0070c0">
                      <v:imagedata r:id="rId61" o:title="" croptop="12329f" cropbottom="12823f" cropleft="23841f" cropright="11433f"/>
                      <v:path arrowok="t"/>
                    </v:shape>
                    <v:shape id="Picture 43" o:spid="_x0000_s1029" type="#_x0000_t75" style="position:absolute;left:31344;top:9120;width:26143;height:206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ZpjFAAAA2wAAAA8AAABkcnMvZG93bnJldi54bWxEj0FrwkAUhO+F/oflFXprNrZFJLqKKBUv&#10;RU0LXh/ZZxKSfbtmV03z67tCocdhZr5hZovetOJKna8tKxglKQjiwuqaSwXfXx8vExA+IGtsLZOC&#10;H/KwmD8+zDDT9sYHuuahFBHCPkMFVQguk9IXFRn0iXXE0TvZzmCIsiul7vAW4aaVr2k6lgZrjgsV&#10;OlpVVDT5xSgYipE7b93nsMub42o4rffNxi+Ven7ql1MQgfrwH/5rb7WC9ze4f4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YWaYxQAAANsAAAAPAAAAAAAAAAAAAAAA&#10;AJ8CAABkcnMvZG93bnJldi54bWxQSwUGAAAAAAQABAD3AAAAkQMAAAAA&#10;" stroked="t" strokecolor="#0070c0">
                      <v:imagedata r:id="rId62" o:title="" croptop="13099f" cropbottom="10657f" cropleft="24016f" cropright="11781f"/>
                      <v:path arrowok="t"/>
                    </v:shape>
                    <v:shape id="Picture 44" o:spid="_x0000_s1030" type="#_x0000_t75" style="position:absolute;left:15173;top:5817;width:25978;height:203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PbXFAAAA2wAAAA8AAABkcnMvZG93bnJldi54bWxEj09rAjEUxO+FfofwCt5qtqJVVqOIsGr1&#10;5B8Eb6+b192tycuyibr99qZQ6HGYmd8wk1lrjbhR4yvHCt66CQji3OmKCwXHQ/Y6AuEDskbjmBT8&#10;kIfZ9Plpgql2d97RbR8KESHsU1RQhlCnUvq8JIu+62ri6H25xmKIsimkbvAe4dbIXpK8S4sVx4US&#10;a1qUlF/2V6vg26yy5DxcHj6vG5t9LII5bQeZUp2Xdj4GEagN/+G/9lor6Pfh90v8AX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cD21xQAAANsAAAAPAAAAAAAAAAAAAAAA&#10;AJ8CAABkcnMvZG93bnJldi54bWxQSwUGAAAAAAQABAD3AAAAkQMAAAAA&#10;" stroked="t" strokecolor="#0070c0">
                      <v:imagedata r:id="rId63" o:title="" croptop="15268f" cropbottom="11021f" cropleft="24959f" cropright="12518f"/>
                      <v:path arrowok="t"/>
                    </v:shape>
                    <w10:anchorlock/>
                  </v:group>
                </w:pict>
              </mc:Fallback>
            </mc:AlternateContent>
          </w:r>
        </w:p>
        <w:p w:rsidR="00E0161F" w:rsidRDefault="00E0161F" w:rsidP="001625CF">
          <w:pPr>
            <w:pStyle w:val="Caption"/>
            <w:rPr>
              <w:lang w:eastAsia="en-CA"/>
            </w:rPr>
          </w:pPr>
          <w:r>
            <w:t xml:space="preserve">Figure </w:t>
          </w:r>
          <w:r w:rsidR="00211758">
            <w:rPr>
              <w:noProof/>
            </w:rPr>
            <w:fldChar w:fldCharType="begin"/>
          </w:r>
          <w:r w:rsidR="00211758">
            <w:rPr>
              <w:noProof/>
            </w:rPr>
            <w:instrText xml:space="preserve"> SEQ Figure \* ARABIC </w:instrText>
          </w:r>
          <w:r w:rsidR="00211758">
            <w:rPr>
              <w:noProof/>
            </w:rPr>
            <w:fldChar w:fldCharType="separate"/>
          </w:r>
          <w:r w:rsidR="00645D8E">
            <w:rPr>
              <w:noProof/>
            </w:rPr>
            <w:t>4</w:t>
          </w:r>
          <w:r w:rsidR="00211758">
            <w:rPr>
              <w:noProof/>
            </w:rPr>
            <w:fldChar w:fldCharType="end"/>
          </w:r>
          <w:r>
            <w:t xml:space="preserve"> – Sample LRRB At-A-Glance Reports</w:t>
          </w:r>
        </w:p>
        <w:p w:rsidR="007435A2" w:rsidRDefault="008D6C81" w:rsidP="007435A2">
          <w:pPr>
            <w:rPr>
              <w:lang w:bidi="ar-SA"/>
            </w:rPr>
          </w:pPr>
          <w:r>
            <w:rPr>
              <w:lang w:bidi="ar-SA"/>
            </w:rPr>
            <w:t xml:space="preserve">The At-A-Glance reporting structure has served LRRB well as a summary report over the years. In recent years it has also played a dual role </w:t>
          </w:r>
          <w:r w:rsidR="00CE3473">
            <w:rPr>
              <w:lang w:bidi="ar-SA"/>
            </w:rPr>
            <w:t>of</w:t>
          </w:r>
          <w:r>
            <w:rPr>
              <w:lang w:bidi="ar-SA"/>
            </w:rPr>
            <w:t xml:space="preserve"> marketing recent accomplishments, as well as announcing initiatives and meetings in “newsletter” fashion. </w:t>
          </w:r>
        </w:p>
        <w:p w:rsidR="00065279" w:rsidRPr="00283964" w:rsidRDefault="00065279" w:rsidP="00130AA2">
          <w:pPr>
            <w:pStyle w:val="Heading2"/>
            <w:pageBreakBefore/>
          </w:pPr>
          <w:bookmarkStart w:id="158" w:name="_Toc253644"/>
          <w:bookmarkStart w:id="159" w:name="_Toc253837"/>
          <w:bookmarkStart w:id="160" w:name="_Toc1484839"/>
          <w:bookmarkStart w:id="161" w:name="_Toc1554655"/>
          <w:bookmarkStart w:id="162" w:name="_Toc1730334"/>
          <w:bookmarkStart w:id="163" w:name="_Toc11657680"/>
          <w:r>
            <w:t>LRRB Management and Administrative Activities</w:t>
          </w:r>
          <w:bookmarkEnd w:id="158"/>
          <w:bookmarkEnd w:id="159"/>
          <w:bookmarkEnd w:id="160"/>
          <w:bookmarkEnd w:id="161"/>
          <w:bookmarkEnd w:id="162"/>
          <w:bookmarkEnd w:id="163"/>
        </w:p>
        <w:p w:rsidR="00CF64FC" w:rsidRDefault="00E04402" w:rsidP="00DE5BFB">
          <w:pPr>
            <w:rPr>
              <w:lang w:eastAsia="en-CA"/>
            </w:rPr>
          </w:pPr>
          <w:r>
            <w:rPr>
              <w:lang w:eastAsia="en-CA"/>
            </w:rPr>
            <w:t xml:space="preserve">Administrative management is important in any organization or entity to ensure smooth operations, continuous communication, and optimum use of resources. LRRB’s administrative procedures </w:t>
          </w:r>
          <w:r w:rsidR="0027041F">
            <w:rPr>
              <w:lang w:eastAsia="en-CA"/>
            </w:rPr>
            <w:t>support the Board in</w:t>
          </w:r>
          <w:r>
            <w:rPr>
              <w:lang w:eastAsia="en-CA"/>
            </w:rPr>
            <w:t xml:space="preserve"> achieving </w:t>
          </w:r>
          <w:r w:rsidR="0027041F">
            <w:rPr>
              <w:lang w:eastAsia="en-CA"/>
            </w:rPr>
            <w:t>its</w:t>
          </w:r>
          <w:r w:rsidR="00066888">
            <w:rPr>
              <w:lang w:eastAsia="en-CA"/>
            </w:rPr>
            <w:t xml:space="preserve"> strategic </w:t>
          </w:r>
          <w:r w:rsidDel="00066888">
            <w:rPr>
              <w:lang w:eastAsia="en-CA"/>
            </w:rPr>
            <w:t>goals</w:t>
          </w:r>
          <w:r>
            <w:rPr>
              <w:lang w:eastAsia="en-CA"/>
            </w:rPr>
            <w:t xml:space="preserve">. </w:t>
          </w:r>
        </w:p>
        <w:p w:rsidR="00E04402" w:rsidRDefault="00E04402" w:rsidP="00E04402">
          <w:pPr>
            <w:rPr>
              <w:lang w:eastAsia="en-CA"/>
            </w:rPr>
          </w:pPr>
          <w:r>
            <w:rPr>
              <w:lang w:eastAsia="en-CA"/>
            </w:rPr>
            <w:t xml:space="preserve">The following sections provide </w:t>
          </w:r>
          <w:r w:rsidR="006541AA">
            <w:rPr>
              <w:lang w:eastAsia="en-CA"/>
            </w:rPr>
            <w:t xml:space="preserve">a </w:t>
          </w:r>
          <w:r>
            <w:rPr>
              <w:lang w:eastAsia="en-CA"/>
            </w:rPr>
            <w:t xml:space="preserve">high-level description of LRRB’s </w:t>
          </w:r>
          <w:r w:rsidR="00CE7682">
            <w:rPr>
              <w:lang w:eastAsia="en-CA"/>
            </w:rPr>
            <w:t>budget for following its administrative processes, as well as the research project funding cycle</w:t>
          </w:r>
          <w:r w:rsidR="00284B15">
            <w:rPr>
              <w:lang w:eastAsia="en-CA"/>
            </w:rPr>
            <w:t xml:space="preserve"> and financial management</w:t>
          </w:r>
          <w:r w:rsidR="00CE7682">
            <w:rPr>
              <w:lang w:eastAsia="en-CA"/>
            </w:rPr>
            <w:t>.</w:t>
          </w:r>
        </w:p>
        <w:p w:rsidR="00735896" w:rsidRDefault="00735896" w:rsidP="001625CF">
          <w:pPr>
            <w:pStyle w:val="Heading3"/>
          </w:pPr>
          <w:bookmarkStart w:id="164" w:name="_Toc1484840"/>
          <w:bookmarkStart w:id="165" w:name="_Toc1554656"/>
          <w:bookmarkStart w:id="166" w:name="_Toc1730335"/>
          <w:bookmarkStart w:id="167" w:name="_Toc11657681"/>
          <w:r>
            <w:t>Administrative Budget</w:t>
          </w:r>
          <w:bookmarkEnd w:id="164"/>
          <w:bookmarkEnd w:id="165"/>
          <w:bookmarkEnd w:id="166"/>
          <w:bookmarkEnd w:id="167"/>
        </w:p>
        <w:p w:rsidR="00577B32" w:rsidRDefault="00577B32" w:rsidP="00577B32">
          <w:pPr>
            <w:rPr>
              <w:lang w:eastAsia="en-CA"/>
            </w:rPr>
          </w:pPr>
          <w:r w:rsidRPr="008279A2">
            <w:rPr>
              <w:lang w:eastAsia="en-CA"/>
            </w:rPr>
            <w:t>Investigation 999 serves as LRRB's administrative account. Expenditures from this account provide funding for administrative support, program development, and work not covered by a specific LRRB investigation.</w:t>
          </w:r>
          <w:r w:rsidR="00BC5267">
            <w:rPr>
              <w:lang w:eastAsia="en-CA"/>
            </w:rPr>
            <w:t xml:space="preserve"> </w:t>
          </w:r>
          <w:r w:rsidRPr="008279A2">
            <w:rPr>
              <w:lang w:eastAsia="en-CA"/>
            </w:rPr>
            <w:t>The following lists items fu</w:t>
          </w:r>
          <w:r>
            <w:rPr>
              <w:lang w:eastAsia="en-CA"/>
            </w:rPr>
            <w:t xml:space="preserve">nded under Investigation 999: </w:t>
          </w:r>
        </w:p>
        <w:p w:rsidR="00577B32" w:rsidRDefault="00577B32" w:rsidP="00C66E70">
          <w:pPr>
            <w:pStyle w:val="ListParagraph"/>
            <w:numPr>
              <w:ilvl w:val="0"/>
              <w:numId w:val="14"/>
            </w:numPr>
            <w:rPr>
              <w:lang w:eastAsia="en-CA"/>
            </w:rPr>
          </w:pPr>
          <w:r>
            <w:rPr>
              <w:lang w:eastAsia="en-CA"/>
            </w:rPr>
            <w:t xml:space="preserve">LRRB and RIC </w:t>
          </w:r>
          <w:r w:rsidRPr="0079514B">
            <w:rPr>
              <w:lang w:eastAsia="en-CA"/>
            </w:rPr>
            <w:t>meeting expenses</w:t>
          </w:r>
          <w:r>
            <w:rPr>
              <w:lang w:eastAsia="en-CA"/>
            </w:rPr>
            <w:t>.</w:t>
          </w:r>
        </w:p>
        <w:p w:rsidR="00577B32" w:rsidRDefault="00577B32" w:rsidP="00C66E70">
          <w:pPr>
            <w:pStyle w:val="ListParagraph"/>
            <w:numPr>
              <w:ilvl w:val="0"/>
              <w:numId w:val="14"/>
            </w:numPr>
            <w:rPr>
              <w:lang w:eastAsia="en-CA"/>
            </w:rPr>
          </w:pPr>
          <w:r w:rsidRPr="0079514B">
            <w:rPr>
              <w:lang w:eastAsia="en-CA"/>
            </w:rPr>
            <w:t>Conference travel and registration expenses for LRRB sponsor events</w:t>
          </w:r>
          <w:r w:rsidR="00CE3473">
            <w:rPr>
              <w:lang w:eastAsia="en-CA"/>
            </w:rPr>
            <w:t>,</w:t>
          </w:r>
          <w:r w:rsidRPr="0079514B">
            <w:rPr>
              <w:lang w:eastAsia="en-CA"/>
            </w:rPr>
            <w:t xml:space="preserve"> </w:t>
          </w:r>
          <w:r w:rsidRPr="008279A2">
            <w:rPr>
              <w:lang w:eastAsia="en-CA"/>
            </w:rPr>
            <w:t>including lodging, transportation, food, and oth</w:t>
          </w:r>
          <w:r>
            <w:rPr>
              <w:lang w:eastAsia="en-CA"/>
            </w:rPr>
            <w:t>er miscellaneous expenses.</w:t>
          </w:r>
        </w:p>
        <w:p w:rsidR="00577B32" w:rsidRDefault="00577B32" w:rsidP="00C66E70">
          <w:pPr>
            <w:pStyle w:val="ListParagraph"/>
            <w:numPr>
              <w:ilvl w:val="0"/>
              <w:numId w:val="14"/>
            </w:numPr>
            <w:rPr>
              <w:lang w:eastAsia="en-CA"/>
            </w:rPr>
          </w:pPr>
          <w:r w:rsidRPr="0079514B">
            <w:rPr>
              <w:lang w:eastAsia="en-CA"/>
            </w:rPr>
            <w:t>Publication expenses</w:t>
          </w:r>
          <w:r>
            <w:rPr>
              <w:lang w:eastAsia="en-CA"/>
            </w:rPr>
            <w:t xml:space="preserve"> for </w:t>
          </w:r>
          <w:r w:rsidRPr="008279A2">
            <w:rPr>
              <w:lang w:eastAsia="en-CA"/>
            </w:rPr>
            <w:t>videos, DVDs, and other technology transfe</w:t>
          </w:r>
          <w:r>
            <w:rPr>
              <w:lang w:eastAsia="en-CA"/>
            </w:rPr>
            <w:t xml:space="preserve">r products from LRRB research </w:t>
          </w:r>
        </w:p>
        <w:p w:rsidR="00577B32" w:rsidRDefault="00577B32" w:rsidP="00C66E70">
          <w:pPr>
            <w:pStyle w:val="ListParagraph"/>
            <w:numPr>
              <w:ilvl w:val="0"/>
              <w:numId w:val="14"/>
            </w:numPr>
            <w:rPr>
              <w:lang w:eastAsia="en-CA"/>
            </w:rPr>
          </w:pPr>
          <w:r w:rsidRPr="0079514B">
            <w:rPr>
              <w:lang w:eastAsia="en-CA"/>
            </w:rPr>
            <w:t xml:space="preserve">Consultant contract </w:t>
          </w:r>
          <w:r w:rsidR="00853C4E" w:rsidRPr="0079514B">
            <w:rPr>
              <w:lang w:eastAsia="en-CA"/>
            </w:rPr>
            <w:t xml:space="preserve">technical </w:t>
          </w:r>
          <w:r w:rsidRPr="0079514B">
            <w:rPr>
              <w:lang w:eastAsia="en-CA"/>
            </w:rPr>
            <w:t>services</w:t>
          </w:r>
          <w:r w:rsidRPr="008279A2">
            <w:rPr>
              <w:lang w:eastAsia="en-CA"/>
            </w:rPr>
            <w:t xml:space="preserve"> for editorial review of published reports, development of transportation research synthesis and technology summaries, marketing products, maintenance and support of </w:t>
          </w:r>
          <w:r w:rsidR="00CE3473">
            <w:rPr>
              <w:lang w:eastAsia="en-CA"/>
            </w:rPr>
            <w:t xml:space="preserve">the </w:t>
          </w:r>
          <w:r w:rsidRPr="008279A2">
            <w:rPr>
              <w:lang w:eastAsia="en-CA"/>
            </w:rPr>
            <w:t>website, and other activities related to the research program.</w:t>
          </w:r>
        </w:p>
        <w:p w:rsidR="00577B32" w:rsidRDefault="00577B32" w:rsidP="00C66E70">
          <w:pPr>
            <w:pStyle w:val="ListParagraph"/>
            <w:numPr>
              <w:ilvl w:val="0"/>
              <w:numId w:val="14"/>
            </w:numPr>
            <w:rPr>
              <w:lang w:eastAsia="en-CA"/>
            </w:rPr>
          </w:pPr>
          <w:r w:rsidRPr="0079514B">
            <w:rPr>
              <w:lang w:eastAsia="en-CA"/>
            </w:rPr>
            <w:t xml:space="preserve">Miscellaneous expenses </w:t>
          </w:r>
          <w:r>
            <w:rPr>
              <w:lang w:eastAsia="en-CA"/>
            </w:rPr>
            <w:t>to cover printing of materials and purchasing of program support items.</w:t>
          </w:r>
          <w:r w:rsidDel="00BC5267">
            <w:rPr>
              <w:lang w:eastAsia="en-CA"/>
            </w:rPr>
            <w:t xml:space="preserve">  </w:t>
          </w:r>
        </w:p>
        <w:p w:rsidR="00735896" w:rsidRDefault="00735896" w:rsidP="001625CF">
          <w:pPr>
            <w:rPr>
              <w:lang w:eastAsia="en-CA"/>
            </w:rPr>
          </w:pPr>
          <w:r>
            <w:rPr>
              <w:lang w:eastAsia="en-CA"/>
            </w:rPr>
            <w:t>At the annual programming meeting (</w:t>
          </w:r>
          <w:r w:rsidR="00356A67">
            <w:rPr>
              <w:lang w:eastAsia="en-CA"/>
            </w:rPr>
            <w:t xml:space="preserve">LRRB’s </w:t>
          </w:r>
          <w:r>
            <w:rPr>
              <w:lang w:eastAsia="en-CA"/>
            </w:rPr>
            <w:t xml:space="preserve"> </w:t>
          </w:r>
          <w:r w:rsidR="00356A67">
            <w:rPr>
              <w:lang w:eastAsia="en-CA"/>
            </w:rPr>
            <w:t>Spring/March</w:t>
          </w:r>
          <w:r>
            <w:rPr>
              <w:lang w:eastAsia="en-CA"/>
            </w:rPr>
            <w:t xml:space="preserve"> meeting), the LRRB allocates funds to support the INV 999 initiatives for the upcoming year.</w:t>
          </w:r>
        </w:p>
        <w:p w:rsidR="00577B32" w:rsidRDefault="00577B32" w:rsidP="00577B32">
          <w:pPr>
            <w:pStyle w:val="Heading3"/>
          </w:pPr>
          <w:bookmarkStart w:id="168" w:name="_Toc253649"/>
          <w:bookmarkStart w:id="169" w:name="_Toc253842"/>
          <w:bookmarkStart w:id="170" w:name="_Toc1484841"/>
          <w:bookmarkStart w:id="171" w:name="_Toc1554657"/>
          <w:bookmarkStart w:id="172" w:name="_Toc1730336"/>
          <w:bookmarkStart w:id="173" w:name="_Toc11657682"/>
          <w:r>
            <w:t>Funding Cycle</w:t>
          </w:r>
          <w:bookmarkEnd w:id="168"/>
          <w:bookmarkEnd w:id="169"/>
          <w:bookmarkEnd w:id="170"/>
          <w:bookmarkEnd w:id="171"/>
          <w:bookmarkEnd w:id="172"/>
          <w:bookmarkEnd w:id="173"/>
        </w:p>
        <w:p w:rsidR="0060755E" w:rsidRDefault="00577B32" w:rsidP="00577B32">
          <w:pPr>
            <w:rPr>
              <w:lang w:eastAsia="en-CA"/>
            </w:rPr>
          </w:pPr>
          <w:r w:rsidRPr="00585726">
            <w:rPr>
              <w:lang w:eastAsia="en-CA"/>
            </w:rPr>
            <w:t>Each year, the County Screening Board and the City Screening Committee recommend to the Commissioner of Transportation a sum of money that the Commissioner of Transportation shall set aside from the county state-aid highway fund and the municipal state-aid street fund. According to Minnesota statutes, the amount set aside from each of these funds shall not exceed 1/2 of one percent of the preceding year’s apportionment sum.</w:t>
          </w:r>
          <w:r w:rsidRPr="00585726" w:rsidDel="00BC5267">
            <w:rPr>
              <w:lang w:eastAsia="en-CA"/>
            </w:rPr>
            <w:t xml:space="preserve"> </w:t>
          </w:r>
        </w:p>
        <w:p w:rsidR="0060755E" w:rsidRDefault="00577B32" w:rsidP="00577B32">
          <w:pPr>
            <w:rPr>
              <w:lang w:eastAsia="en-CA"/>
            </w:rPr>
          </w:pPr>
          <w:r w:rsidRPr="00585726">
            <w:rPr>
              <w:lang w:eastAsia="en-CA"/>
            </w:rPr>
            <w:t xml:space="preserve">The LRRB’s funding cycle is based on the </w:t>
          </w:r>
          <w:r w:rsidR="00446D17">
            <w:rPr>
              <w:lang w:eastAsia="en-CA"/>
            </w:rPr>
            <w:t xml:space="preserve">state </w:t>
          </w:r>
          <w:r w:rsidRPr="00585726">
            <w:rPr>
              <w:lang w:eastAsia="en-CA"/>
            </w:rPr>
            <w:t>calendar year</w:t>
          </w:r>
          <w:r w:rsidR="00446D17">
            <w:rPr>
              <w:lang w:eastAsia="en-CA"/>
            </w:rPr>
            <w:t xml:space="preserve"> (July 1</w:t>
          </w:r>
          <w:r w:rsidR="00446D17" w:rsidRPr="00DE5BFB">
            <w:rPr>
              <w:vertAlign w:val="superscript"/>
              <w:lang w:eastAsia="en-CA"/>
            </w:rPr>
            <w:t>st</w:t>
          </w:r>
          <w:r w:rsidR="00446D17">
            <w:rPr>
              <w:lang w:eastAsia="en-CA"/>
            </w:rPr>
            <w:t xml:space="preserve"> to June 30</w:t>
          </w:r>
          <w:r w:rsidR="00446D17" w:rsidRPr="00DE5BFB">
            <w:rPr>
              <w:vertAlign w:val="superscript"/>
              <w:lang w:eastAsia="en-CA"/>
            </w:rPr>
            <w:t>th</w:t>
          </w:r>
          <w:r w:rsidR="00446D17">
            <w:rPr>
              <w:lang w:eastAsia="en-CA"/>
            </w:rPr>
            <w:t>)</w:t>
          </w:r>
          <w:r w:rsidRPr="00585726">
            <w:rPr>
              <w:lang w:eastAsia="en-CA"/>
            </w:rPr>
            <w:t xml:space="preserve">. </w:t>
          </w:r>
          <w:r w:rsidR="0060755E" w:rsidRPr="00585726">
            <w:rPr>
              <w:lang w:eastAsia="en-CA"/>
            </w:rPr>
            <w:t>The LRRB annual budget has grown from about $86,000 in 1960 to a current budget of approximately $</w:t>
          </w:r>
          <w:r w:rsidR="00356A67">
            <w:rPr>
              <w:lang w:eastAsia="en-CA"/>
            </w:rPr>
            <w:t>4</w:t>
          </w:r>
          <w:r w:rsidR="0060755E" w:rsidRPr="00585726">
            <w:rPr>
              <w:lang w:eastAsia="en-CA"/>
            </w:rPr>
            <w:t>.0 million.</w:t>
          </w:r>
        </w:p>
        <w:p w:rsidR="0060755E" w:rsidRDefault="0060755E" w:rsidP="001625CF">
          <w:pPr>
            <w:pStyle w:val="Heading3"/>
            <w:rPr>
              <w:lang w:eastAsia="en-CA"/>
            </w:rPr>
          </w:pPr>
          <w:bookmarkStart w:id="174" w:name="_Toc1484842"/>
          <w:bookmarkStart w:id="175" w:name="_Toc1554658"/>
          <w:bookmarkStart w:id="176" w:name="_Toc1730337"/>
          <w:bookmarkStart w:id="177" w:name="_Toc11657683"/>
          <w:r w:rsidRPr="0060755E">
            <w:rPr>
              <w:lang w:eastAsia="en-CA"/>
            </w:rPr>
            <w:t>LRRB Rollover Money</w:t>
          </w:r>
          <w:bookmarkEnd w:id="174"/>
          <w:bookmarkEnd w:id="175"/>
          <w:bookmarkEnd w:id="176"/>
          <w:bookmarkEnd w:id="177"/>
        </w:p>
        <w:p w:rsidR="008A2511" w:rsidRDefault="00577B32" w:rsidP="0060755E">
          <w:pPr>
            <w:rPr>
              <w:lang w:eastAsia="en-CA"/>
            </w:rPr>
          </w:pPr>
          <w:r w:rsidRPr="00585726">
            <w:rPr>
              <w:lang w:eastAsia="en-CA"/>
            </w:rPr>
            <w:t>Yearly funds set aside for the LRRB can be carried forward for one year. Any</w:t>
          </w:r>
          <w:r w:rsidR="00673B68">
            <w:rPr>
              <w:lang w:eastAsia="en-CA"/>
            </w:rPr>
            <w:t xml:space="preserve"> unobligated</w:t>
          </w:r>
          <w:r w:rsidRPr="00585726">
            <w:rPr>
              <w:lang w:eastAsia="en-CA"/>
            </w:rPr>
            <w:t xml:space="preserve"> balance remaining in the research accounts at the end of each year from the sum set aside for the year immediately previous are transferred back to the county and municipal state aid highway funds. </w:t>
          </w:r>
          <w:r w:rsidR="0060755E">
            <w:rPr>
              <w:lang w:eastAsia="en-CA"/>
            </w:rPr>
            <w:t xml:space="preserve">This means that LRRB has 2 years to spend each year’s apportionment sum. Therefore, it is necessary to review the “balance forward in” each year to make sure at least that amount is spent during the year. This way, no balance needs to be canceled as last year’s apportionment that was rolled over is spent. </w:t>
          </w:r>
        </w:p>
        <w:p w:rsidR="00284B15" w:rsidRDefault="00284B15" w:rsidP="00284B15">
          <w:pPr>
            <w:pStyle w:val="Heading3"/>
            <w:keepLines/>
            <w:numPr>
              <w:ilvl w:val="2"/>
              <w:numId w:val="0"/>
            </w:numPr>
            <w:spacing w:after="60" w:line="240" w:lineRule="auto"/>
            <w:ind w:left="720" w:right="288" w:hanging="720"/>
          </w:pPr>
          <w:bookmarkStart w:id="178" w:name="_Toc1554659"/>
          <w:bookmarkStart w:id="179" w:name="_Toc1730338"/>
          <w:bookmarkStart w:id="180" w:name="_Toc11657684"/>
          <w:r>
            <w:t>Financial Services</w:t>
          </w:r>
          <w:bookmarkEnd w:id="178"/>
          <w:bookmarkEnd w:id="179"/>
          <w:bookmarkEnd w:id="180"/>
        </w:p>
        <w:p w:rsidR="00284B15" w:rsidRDefault="00284B15" w:rsidP="00284B15">
          <w:pPr>
            <w:rPr>
              <w:lang w:eastAsia="en-CA"/>
            </w:rPr>
          </w:pPr>
          <w:r w:rsidRPr="00FB7991">
            <w:rPr>
              <w:lang w:eastAsia="en-CA"/>
            </w:rPr>
            <w:t xml:space="preserve">MnDOT’s </w:t>
          </w:r>
          <w:r w:rsidR="00A074D5" w:rsidRPr="00A074D5">
            <w:rPr>
              <w:lang w:eastAsia="en-CA"/>
            </w:rPr>
            <w:t xml:space="preserve">Office of Research </w:t>
          </w:r>
          <w:r w:rsidR="00B84C01">
            <w:rPr>
              <w:lang w:eastAsia="en-CA"/>
            </w:rPr>
            <w:t>&amp;</w:t>
          </w:r>
          <w:r w:rsidR="00A074D5" w:rsidRPr="00A074D5">
            <w:rPr>
              <w:lang w:eastAsia="en-CA"/>
            </w:rPr>
            <w:t xml:space="preserve"> Innovation</w:t>
          </w:r>
          <w:r w:rsidRPr="00FB7991">
            <w:rPr>
              <w:lang w:eastAsia="en-CA"/>
            </w:rPr>
            <w:t xml:space="preserve"> has several mechanisms for monitoring the project and contracts.</w:t>
          </w:r>
          <w:r>
            <w:rPr>
              <w:lang w:eastAsia="en-CA"/>
            </w:rPr>
            <w:t xml:space="preserve"> </w:t>
          </w:r>
          <w:r w:rsidRPr="00FB7991">
            <w:rPr>
              <w:lang w:eastAsia="en-CA"/>
            </w:rPr>
            <w:t xml:space="preserve">The Financial Services Section and the Research Management Section work collaboratively within </w:t>
          </w:r>
          <w:r w:rsidR="00365BCB">
            <w:rPr>
              <w:lang w:eastAsia="en-CA"/>
            </w:rPr>
            <w:t xml:space="preserve">the </w:t>
          </w:r>
          <w:r w:rsidR="00365BCB" w:rsidRPr="00A074D5">
            <w:rPr>
              <w:lang w:eastAsia="en-CA"/>
            </w:rPr>
            <w:t xml:space="preserve">Office of Research </w:t>
          </w:r>
          <w:r w:rsidR="00365BCB">
            <w:rPr>
              <w:lang w:eastAsia="en-CA"/>
            </w:rPr>
            <w:t>&amp;</w:t>
          </w:r>
          <w:r w:rsidR="00365BCB" w:rsidRPr="00A074D5">
            <w:rPr>
              <w:lang w:eastAsia="en-CA"/>
            </w:rPr>
            <w:t xml:space="preserve"> Innovation</w:t>
          </w:r>
          <w:r w:rsidR="00365BCB" w:rsidRPr="00FB7991">
            <w:rPr>
              <w:lang w:eastAsia="en-CA"/>
            </w:rPr>
            <w:t xml:space="preserve"> </w:t>
          </w:r>
          <w:r w:rsidRPr="00FB7991">
            <w:rPr>
              <w:lang w:eastAsia="en-CA"/>
            </w:rPr>
            <w:t xml:space="preserve">to anticipate and mitigate potential issues. </w:t>
          </w:r>
        </w:p>
        <w:p w:rsidR="00356A67" w:rsidRDefault="00356A67" w:rsidP="00284B15">
          <w:pPr>
            <w:rPr>
              <w:lang w:eastAsia="en-CA"/>
            </w:rPr>
          </w:pPr>
          <w:r w:rsidRPr="00356A67">
            <w:rPr>
              <w:lang w:eastAsia="en-CA"/>
            </w:rPr>
            <w:t>The Office of Research &amp; Innovation has created the Automated Research Tracking System (ARTS) database to manage all tasks related to the administration of research including tracking proposals, project progress through tools such as system</w:t>
          </w:r>
          <w:r w:rsidR="00CE3473">
            <w:rPr>
              <w:lang w:eastAsia="en-CA"/>
            </w:rPr>
            <w:t>-</w:t>
          </w:r>
          <w:r w:rsidRPr="00356A67">
            <w:rPr>
              <w:lang w:eastAsia="en-CA"/>
            </w:rPr>
            <w:t>generated alerts and project outcomes. ARTS allows life-cycle tracking of research projects to understand project performance and support decision-making.  It has extensive reporting capabilities</w:t>
          </w:r>
          <w:r w:rsidR="00CE3473">
            <w:rPr>
              <w:lang w:eastAsia="en-CA"/>
            </w:rPr>
            <w:t xml:space="preserve"> so that</w:t>
          </w:r>
          <w:r w:rsidRPr="00356A67">
            <w:rPr>
              <w:lang w:eastAsia="en-CA"/>
            </w:rPr>
            <w:t xml:space="preserve"> the data can be looked at from multiple aspects. Finally, this enables the eventual implementation of the research.</w:t>
          </w:r>
        </w:p>
        <w:p w:rsidR="00284B15" w:rsidRPr="008A2511" w:rsidRDefault="00284B15" w:rsidP="0060755E">
          <w:pPr>
            <w:rPr>
              <w:sz w:val="28"/>
              <w:szCs w:val="28"/>
              <w:lang w:eastAsia="en-CA"/>
            </w:rPr>
          </w:pPr>
        </w:p>
        <w:p w:rsidR="0060755E" w:rsidRDefault="0060755E" w:rsidP="0060755E">
          <w:pPr>
            <w:rPr>
              <w:lang w:eastAsia="en-CA"/>
            </w:rPr>
          </w:pPr>
        </w:p>
        <w:p w:rsidR="00EE2918" w:rsidRDefault="00EE2918">
          <w:pPr>
            <w:spacing w:before="120" w:after="0"/>
            <w:rPr>
              <w:lang w:eastAsia="en-CA"/>
            </w:rPr>
          </w:pPr>
          <w:r>
            <w:rPr>
              <w:lang w:eastAsia="en-CA"/>
            </w:rPr>
            <w:br w:type="page"/>
          </w:r>
        </w:p>
        <w:p w:rsidR="00E076E8" w:rsidRDefault="00D62490" w:rsidP="001625CF">
          <w:pPr>
            <w:pStyle w:val="Heading1"/>
            <w:jc w:val="left"/>
            <w:rPr>
              <w:lang w:eastAsia="en-CA"/>
            </w:rPr>
          </w:pPr>
          <w:bookmarkStart w:id="181" w:name="_Toc1484843"/>
          <w:bookmarkStart w:id="182" w:name="_Toc1554660"/>
          <w:bookmarkStart w:id="183" w:name="_Toc1730339"/>
          <w:bookmarkStart w:id="184" w:name="_Toc11657685"/>
          <w:r>
            <w:rPr>
              <w:lang w:eastAsia="en-CA"/>
            </w:rPr>
            <w:t>Appendix A</w:t>
          </w:r>
          <w:r w:rsidR="00582231">
            <w:rPr>
              <w:lang w:eastAsia="en-CA"/>
            </w:rPr>
            <w:t xml:space="preserve">. Affiliated </w:t>
          </w:r>
          <w:r w:rsidR="001043E5">
            <w:rPr>
              <w:lang w:eastAsia="en-CA"/>
            </w:rPr>
            <w:t xml:space="preserve">Programs </w:t>
          </w:r>
          <w:r w:rsidR="00582231">
            <w:rPr>
              <w:lang w:eastAsia="en-CA"/>
            </w:rPr>
            <w:t>and Collaborating Research Organizations</w:t>
          </w:r>
          <w:bookmarkEnd w:id="181"/>
          <w:bookmarkEnd w:id="182"/>
          <w:bookmarkEnd w:id="183"/>
          <w:bookmarkEnd w:id="184"/>
        </w:p>
        <w:p w:rsidR="00BE1A70" w:rsidRPr="001625CF" w:rsidRDefault="003C675C" w:rsidP="00577B32">
          <w:pPr>
            <w:rPr>
              <w:b/>
              <w:color w:val="78BE21" w:themeColor="accent2"/>
            </w:rPr>
          </w:pPr>
          <w:r w:rsidRPr="001625CF">
            <w:rPr>
              <w:b/>
              <w:color w:val="78BE21" w:themeColor="accent2"/>
            </w:rPr>
            <w:t xml:space="preserve">CTS </w:t>
          </w:r>
        </w:p>
        <w:p w:rsidR="00BE1A70" w:rsidRDefault="003C675C" w:rsidP="00577B32">
          <w:r>
            <w:t xml:space="preserve">The Center for Transportation Studies was created in 1987 to serve as a resource and facilitator helping University faculty </w:t>
          </w:r>
          <w:r w:rsidR="006541AA">
            <w:t xml:space="preserve">and research staff </w:t>
          </w:r>
          <w:r>
            <w:t xml:space="preserve">connect with practitioners and policymakers. They work to see that new knowledge improves transportation decisions, making a better and safer transportation system. CTS is an independent University Center reporting to the Vice President for </w:t>
          </w:r>
          <w:r w:rsidR="006541AA">
            <w:t>Research</w:t>
          </w:r>
          <w:r>
            <w:t>. They sponsor many conferences, presentations</w:t>
          </w:r>
          <w:r w:rsidR="00CE3473">
            <w:t>,</w:t>
          </w:r>
          <w:r>
            <w:t xml:space="preserve"> and opportunities to be involved. Their funding comes from a variety of sources including FHWA, USDOT, State Legislature, MnDOT, Met Council</w:t>
          </w:r>
          <w:r w:rsidR="00CE3473">
            <w:t>,</w:t>
          </w:r>
          <w:r>
            <w:t xml:space="preserve"> and the LRRB. </w:t>
          </w:r>
          <w:hyperlink r:id="rId64" w:history="1">
            <w:r w:rsidR="00BE1A70" w:rsidRPr="000A50E3">
              <w:rPr>
                <w:rStyle w:val="Hyperlink"/>
              </w:rPr>
              <w:t>http://www.cts.umn.edu</w:t>
            </w:r>
          </w:hyperlink>
          <w:r>
            <w:t xml:space="preserve"> </w:t>
          </w:r>
        </w:p>
        <w:p w:rsidR="00365BCB" w:rsidRPr="001625CF" w:rsidRDefault="00365BCB" w:rsidP="00365BCB">
          <w:pPr>
            <w:rPr>
              <w:b/>
              <w:color w:val="78BE21" w:themeColor="accent2"/>
            </w:rPr>
          </w:pPr>
          <w:r w:rsidRPr="001625CF">
            <w:rPr>
              <w:b/>
              <w:color w:val="78BE21" w:themeColor="accent2"/>
            </w:rPr>
            <w:t xml:space="preserve">Guidestar </w:t>
          </w:r>
        </w:p>
        <w:p w:rsidR="00365BCB" w:rsidRDefault="00365BCB" w:rsidP="00365BCB">
          <w:r>
            <w:t>Minnesota Guidestar is the State’s Intelligent Transportation Systems program. Its mission is to research, test</w:t>
          </w:r>
          <w:r w:rsidR="00CE3473">
            <w:t>,</w:t>
          </w:r>
          <w:r>
            <w:t xml:space="preserve"> and deploy advanced transportation technology to save lives, time</w:t>
          </w:r>
          <w:r w:rsidR="00CE3473">
            <w:t>,</w:t>
          </w:r>
          <w:r>
            <w:t xml:space="preserve"> and money. The Board of Directors includes MnDOT, FHWA, U of M, counties, cities</w:t>
          </w:r>
          <w:r w:rsidR="00CE3473">
            <w:t>,</w:t>
          </w:r>
          <w:r>
            <w:t xml:space="preserve"> and numerous other private and public partners. The funding comes from both Trunk highway and federal funds. </w:t>
          </w:r>
          <w:hyperlink r:id="rId65" w:history="1">
            <w:r w:rsidRPr="000A50E3">
              <w:rPr>
                <w:rStyle w:val="Hyperlink"/>
              </w:rPr>
              <w:t>http://www.dot.state.mn.us/guidestar/index.html</w:t>
            </w:r>
          </w:hyperlink>
          <w:r>
            <w:t xml:space="preserve"> </w:t>
          </w:r>
        </w:p>
        <w:p w:rsidR="005C1267" w:rsidRPr="001625CF" w:rsidRDefault="005C1267" w:rsidP="005C1267">
          <w:pPr>
            <w:rPr>
              <w:b/>
              <w:color w:val="78BE21" w:themeColor="accent2"/>
            </w:rPr>
          </w:pPr>
          <w:r w:rsidRPr="001625CF">
            <w:rPr>
              <w:b/>
              <w:color w:val="78BE21" w:themeColor="accent2"/>
            </w:rPr>
            <w:t xml:space="preserve">ITS MN </w:t>
          </w:r>
        </w:p>
        <w:p w:rsidR="005C1267" w:rsidRDefault="005C1267" w:rsidP="005C1267">
          <w:r>
            <w:t xml:space="preserve">The goal of the Intelligent Transportation Society Minnesota is to foster grassroots participation and partnerships focused on implementation results. It is a state chapter of ITS America. It is a voluntary, not for profit organization with yearly dues and an elected Board of Directors. </w:t>
          </w:r>
          <w:hyperlink r:id="rId66" w:history="1">
            <w:r w:rsidRPr="000A50E3">
              <w:rPr>
                <w:rStyle w:val="Hyperlink"/>
              </w:rPr>
              <w:t>www.itsmn.org</w:t>
            </w:r>
          </w:hyperlink>
          <w:r>
            <w:t xml:space="preserve"> </w:t>
          </w:r>
        </w:p>
        <w:p w:rsidR="00BE1A70" w:rsidRPr="001625CF" w:rsidRDefault="003C675C" w:rsidP="00577B32">
          <w:pPr>
            <w:rPr>
              <w:b/>
              <w:color w:val="78BE21" w:themeColor="accent2"/>
            </w:rPr>
          </w:pPr>
          <w:r w:rsidRPr="001625CF">
            <w:rPr>
              <w:b/>
              <w:color w:val="78BE21" w:themeColor="accent2"/>
            </w:rPr>
            <w:t xml:space="preserve">LTAP </w:t>
          </w:r>
        </w:p>
        <w:p w:rsidR="00BE1A70" w:rsidRDefault="003C675C" w:rsidP="00577B32">
          <w:r>
            <w:t xml:space="preserve">The Minnesota Local Technical Assistance Program is part of the National LTAP Association formed by the Federal Highway Administration (FHWA). Their mission is to improve the skills and knowledge of local transportation agencies. They are housed at the U of M within CTS. LRRB provides a match to the base funding provided by the FHWA. </w:t>
          </w:r>
          <w:hyperlink r:id="rId67" w:history="1">
            <w:r w:rsidR="00BE1A70" w:rsidRPr="000A50E3">
              <w:rPr>
                <w:rStyle w:val="Hyperlink"/>
              </w:rPr>
              <w:t>www.mnltap.umn.edu</w:t>
            </w:r>
          </w:hyperlink>
          <w:r>
            <w:t xml:space="preserve"> </w:t>
          </w:r>
        </w:p>
        <w:p w:rsidR="005C1267" w:rsidRPr="001625CF" w:rsidRDefault="005C1267" w:rsidP="005C1267">
          <w:pPr>
            <w:rPr>
              <w:b/>
              <w:color w:val="78BE21" w:themeColor="accent2"/>
            </w:rPr>
          </w:pPr>
          <w:r w:rsidRPr="001625CF">
            <w:rPr>
              <w:b/>
              <w:color w:val="78BE21" w:themeColor="accent2"/>
            </w:rPr>
            <w:t>MnDOT Materials Office</w:t>
          </w:r>
        </w:p>
        <w:p w:rsidR="005C1267" w:rsidRDefault="005C1267" w:rsidP="005C1267">
          <w:r>
            <w:t>They provide technical advice to research panels as well as</w:t>
          </w:r>
          <w:r w:rsidR="00CE3473">
            <w:t xml:space="preserve"> to</w:t>
          </w:r>
          <w:r>
            <w:t xml:space="preserve"> conduct some Materials research. They are funded by the Trunk Highway fund in the DOT budget. Office </w:t>
          </w:r>
          <w:hyperlink r:id="rId68" w:history="1">
            <w:r w:rsidRPr="000A50E3">
              <w:rPr>
                <w:rStyle w:val="Hyperlink"/>
              </w:rPr>
              <w:t>www.mrr.dot.state.mn.us</w:t>
            </w:r>
          </w:hyperlink>
          <w:r>
            <w:t xml:space="preserve"> </w:t>
          </w:r>
        </w:p>
        <w:p w:rsidR="005C1267" w:rsidRPr="001625CF" w:rsidRDefault="005C1267" w:rsidP="005C1267">
          <w:pPr>
            <w:rPr>
              <w:b/>
              <w:color w:val="78BE21" w:themeColor="accent2"/>
            </w:rPr>
          </w:pPr>
          <w:r w:rsidRPr="001625CF">
            <w:rPr>
              <w:b/>
              <w:color w:val="78BE21" w:themeColor="accent2"/>
            </w:rPr>
            <w:t xml:space="preserve">MnROAD </w:t>
          </w:r>
        </w:p>
        <w:p w:rsidR="005C1267" w:rsidRDefault="005C1267" w:rsidP="005C1267">
          <w:r>
            <w:t>This is the pavement research facility on I-94 near Albertville exposed to live traffic loads and weather. It includes a low volume loop with both bituminous and concrete designs. Some cells were reconstructed in 2011</w:t>
          </w:r>
          <w:r w:rsidR="00CE3473">
            <w:t>,</w:t>
          </w:r>
          <w:r>
            <w:t xml:space="preserve"> and more will be done in 2012. It is highly instrumented</w:t>
          </w:r>
          <w:r w:rsidR="00CE3473">
            <w:t>,</w:t>
          </w:r>
          <w:r>
            <w:t xml:space="preserve"> and the data is available to researchers around the world. LRRB and MnDOT provide the operating funds. </w:t>
          </w:r>
          <w:hyperlink r:id="rId69" w:history="1">
            <w:r w:rsidRPr="000A50E3">
              <w:rPr>
                <w:rStyle w:val="Hyperlink"/>
              </w:rPr>
              <w:t>http://www.dot.state.mn.us/mnroad</w:t>
            </w:r>
          </w:hyperlink>
          <w:r>
            <w:t xml:space="preserve"> </w:t>
          </w:r>
        </w:p>
        <w:p w:rsidR="005C1267" w:rsidRPr="001625CF" w:rsidRDefault="005C1267" w:rsidP="005C1267">
          <w:pPr>
            <w:rPr>
              <w:b/>
              <w:color w:val="78BE21" w:themeColor="accent2"/>
            </w:rPr>
          </w:pPr>
          <w:r w:rsidRPr="001625CF">
            <w:rPr>
              <w:b/>
              <w:color w:val="78BE21" w:themeColor="accent2"/>
            </w:rPr>
            <w:t xml:space="preserve">NATSRL </w:t>
          </w:r>
        </w:p>
        <w:p w:rsidR="005C1267" w:rsidRDefault="005C1267" w:rsidP="005C1267">
          <w:r>
            <w:t xml:space="preserve">The Northland Advanced Transportation Systems Research Laboratories located on the Duluth Campus of the University of Minnesota is a cooperative effort of the ITS Institute, CTS and UM staff. NATSRL researches comprehensive winter transportation systems and the transportation needs of cities in small urban areas. The funding comes from the ITS Institute. </w:t>
          </w:r>
          <w:hyperlink r:id="rId70" w:history="1">
            <w:r w:rsidRPr="000A50E3">
              <w:rPr>
                <w:rStyle w:val="Hyperlink"/>
              </w:rPr>
              <w:t>www.d.umn.edu/natsrl</w:t>
            </w:r>
          </w:hyperlink>
          <w:r>
            <w:t xml:space="preserve"> </w:t>
          </w:r>
        </w:p>
        <w:p w:rsidR="005C1267" w:rsidRPr="001625CF" w:rsidRDefault="005C1267" w:rsidP="005C1267">
          <w:pPr>
            <w:rPr>
              <w:b/>
              <w:color w:val="78BE21" w:themeColor="accent2"/>
            </w:rPr>
          </w:pPr>
          <w:r w:rsidRPr="001625CF">
            <w:rPr>
              <w:b/>
              <w:color w:val="78BE21" w:themeColor="accent2"/>
            </w:rPr>
            <w:t xml:space="preserve">NRRA </w:t>
          </w:r>
        </w:p>
        <w:p w:rsidR="005C1267" w:rsidRDefault="005C1267" w:rsidP="005C1267">
          <w:r>
            <w:t>The National Road Research Alliance is a national pooled fund that helps direct and compliment</w:t>
          </w:r>
          <w:r w:rsidR="00CE3473">
            <w:t>s</w:t>
          </w:r>
          <w:r>
            <w:t xml:space="preserve"> the use of the MnROAD test track for local, regional and national research, tech transfer</w:t>
          </w:r>
          <w:r w:rsidR="00CE3473">
            <w:t>,</w:t>
          </w:r>
          <w:r>
            <w:t xml:space="preserve"> and implementation needs. As a local sponsor of the test track, the LRRB is a member of the NRRA. Other partners include the Minnesota, California, Illinois, Michigan, Missouri and Wisconsin Departments of Transportation, along with several industry associate members. </w:t>
          </w:r>
          <w:hyperlink r:id="rId71" w:history="1">
            <w:r w:rsidRPr="000A50E3">
              <w:rPr>
                <w:rStyle w:val="Hyperlink"/>
              </w:rPr>
              <w:t>www.mndot.gov/mnroad/nrra</w:t>
            </w:r>
          </w:hyperlink>
          <w:r>
            <w:t xml:space="preserve"> </w:t>
          </w:r>
        </w:p>
        <w:p w:rsidR="00365BCB" w:rsidRPr="001625CF" w:rsidRDefault="00365BCB" w:rsidP="00365BCB">
          <w:pPr>
            <w:rPr>
              <w:b/>
              <w:color w:val="78BE21" w:themeColor="accent2"/>
            </w:rPr>
          </w:pPr>
          <w:r w:rsidRPr="001625CF">
            <w:rPr>
              <w:b/>
              <w:color w:val="78BE21" w:themeColor="accent2"/>
            </w:rPr>
            <w:t xml:space="preserve">OPERA </w:t>
          </w:r>
        </w:p>
        <w:p w:rsidR="00365BCB" w:rsidRDefault="00365BCB" w:rsidP="00365BCB">
          <w:r>
            <w:t>The Local Operational Research Assistance Program is a $70,000 per year program of the LRRB to promote hands-on operational research at local agencies. Projects are capped at $10,000</w:t>
          </w:r>
          <w:r w:rsidR="00CE3473">
            <w:t>,</w:t>
          </w:r>
          <w:r>
            <w:t xml:space="preserve"> and the program is intended to encourage maintenance staff to propose hands-on research. </w:t>
          </w:r>
          <w:hyperlink r:id="rId72" w:history="1">
            <w:r w:rsidRPr="000A50E3">
              <w:rPr>
                <w:rStyle w:val="Hyperlink"/>
              </w:rPr>
              <w:t>www.lrrb.org</w:t>
            </w:r>
          </w:hyperlink>
          <w:r>
            <w:t xml:space="preserve"> or </w:t>
          </w:r>
          <w:hyperlink r:id="rId73" w:history="1">
            <w:r w:rsidRPr="000A50E3">
              <w:rPr>
                <w:rStyle w:val="Hyperlink"/>
              </w:rPr>
              <w:t>www.mnltap.umn.edu/About/Programs/OPERA</w:t>
            </w:r>
          </w:hyperlink>
          <w:r>
            <w:t xml:space="preserve"> </w:t>
          </w:r>
        </w:p>
        <w:p w:rsidR="000C5FBA" w:rsidRDefault="000C5FBA" w:rsidP="00577B32">
          <w:pPr>
            <w:rPr>
              <w:b/>
              <w:color w:val="78BE21" w:themeColor="accent2"/>
            </w:rPr>
          </w:pPr>
          <w:r w:rsidRPr="000C5FBA">
            <w:rPr>
              <w:b/>
              <w:color w:val="78BE21" w:themeColor="accent2"/>
            </w:rPr>
            <w:t>Roadway Safety Institute</w:t>
          </w:r>
        </w:p>
        <w:p w:rsidR="000C5FBA" w:rsidRPr="00B727AB" w:rsidRDefault="000C5FBA" w:rsidP="00577B32">
          <w:r w:rsidRPr="00B727AB">
            <w:t xml:space="preserve">The new </w:t>
          </w:r>
          <w:r>
            <w:t xml:space="preserve">Roadway Safety Institute at the University of Minnesota focuses on </w:t>
          </w:r>
          <w:r w:rsidRPr="000C5FBA">
            <w:t>research</w:t>
          </w:r>
          <w:r>
            <w:t xml:space="preserve">ing </w:t>
          </w:r>
          <w:r w:rsidRPr="00174E7A">
            <w:t>issues</w:t>
          </w:r>
          <w:r w:rsidRPr="000C5FBA">
            <w:t xml:space="preserve"> related to traffic safety systems and high-risk road users</w:t>
          </w:r>
          <w:r>
            <w:t xml:space="preserve">. </w:t>
          </w:r>
          <w:hyperlink r:id="rId74" w:history="1">
            <w:r w:rsidRPr="000C5FBA">
              <w:rPr>
                <w:rStyle w:val="Hyperlink"/>
              </w:rPr>
              <w:t>www.roadwaysafety.umn.edu</w:t>
            </w:r>
          </w:hyperlink>
        </w:p>
        <w:p w:rsidR="00BE1A70" w:rsidRDefault="003C675C" w:rsidP="00577B32">
          <w:r w:rsidRPr="001625CF">
            <w:rPr>
              <w:b/>
              <w:color w:val="78BE21" w:themeColor="accent2"/>
            </w:rPr>
            <w:t>SALT</w:t>
          </w:r>
          <w:r w:rsidRPr="001625CF">
            <w:rPr>
              <w:color w:val="78BE21" w:themeColor="accent2"/>
            </w:rPr>
            <w:t xml:space="preserve"> </w:t>
          </w:r>
        </w:p>
        <w:p w:rsidR="00633370" w:rsidRDefault="003C675C" w:rsidP="00577B32">
          <w:pPr>
            <w:rPr>
              <w:lang w:eastAsia="en-CA"/>
            </w:rPr>
          </w:pPr>
          <w:r>
            <w:t>State Aid for Local Transportation: After research has been done and training and tools developed, SALT sponsors the continuing education or web presence of proven tools from the State Aid Administrative Account. www.dot.state.mn.us/stateaid</w:t>
          </w:r>
        </w:p>
        <w:p w:rsidR="00633370" w:rsidRDefault="00633370" w:rsidP="00577B32">
          <w:pPr>
            <w:rPr>
              <w:lang w:eastAsia="en-CA"/>
            </w:rPr>
          </w:pPr>
        </w:p>
        <w:p w:rsidR="00582231" w:rsidRDefault="00582231">
          <w:pPr>
            <w:spacing w:before="120" w:after="0"/>
            <w:rPr>
              <w:lang w:eastAsia="en-CA"/>
            </w:rPr>
          </w:pPr>
          <w:r>
            <w:rPr>
              <w:lang w:eastAsia="en-CA"/>
            </w:rPr>
            <w:br w:type="page"/>
          </w:r>
        </w:p>
        <w:p w:rsidR="00D62490" w:rsidRDefault="00D62490" w:rsidP="001625CF">
          <w:pPr>
            <w:pStyle w:val="Heading1"/>
            <w:jc w:val="left"/>
            <w:rPr>
              <w:lang w:eastAsia="en-CA"/>
            </w:rPr>
          </w:pPr>
          <w:bookmarkStart w:id="185" w:name="_Appendix_B._Knowledge"/>
          <w:bookmarkStart w:id="186" w:name="_Toc1484844"/>
          <w:bookmarkStart w:id="187" w:name="_Toc1554661"/>
          <w:bookmarkStart w:id="188" w:name="_Toc1730340"/>
          <w:bookmarkStart w:id="189" w:name="_Toc11657686"/>
          <w:bookmarkEnd w:id="185"/>
          <w:r>
            <w:rPr>
              <w:lang w:eastAsia="en-CA"/>
            </w:rPr>
            <w:t xml:space="preserve">Appendix </w:t>
          </w:r>
          <w:r w:rsidR="00582231" w:rsidDel="00BD4DD6">
            <w:rPr>
              <w:lang w:eastAsia="en-CA"/>
            </w:rPr>
            <w:t>B</w:t>
          </w:r>
          <w:r>
            <w:rPr>
              <w:lang w:eastAsia="en-CA"/>
            </w:rPr>
            <w:t xml:space="preserve">. </w:t>
          </w:r>
          <w:bookmarkEnd w:id="186"/>
          <w:bookmarkEnd w:id="187"/>
          <w:bookmarkEnd w:id="188"/>
          <w:r w:rsidR="004C385E">
            <w:rPr>
              <w:lang w:eastAsia="en-CA"/>
            </w:rPr>
            <w:t xml:space="preserve">Knowledge Building </w:t>
          </w:r>
          <w:r w:rsidR="004C385E" w:rsidRPr="004C385E">
            <w:rPr>
              <w:lang w:eastAsia="en-CA"/>
            </w:rPr>
            <w:t>Priorities: Update Process and Current Topics</w:t>
          </w:r>
          <w:bookmarkEnd w:id="189"/>
        </w:p>
        <w:p w:rsidR="004C385E" w:rsidRPr="00B802CD" w:rsidRDefault="004C385E" w:rsidP="00B802CD">
          <w:pPr>
            <w:pStyle w:val="Body-Letter"/>
            <w:rPr>
              <w:b/>
              <w:i/>
            </w:rPr>
          </w:pPr>
          <w:bookmarkStart w:id="190" w:name="_gjdgxs" w:colFirst="0" w:colLast="0"/>
          <w:bookmarkStart w:id="191" w:name="_Toc1484845"/>
          <w:bookmarkEnd w:id="190"/>
          <w:r w:rsidRPr="00B802CD">
            <w:rPr>
              <w:b/>
              <w:i/>
            </w:rPr>
            <w:t>Background</w:t>
          </w:r>
        </w:p>
        <w:p w:rsidR="004C385E" w:rsidRPr="009F0BA0" w:rsidRDefault="004C385E" w:rsidP="004C385E">
          <w:r w:rsidRPr="009F0BA0">
            <w:t>Knowledge Building (KB) Priorities generate r</w:t>
          </w:r>
          <w:r>
            <w:t>esearch that addresses emerging</w:t>
          </w:r>
          <w:r w:rsidRPr="009F0BA0">
            <w:t xml:space="preserve">, complex issues to advance the state of knowledge on critical transportation topics. KB Priorities engage LRRB in identifying long-term challenges that can benefit from research. </w:t>
          </w:r>
        </w:p>
        <w:p w:rsidR="004C385E" w:rsidRDefault="004C385E" w:rsidP="004C385E">
          <w:r w:rsidRPr="0013705D">
            <w:t>CTS</w:t>
          </w:r>
          <w:r>
            <w:t xml:space="preserve"> </w:t>
          </w:r>
          <w:r w:rsidRPr="0013705D">
            <w:t xml:space="preserve">leads the </w:t>
          </w:r>
          <w:r>
            <w:t>KB</w:t>
          </w:r>
          <w:r w:rsidRPr="0013705D">
            <w:t xml:space="preserve"> Priorities effort, in partnership with LRRB and MnDOT. LRRB </w:t>
          </w:r>
          <w:r>
            <w:t>considers</w:t>
          </w:r>
          <w:r w:rsidRPr="0013705D">
            <w:t xml:space="preserve"> innovative research proposals in response to </w:t>
          </w:r>
          <w:r>
            <w:t>KB</w:t>
          </w:r>
          <w:r w:rsidRPr="0013705D">
            <w:t xml:space="preserve"> Priorities from University of Minnesota faculty and research staff. </w:t>
          </w:r>
        </w:p>
        <w:p w:rsidR="004C385E" w:rsidRDefault="004C385E" w:rsidP="004C385E">
          <w:r>
            <w:t>KB</w:t>
          </w:r>
          <w:r w:rsidRPr="0013705D">
            <w:t xml:space="preserve"> </w:t>
          </w:r>
          <w:r>
            <w:t>Priorities are updated every 4</w:t>
          </w:r>
          <w:r w:rsidRPr="0013705D">
            <w:t xml:space="preserve"> years</w:t>
          </w:r>
          <w:r>
            <w:t>.  The process used to manage the update in 2019 is described below.  Also outlined is the approach for monitoring KB Priorities and sharing researcher insights with LRRB in interim years. Finally, this appendix presents a summary of KB Priorities generated in 2019 for the 2019-2023 timeframe.</w:t>
          </w:r>
        </w:p>
        <w:p w:rsidR="004C385E" w:rsidRPr="00B802CD" w:rsidRDefault="004C385E" w:rsidP="00B802CD">
          <w:pPr>
            <w:pStyle w:val="Body-Letter"/>
            <w:rPr>
              <w:b/>
              <w:i/>
            </w:rPr>
          </w:pPr>
          <w:r w:rsidRPr="00B802CD">
            <w:rPr>
              <w:b/>
              <w:i/>
            </w:rPr>
            <w:t>2019 Update Process</w:t>
          </w:r>
        </w:p>
        <w:p w:rsidR="004C385E" w:rsidRPr="00B802CD" w:rsidRDefault="004C385E" w:rsidP="004C385E">
          <w:pPr>
            <w:spacing w:after="0"/>
            <w:contextualSpacing/>
            <w:rPr>
              <w:i/>
              <w:sz w:val="24"/>
            </w:rPr>
          </w:pPr>
          <w:r w:rsidRPr="00B802CD">
            <w:rPr>
              <w:i/>
              <w:sz w:val="24"/>
            </w:rPr>
            <w:t>February: CTS Reviews Process with LRBB Chair and MnDOT State Aid</w:t>
          </w:r>
        </w:p>
        <w:p w:rsidR="004C385E" w:rsidRDefault="004C385E" w:rsidP="003A5A5B">
          <w:pPr>
            <w:pStyle w:val="ListParagraph"/>
            <w:numPr>
              <w:ilvl w:val="0"/>
              <w:numId w:val="62"/>
            </w:numPr>
            <w:spacing w:before="0" w:after="120" w:line="259" w:lineRule="auto"/>
          </w:pPr>
          <w:r>
            <w:t>Review process and schedule for updating KB Priorities.</w:t>
          </w:r>
        </w:p>
        <w:p w:rsidR="004C385E" w:rsidRPr="00B802CD" w:rsidRDefault="004C385E" w:rsidP="004C385E">
          <w:pPr>
            <w:spacing w:after="0"/>
            <w:contextualSpacing/>
            <w:rPr>
              <w:i/>
              <w:sz w:val="24"/>
            </w:rPr>
          </w:pPr>
          <w:r w:rsidRPr="00B802CD">
            <w:rPr>
              <w:i/>
              <w:sz w:val="24"/>
            </w:rPr>
            <w:t>Late February/Early March: CTS Meets with MnDOT State Aid and SRF</w:t>
          </w:r>
        </w:p>
        <w:p w:rsidR="004C385E" w:rsidRPr="003418F5" w:rsidRDefault="004C385E" w:rsidP="003A5A5B">
          <w:pPr>
            <w:pStyle w:val="ListParagraph"/>
            <w:numPr>
              <w:ilvl w:val="0"/>
              <w:numId w:val="62"/>
            </w:numPr>
            <w:spacing w:before="0" w:after="120" w:line="259" w:lineRule="auto"/>
          </w:pPr>
          <w:r>
            <w:t>O</w:t>
          </w:r>
          <w:r w:rsidRPr="003418F5">
            <w:t xml:space="preserve">verview of what </w:t>
          </w:r>
          <w:r>
            <w:t>was</w:t>
          </w:r>
          <w:r w:rsidRPr="003418F5">
            <w:t xml:space="preserve"> learn</w:t>
          </w:r>
          <w:r>
            <w:t xml:space="preserve">ed from </w:t>
          </w:r>
          <w:r w:rsidR="00CE3473">
            <w:t xml:space="preserve">the </w:t>
          </w:r>
          <w:r>
            <w:t>screening board process that may inform KB Priorities discussion at March LRRB meeting.</w:t>
          </w:r>
        </w:p>
        <w:p w:rsidR="004C385E" w:rsidRPr="00B802CD" w:rsidRDefault="004C385E" w:rsidP="004C385E">
          <w:pPr>
            <w:spacing w:after="0"/>
            <w:contextualSpacing/>
            <w:rPr>
              <w:i/>
              <w:sz w:val="24"/>
            </w:rPr>
          </w:pPr>
          <w:r w:rsidRPr="00B802CD">
            <w:rPr>
              <w:i/>
              <w:sz w:val="24"/>
            </w:rPr>
            <w:t>March: LRRB Meeting</w:t>
          </w:r>
        </w:p>
        <w:p w:rsidR="004C385E" w:rsidRPr="00C6135A" w:rsidRDefault="004C385E" w:rsidP="003A5A5B">
          <w:pPr>
            <w:pStyle w:val="ListParagraph"/>
            <w:numPr>
              <w:ilvl w:val="0"/>
              <w:numId w:val="62"/>
            </w:numPr>
            <w:spacing w:before="0" w:after="120" w:line="259" w:lineRule="auto"/>
          </w:pPr>
          <w:r>
            <w:t>Provide researcher insight on key transportation issues and gather initial information on KB P</w:t>
          </w:r>
          <w:r w:rsidRPr="00C6135A">
            <w:t xml:space="preserve">riorities </w:t>
          </w:r>
          <w:r>
            <w:t>from board members</w:t>
          </w:r>
          <w:r w:rsidRPr="00C6135A">
            <w:t>.</w:t>
          </w:r>
        </w:p>
        <w:p w:rsidR="004C385E" w:rsidRPr="00B802CD" w:rsidRDefault="004C385E" w:rsidP="004C385E">
          <w:pPr>
            <w:spacing w:after="0"/>
            <w:contextualSpacing/>
            <w:rPr>
              <w:i/>
              <w:sz w:val="24"/>
            </w:rPr>
          </w:pPr>
          <w:r w:rsidRPr="00B802CD">
            <w:rPr>
              <w:i/>
              <w:sz w:val="24"/>
            </w:rPr>
            <w:t>Late-March to Early-April: Workshop Prep</w:t>
          </w:r>
        </w:p>
        <w:p w:rsidR="004C385E" w:rsidRDefault="004C385E" w:rsidP="003A5A5B">
          <w:pPr>
            <w:pStyle w:val="ListParagraph"/>
            <w:numPr>
              <w:ilvl w:val="0"/>
              <w:numId w:val="62"/>
            </w:numPr>
            <w:spacing w:before="0" w:after="120" w:line="259" w:lineRule="auto"/>
          </w:pPr>
          <w:r w:rsidRPr="00957155">
            <w:t xml:space="preserve">Prepare for </w:t>
          </w:r>
          <w:r>
            <w:t>late-April workshop to review board members input and refine KB Priorities.</w:t>
          </w:r>
        </w:p>
        <w:p w:rsidR="004C385E" w:rsidRPr="00B802CD" w:rsidRDefault="004C385E" w:rsidP="004C385E">
          <w:pPr>
            <w:spacing w:after="0"/>
            <w:contextualSpacing/>
            <w:rPr>
              <w:i/>
              <w:sz w:val="24"/>
            </w:rPr>
          </w:pPr>
          <w:r w:rsidRPr="00B802CD">
            <w:rPr>
              <w:i/>
              <w:sz w:val="24"/>
            </w:rPr>
            <w:t>Late-April: Workshop</w:t>
          </w:r>
        </w:p>
        <w:p w:rsidR="004C385E" w:rsidRDefault="004C385E" w:rsidP="003A5A5B">
          <w:pPr>
            <w:pStyle w:val="ListParagraph"/>
            <w:numPr>
              <w:ilvl w:val="0"/>
              <w:numId w:val="62"/>
            </w:numPr>
            <w:spacing w:before="0" w:after="120" w:line="259" w:lineRule="auto"/>
          </w:pPr>
          <w:r>
            <w:t>Refine KB Priorities by gathering input on which priorities to remove, modify</w:t>
          </w:r>
          <w:r w:rsidR="00CE3473">
            <w:t>,</w:t>
          </w:r>
          <w:r>
            <w:t xml:space="preserve"> or add.</w:t>
          </w:r>
        </w:p>
        <w:p w:rsidR="004C385E" w:rsidRPr="00B802CD" w:rsidRDefault="004C385E" w:rsidP="004C385E">
          <w:pPr>
            <w:spacing w:after="0"/>
            <w:contextualSpacing/>
            <w:rPr>
              <w:i/>
              <w:sz w:val="24"/>
            </w:rPr>
          </w:pPr>
          <w:r w:rsidRPr="00B802CD">
            <w:rPr>
              <w:i/>
              <w:sz w:val="24"/>
            </w:rPr>
            <w:t>Mid-May: Review Draft KB Priorities</w:t>
          </w:r>
        </w:p>
        <w:p w:rsidR="004C385E" w:rsidRPr="0079751D" w:rsidRDefault="004C385E" w:rsidP="0079751D">
          <w:pPr>
            <w:pStyle w:val="ListParagraph"/>
            <w:numPr>
              <w:ilvl w:val="0"/>
              <w:numId w:val="62"/>
            </w:numPr>
            <w:spacing w:before="0" w:after="120" w:line="259" w:lineRule="auto"/>
          </w:pPr>
          <w:r>
            <w:t>Distribute draft priorities to LRRB for review and comment.</w:t>
          </w:r>
        </w:p>
        <w:p w:rsidR="004C385E" w:rsidRPr="00B802CD" w:rsidRDefault="004C385E" w:rsidP="004C385E">
          <w:pPr>
            <w:spacing w:after="0"/>
            <w:contextualSpacing/>
            <w:rPr>
              <w:i/>
              <w:sz w:val="24"/>
            </w:rPr>
          </w:pPr>
          <w:r w:rsidRPr="00B802CD">
            <w:rPr>
              <w:i/>
              <w:sz w:val="24"/>
            </w:rPr>
            <w:t>June: LRRB Meeting</w:t>
          </w:r>
        </w:p>
        <w:p w:rsidR="004C385E" w:rsidRDefault="004C385E" w:rsidP="003A5A5B">
          <w:pPr>
            <w:pStyle w:val="ListParagraph"/>
            <w:numPr>
              <w:ilvl w:val="0"/>
              <w:numId w:val="62"/>
            </w:numPr>
            <w:spacing w:before="0" w:after="120" w:line="259" w:lineRule="auto"/>
          </w:pPr>
          <w:r>
            <w:t>Finalize KB Priorities in time for FY21 annual solicitation in August.</w:t>
          </w:r>
        </w:p>
        <w:p w:rsidR="004C385E" w:rsidRPr="00B802CD" w:rsidRDefault="004C385E" w:rsidP="004C385E">
          <w:pPr>
            <w:spacing w:after="0"/>
            <w:contextualSpacing/>
            <w:rPr>
              <w:i/>
              <w:sz w:val="24"/>
            </w:rPr>
          </w:pPr>
          <w:r w:rsidRPr="00B802CD">
            <w:rPr>
              <w:i/>
              <w:sz w:val="24"/>
            </w:rPr>
            <w:t>Mid-July: Release Updated KB Priorities</w:t>
          </w:r>
        </w:p>
        <w:p w:rsidR="004C385E" w:rsidRDefault="004C385E" w:rsidP="003A5A5B">
          <w:pPr>
            <w:pStyle w:val="ListParagraph"/>
            <w:numPr>
              <w:ilvl w:val="0"/>
              <w:numId w:val="62"/>
            </w:numPr>
            <w:spacing w:before="0" w:after="120" w:line="259" w:lineRule="auto"/>
          </w:pPr>
          <w:r>
            <w:t xml:space="preserve">Distribute updated KB Priorities in preparation for </w:t>
          </w:r>
          <w:r w:rsidR="00CE3473">
            <w:t xml:space="preserve">the </w:t>
          </w:r>
          <w:r>
            <w:t>annual solicitation process in August.</w:t>
          </w:r>
        </w:p>
        <w:p w:rsidR="004C385E" w:rsidRPr="00B802CD" w:rsidRDefault="004C385E" w:rsidP="00B802CD">
          <w:pPr>
            <w:pStyle w:val="Body-Letter"/>
            <w:rPr>
              <w:b/>
              <w:i/>
              <w:noProof/>
            </w:rPr>
          </w:pPr>
          <w:r w:rsidRPr="00B802CD">
            <w:rPr>
              <w:b/>
              <w:i/>
              <w:noProof/>
            </w:rPr>
            <w:t>Monitoring KB Priorities and Sharing Researcher Insights</w:t>
          </w:r>
        </w:p>
        <w:p w:rsidR="004C385E" w:rsidRDefault="004C385E" w:rsidP="004C385E">
          <w:pPr>
            <w:spacing w:before="240"/>
          </w:pPr>
          <w:r>
            <w:rPr>
              <w:noProof/>
              <w:lang w:bidi="ar-SA"/>
            </w:rPr>
            <w:drawing>
              <wp:inline distT="0" distB="0" distL="0" distR="0" wp14:anchorId="503ECA64" wp14:editId="68F14A88">
                <wp:extent cx="4572000" cy="2905125"/>
                <wp:effectExtent l="38100" t="38100" r="19050" b="28575"/>
                <wp:docPr id="17" name="Diagram 17"/>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4C385E" w:rsidRPr="00B802CD" w:rsidRDefault="004C385E" w:rsidP="00B802CD">
          <w:pPr>
            <w:pStyle w:val="Body-Letter"/>
            <w:rPr>
              <w:b/>
              <w:i/>
            </w:rPr>
          </w:pPr>
          <w:r w:rsidRPr="00B802CD">
            <w:rPr>
              <w:b/>
              <w:i/>
            </w:rPr>
            <w:t>Summary of 2019 Knowledge Building Priorities</w:t>
          </w:r>
        </w:p>
        <w:p w:rsidR="00E35FAB" w:rsidRDefault="00E35FAB" w:rsidP="00E35FAB">
          <w:r>
            <w:t xml:space="preserve">The following is the latest published list of KB Priorities. </w:t>
          </w:r>
          <w:r w:rsidR="004C385E">
            <w:t>The list will be</w:t>
          </w:r>
          <w:r w:rsidR="00C46BE0">
            <w:t xml:space="preserve"> updated based on the</w:t>
          </w:r>
          <w:r w:rsidR="004C385E">
            <w:t xml:space="preserve"> forthcoming</w:t>
          </w:r>
          <w:r w:rsidR="00C46BE0">
            <w:t xml:space="preserve"> new list</w:t>
          </w:r>
          <w:r w:rsidR="004C385E">
            <w:t xml:space="preserve"> in July 2019.</w:t>
          </w:r>
        </w:p>
        <w:p w:rsidR="00174583" w:rsidRDefault="00174583" w:rsidP="00174583">
          <w:pPr>
            <w:pStyle w:val="Caption"/>
            <w:keepNext/>
          </w:pPr>
          <w:r>
            <w:t xml:space="preserve">Table </w:t>
          </w:r>
          <w:r w:rsidR="00211758">
            <w:rPr>
              <w:noProof/>
            </w:rPr>
            <w:fldChar w:fldCharType="begin"/>
          </w:r>
          <w:r w:rsidR="00211758">
            <w:rPr>
              <w:noProof/>
            </w:rPr>
            <w:instrText xml:space="preserve"> SEQ Table \* ARABIC </w:instrText>
          </w:r>
          <w:r w:rsidR="00211758">
            <w:rPr>
              <w:noProof/>
            </w:rPr>
            <w:fldChar w:fldCharType="separate"/>
          </w:r>
          <w:r w:rsidR="00645D8E">
            <w:rPr>
              <w:noProof/>
            </w:rPr>
            <w:t>1</w:t>
          </w:r>
          <w:r w:rsidR="00211758">
            <w:rPr>
              <w:noProof/>
            </w:rPr>
            <w:fldChar w:fldCharType="end"/>
          </w:r>
          <w:r>
            <w:t xml:space="preserve"> </w:t>
          </w:r>
          <w:r w:rsidRPr="00545E69">
            <w:t>LRRB Knowledge Building Priorities.</w:t>
          </w:r>
        </w:p>
        <w:tbl>
          <w:tblPr>
            <w:tblStyle w:val="TableGrid1"/>
            <w:tblW w:w="0" w:type="auto"/>
            <w:tblLayout w:type="fixed"/>
            <w:tblLook w:val="04A0" w:firstRow="1" w:lastRow="0" w:firstColumn="1" w:lastColumn="0" w:noHBand="0" w:noVBand="1"/>
            <w:tblDescription w:val="Figure 5 – Table containing each knowledge building priority with its description."/>
          </w:tblPr>
          <w:tblGrid>
            <w:gridCol w:w="985"/>
            <w:gridCol w:w="2610"/>
            <w:gridCol w:w="720"/>
            <w:gridCol w:w="5755"/>
          </w:tblGrid>
          <w:tr w:rsidR="00E35FAB" w:rsidRPr="00BD4DD6" w:rsidTr="005E45EE">
            <w:trPr>
              <w:cnfStyle w:val="100000000000" w:firstRow="1" w:lastRow="0" w:firstColumn="0" w:lastColumn="0" w:oddVBand="0" w:evenVBand="0" w:oddHBand="0" w:evenHBand="0" w:firstRowFirstColumn="0" w:firstRowLastColumn="0" w:lastRowFirstColumn="0" w:lastRowLastColumn="0"/>
            </w:trPr>
            <w:tc>
              <w:tcPr>
                <w:tcW w:w="4315" w:type="dxa"/>
                <w:gridSpan w:val="3"/>
              </w:tcPr>
              <w:p w:rsidR="00E35FAB" w:rsidRPr="001625CF" w:rsidRDefault="00E35FAB" w:rsidP="005E45EE">
                <w:pPr>
                  <w:spacing w:before="60" w:after="60"/>
                  <w:rPr>
                    <w:sz w:val="20"/>
                    <w:lang w:eastAsia="en-CA"/>
                  </w:rPr>
                </w:pPr>
                <w:r w:rsidRPr="001625CF">
                  <w:rPr>
                    <w:sz w:val="20"/>
                    <w:lang w:eastAsia="en-CA"/>
                  </w:rPr>
                  <w:t>KB Priority</w:t>
                </w:r>
              </w:p>
            </w:tc>
            <w:tc>
              <w:tcPr>
                <w:tcW w:w="5755" w:type="dxa"/>
              </w:tcPr>
              <w:p w:rsidR="00E35FAB" w:rsidRPr="001625CF" w:rsidRDefault="00E35FAB" w:rsidP="005E45EE">
                <w:pPr>
                  <w:spacing w:before="60" w:after="60"/>
                  <w:rPr>
                    <w:sz w:val="20"/>
                    <w:lang w:eastAsia="en-CA"/>
                  </w:rPr>
                </w:pPr>
                <w:r w:rsidRPr="001625CF">
                  <w:rPr>
                    <w:sz w:val="20"/>
                    <w:lang w:eastAsia="en-CA"/>
                  </w:rPr>
                  <w:t>Description</w:t>
                </w:r>
              </w:p>
            </w:tc>
          </w:tr>
          <w:tr w:rsidR="00E35FAB" w:rsidRPr="00BD4DD6" w:rsidTr="005E45EE">
            <w:trPr>
              <w:cnfStyle w:val="000000100000" w:firstRow="0" w:lastRow="0" w:firstColumn="0" w:lastColumn="0" w:oddVBand="0" w:evenVBand="0" w:oddHBand="1" w:evenHBand="0"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401F3C99" wp14:editId="096494B3">
                      <wp:extent cx="431800" cy="431800"/>
                      <wp:effectExtent l="0" t="0" r="6350" b="6350"/>
                      <wp:docPr id="19" name="Picture 19" descr="C:\Users\rsaeedi\Downloads\noun_environmental_690092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aeedi\Downloads\noun_environmental_690092_000000.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0150" cy="440150"/>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Environmental Costs and Benefits</w:t>
                </w:r>
              </w:p>
            </w:tc>
            <w:tc>
              <w:tcPr>
                <w:tcW w:w="720" w:type="dxa"/>
              </w:tcPr>
              <w:p w:rsidR="00E35FAB" w:rsidRPr="001625CF" w:rsidRDefault="00E35FAB" w:rsidP="005E45EE">
                <w:pPr>
                  <w:spacing w:before="60" w:after="60"/>
                  <w:rPr>
                    <w:sz w:val="20"/>
                    <w:lang w:eastAsia="en-CA"/>
                  </w:rPr>
                </w:pPr>
                <w:r w:rsidRPr="001625CF">
                  <w:rPr>
                    <w:sz w:val="20"/>
                    <w:lang w:eastAsia="en-CA"/>
                  </w:rPr>
                  <w:t>KB01</w:t>
                </w:r>
              </w:p>
            </w:tc>
            <w:tc>
              <w:tcPr>
                <w:tcW w:w="5755" w:type="dxa"/>
              </w:tcPr>
              <w:p w:rsidR="00E35FAB" w:rsidRPr="001625CF" w:rsidRDefault="00E35FAB" w:rsidP="005E45EE">
                <w:pPr>
                  <w:spacing w:before="60" w:after="60"/>
                  <w:rPr>
                    <w:sz w:val="20"/>
                    <w:lang w:eastAsia="en-CA"/>
                  </w:rPr>
                </w:pPr>
                <w:r w:rsidRPr="001625CF">
                  <w:rPr>
                    <w:sz w:val="20"/>
                    <w:lang w:eastAsia="en-CA"/>
                  </w:rPr>
                  <w:t>Development of a cost-benefit analysis method for environmental considerations and policies</w:t>
                </w:r>
                <w:r w:rsidR="00CE3473">
                  <w:rPr>
                    <w:sz w:val="20"/>
                    <w:lang w:eastAsia="en-CA"/>
                  </w:rPr>
                  <w:t>,</w:t>
                </w:r>
                <w:r w:rsidRPr="001625CF">
                  <w:rPr>
                    <w:sz w:val="20"/>
                    <w:lang w:eastAsia="en-CA"/>
                  </w:rPr>
                  <w:t xml:space="preserve"> including changes brought about by roadway usage, economic conditions, etc.</w:t>
                </w:r>
              </w:p>
            </w:tc>
          </w:tr>
          <w:tr w:rsidR="00E35FAB" w:rsidRPr="00BD4DD6" w:rsidTr="005E45EE">
            <w:trPr>
              <w:cnfStyle w:val="000000010000" w:firstRow="0" w:lastRow="0" w:firstColumn="0" w:lastColumn="0" w:oddVBand="0" w:evenVBand="0" w:oddHBand="0" w:evenHBand="1"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72A945B4" wp14:editId="62E410CF">
                      <wp:extent cx="440055" cy="334116"/>
                      <wp:effectExtent l="0" t="0" r="0" b="8890"/>
                      <wp:docPr id="20" name="Picture 20" descr="C:\Users\rsaeedi\Downloads\noun_car pollution_659078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saeedi\Downloads\noun_car pollution_659078_000000.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24074"/>
                              <a:stretch/>
                            </pic:blipFill>
                            <pic:spPr bwMode="auto">
                              <a:xfrm>
                                <a:off x="0" y="0"/>
                                <a:ext cx="449699" cy="341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Air Quality</w:t>
                </w:r>
              </w:p>
            </w:tc>
            <w:tc>
              <w:tcPr>
                <w:tcW w:w="720" w:type="dxa"/>
              </w:tcPr>
              <w:p w:rsidR="00E35FAB" w:rsidRPr="001625CF" w:rsidRDefault="00E35FAB" w:rsidP="005E45EE">
                <w:pPr>
                  <w:spacing w:before="60" w:after="60"/>
                  <w:rPr>
                    <w:sz w:val="20"/>
                    <w:lang w:eastAsia="en-CA"/>
                  </w:rPr>
                </w:pPr>
                <w:r w:rsidRPr="001625CF">
                  <w:rPr>
                    <w:sz w:val="20"/>
                    <w:lang w:eastAsia="en-CA"/>
                  </w:rPr>
                  <w:t>KB02</w:t>
                </w:r>
              </w:p>
            </w:tc>
            <w:tc>
              <w:tcPr>
                <w:tcW w:w="5755" w:type="dxa"/>
              </w:tcPr>
              <w:p w:rsidR="00E35FAB" w:rsidRPr="001625CF" w:rsidRDefault="00E35FAB" w:rsidP="005E45EE">
                <w:pPr>
                  <w:spacing w:before="60" w:after="60"/>
                  <w:rPr>
                    <w:sz w:val="20"/>
                    <w:lang w:eastAsia="en-CA"/>
                  </w:rPr>
                </w:pPr>
                <w:r w:rsidRPr="001625CF">
                  <w:rPr>
                    <w:sz w:val="20"/>
                    <w:lang w:eastAsia="en-CA"/>
                  </w:rPr>
                  <w:t>Research focused on technology effectiveness and implementation for improving air quality.</w:t>
                </w:r>
              </w:p>
            </w:tc>
          </w:tr>
          <w:tr w:rsidR="00E35FAB" w:rsidRPr="00BD4DD6" w:rsidTr="005E45EE">
            <w:trPr>
              <w:cnfStyle w:val="000000100000" w:firstRow="0" w:lastRow="0" w:firstColumn="0" w:lastColumn="0" w:oddVBand="0" w:evenVBand="0" w:oddHBand="1" w:evenHBand="0"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6265D04E" wp14:editId="76F52AE2">
                      <wp:extent cx="457200" cy="457200"/>
                      <wp:effectExtent l="0" t="0" r="0" b="0"/>
                      <wp:docPr id="32" name="Picture 32" descr="C:\Users\rsaeedi\Downloads\noun_water pollution_592294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saeedi\Downloads\noun_water pollution_592294_000000.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4226" cy="464226"/>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Water Quality</w:t>
                </w:r>
              </w:p>
            </w:tc>
            <w:tc>
              <w:tcPr>
                <w:tcW w:w="720" w:type="dxa"/>
              </w:tcPr>
              <w:p w:rsidR="00E35FAB" w:rsidRPr="001625CF" w:rsidRDefault="00E35FAB" w:rsidP="005E45EE">
                <w:pPr>
                  <w:spacing w:before="60" w:after="60"/>
                  <w:rPr>
                    <w:sz w:val="20"/>
                    <w:lang w:eastAsia="en-CA"/>
                  </w:rPr>
                </w:pPr>
                <w:r w:rsidRPr="001625CF">
                  <w:rPr>
                    <w:sz w:val="20"/>
                    <w:lang w:eastAsia="en-CA"/>
                  </w:rPr>
                  <w:t>KB03</w:t>
                </w:r>
              </w:p>
            </w:tc>
            <w:tc>
              <w:tcPr>
                <w:tcW w:w="5755" w:type="dxa"/>
              </w:tcPr>
              <w:p w:rsidR="00E35FAB" w:rsidRPr="001625CF" w:rsidRDefault="00E35FAB" w:rsidP="005E45EE">
                <w:pPr>
                  <w:spacing w:before="60" w:after="60"/>
                  <w:rPr>
                    <w:sz w:val="20"/>
                    <w:lang w:eastAsia="en-CA"/>
                  </w:rPr>
                </w:pPr>
                <w:r w:rsidRPr="001625CF">
                  <w:rPr>
                    <w:sz w:val="20"/>
                    <w:lang w:eastAsia="en-CA"/>
                  </w:rPr>
                  <w:t xml:space="preserve">Investigating the capability of watershed to sustain future development, and effects of road infrastructure on local water quality, especially in regards to runoff and road-salts. </w:t>
                </w:r>
              </w:p>
            </w:tc>
          </w:tr>
          <w:tr w:rsidR="00E35FAB" w:rsidRPr="00BD4DD6" w:rsidTr="005E45EE">
            <w:trPr>
              <w:cnfStyle w:val="000000010000" w:firstRow="0" w:lastRow="0" w:firstColumn="0" w:lastColumn="0" w:oddVBand="0" w:evenVBand="0" w:oddHBand="0" w:evenHBand="1"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367B052E" wp14:editId="288290E7">
                      <wp:extent cx="405976" cy="405976"/>
                      <wp:effectExtent l="0" t="0" r="0" b="0"/>
                      <wp:docPr id="35" name="Picture 35" descr="C:\Users\rsaeedi\Downloads\noun_people_1707997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saeedi\Downloads\noun_people_1707997_000000.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2139" cy="412139"/>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Planning for Future Demographics and Social Expectations</w:t>
                </w:r>
              </w:p>
            </w:tc>
            <w:tc>
              <w:tcPr>
                <w:tcW w:w="720" w:type="dxa"/>
              </w:tcPr>
              <w:p w:rsidR="00E35FAB" w:rsidRPr="001625CF" w:rsidRDefault="00E35FAB" w:rsidP="005E45EE">
                <w:pPr>
                  <w:spacing w:before="60" w:after="60"/>
                  <w:rPr>
                    <w:sz w:val="20"/>
                    <w:lang w:eastAsia="en-CA"/>
                  </w:rPr>
                </w:pPr>
                <w:r w:rsidRPr="001625CF">
                  <w:rPr>
                    <w:sz w:val="20"/>
                    <w:lang w:eastAsia="en-CA"/>
                  </w:rPr>
                  <w:t>KB04</w:t>
                </w:r>
              </w:p>
            </w:tc>
            <w:tc>
              <w:tcPr>
                <w:tcW w:w="5755" w:type="dxa"/>
              </w:tcPr>
              <w:p w:rsidR="00E35FAB" w:rsidRPr="001625CF" w:rsidRDefault="00E35FAB" w:rsidP="005E45EE">
                <w:pPr>
                  <w:spacing w:before="60" w:after="60"/>
                  <w:rPr>
                    <w:sz w:val="20"/>
                    <w:lang w:eastAsia="en-CA"/>
                  </w:rPr>
                </w:pPr>
                <w:r w:rsidRPr="001625CF">
                  <w:rPr>
                    <w:sz w:val="20"/>
                    <w:lang w:eastAsia="en-CA"/>
                  </w:rPr>
                  <w:t>Investigating the mobility, social trends, and equity between socio-economic groups with respect to traditional and modern transportation modes.</w:t>
                </w:r>
              </w:p>
            </w:tc>
          </w:tr>
          <w:tr w:rsidR="00E35FAB" w:rsidRPr="00BD4DD6" w:rsidTr="005E45EE">
            <w:trPr>
              <w:cnfStyle w:val="000000100000" w:firstRow="0" w:lastRow="0" w:firstColumn="0" w:lastColumn="0" w:oddVBand="0" w:evenVBand="0" w:oddHBand="1" w:evenHBand="0"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33FDA391" wp14:editId="2478CD9D">
                      <wp:extent cx="355600" cy="355600"/>
                      <wp:effectExtent l="0" t="0" r="6350" b="6350"/>
                      <wp:docPr id="36" name="Picture 36" descr="C:\Users\rsaeedi\Downloads\noun_Traffic_1668436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saeedi\Downloads\noun_Traffic_1668436_000000.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1971" cy="361971"/>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Traffic Flow</w:t>
                </w:r>
              </w:p>
            </w:tc>
            <w:tc>
              <w:tcPr>
                <w:tcW w:w="720" w:type="dxa"/>
              </w:tcPr>
              <w:p w:rsidR="00E35FAB" w:rsidRPr="001625CF" w:rsidRDefault="00E35FAB" w:rsidP="005E45EE">
                <w:pPr>
                  <w:spacing w:before="60" w:after="60"/>
                  <w:rPr>
                    <w:sz w:val="20"/>
                    <w:lang w:eastAsia="en-CA"/>
                  </w:rPr>
                </w:pPr>
                <w:r w:rsidRPr="001625CF">
                  <w:rPr>
                    <w:sz w:val="20"/>
                    <w:lang w:eastAsia="en-CA"/>
                  </w:rPr>
                  <w:t>KB05</w:t>
                </w:r>
              </w:p>
            </w:tc>
            <w:tc>
              <w:tcPr>
                <w:tcW w:w="5755" w:type="dxa"/>
              </w:tcPr>
              <w:p w:rsidR="00E35FAB" w:rsidRPr="001625CF" w:rsidRDefault="00E35FAB" w:rsidP="005E45EE">
                <w:pPr>
                  <w:spacing w:before="60" w:after="60"/>
                  <w:rPr>
                    <w:sz w:val="20"/>
                    <w:lang w:eastAsia="en-CA"/>
                  </w:rPr>
                </w:pPr>
                <w:r w:rsidRPr="001625CF">
                  <w:rPr>
                    <w:sz w:val="20"/>
                    <w:lang w:eastAsia="en-CA"/>
                  </w:rPr>
                  <w:t>Focusing on technologies and incentives to improve traffic flow management while ensuring the consensus between agencies.</w:t>
                </w:r>
              </w:p>
            </w:tc>
          </w:tr>
          <w:tr w:rsidR="00E35FAB" w:rsidRPr="00BD4DD6" w:rsidTr="005E45EE">
            <w:trPr>
              <w:cnfStyle w:val="000000010000" w:firstRow="0" w:lastRow="0" w:firstColumn="0" w:lastColumn="0" w:oddVBand="0" w:evenVBand="0" w:oddHBand="0" w:evenHBand="1"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4974D501" wp14:editId="221C6075">
                      <wp:extent cx="533400" cy="533400"/>
                      <wp:effectExtent l="0" t="0" r="0" b="0"/>
                      <wp:docPr id="37" name="Picture 37" descr="C:\Users\rsaeedi\Downloads\noun_manufacturer_2216637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saeedi\Downloads\noun_manufacturer_2216637_000000.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2525" cy="542525"/>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Freight Movement</w:t>
                </w:r>
              </w:p>
            </w:tc>
            <w:tc>
              <w:tcPr>
                <w:tcW w:w="720" w:type="dxa"/>
              </w:tcPr>
              <w:p w:rsidR="00E35FAB" w:rsidRPr="001625CF" w:rsidRDefault="00E35FAB" w:rsidP="005E45EE">
                <w:pPr>
                  <w:spacing w:before="60" w:after="60"/>
                  <w:rPr>
                    <w:sz w:val="20"/>
                    <w:lang w:eastAsia="en-CA"/>
                  </w:rPr>
                </w:pPr>
                <w:r w:rsidRPr="001625CF">
                  <w:rPr>
                    <w:sz w:val="20"/>
                    <w:lang w:eastAsia="en-CA"/>
                  </w:rPr>
                  <w:t>KB06</w:t>
                </w:r>
              </w:p>
            </w:tc>
            <w:tc>
              <w:tcPr>
                <w:tcW w:w="5755" w:type="dxa"/>
              </w:tcPr>
              <w:p w:rsidR="00E35FAB" w:rsidRPr="001625CF" w:rsidRDefault="00E35FAB" w:rsidP="005E45EE">
                <w:pPr>
                  <w:spacing w:before="60" w:after="60"/>
                  <w:rPr>
                    <w:sz w:val="20"/>
                    <w:lang w:eastAsia="en-CA"/>
                  </w:rPr>
                </w:pPr>
                <w:r w:rsidRPr="001625CF">
                  <w:rPr>
                    <w:sz w:val="20"/>
                    <w:lang w:eastAsia="en-CA"/>
                  </w:rPr>
                  <w:t>Incentivizing a cooperative, integrated, and intermodal freight network through the application of new technologies and development of a year-round 10-ton network or designated access roads to facilitate consistent freight traffic flow.</w:t>
                </w:r>
              </w:p>
            </w:tc>
          </w:tr>
          <w:tr w:rsidR="00E35FAB" w:rsidRPr="00BD4DD6" w:rsidTr="005E45EE">
            <w:trPr>
              <w:cnfStyle w:val="000000100000" w:firstRow="0" w:lastRow="0" w:firstColumn="0" w:lastColumn="0" w:oddVBand="0" w:evenVBand="0" w:oddHBand="1" w:evenHBand="0"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35AD1ADB" wp14:editId="4CEC1FCB">
                      <wp:extent cx="414867" cy="414867"/>
                      <wp:effectExtent l="0" t="0" r="4445" b="4445"/>
                      <wp:docPr id="38" name="Picture 38" descr="C:\Users\rsaeedi\Downloads\noun_Connected Car_2100191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saeedi\Downloads\noun_Connected Car_2100191_000000.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7950" cy="417950"/>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V2V and V2I Technologies</w:t>
                </w:r>
              </w:p>
            </w:tc>
            <w:tc>
              <w:tcPr>
                <w:tcW w:w="720" w:type="dxa"/>
              </w:tcPr>
              <w:p w:rsidR="00E35FAB" w:rsidRPr="001625CF" w:rsidRDefault="00E35FAB" w:rsidP="005E45EE">
                <w:pPr>
                  <w:spacing w:before="60" w:after="60"/>
                  <w:rPr>
                    <w:sz w:val="20"/>
                    <w:lang w:eastAsia="en-CA"/>
                  </w:rPr>
                </w:pPr>
                <w:r w:rsidRPr="001625CF">
                  <w:rPr>
                    <w:sz w:val="20"/>
                    <w:lang w:eastAsia="en-CA"/>
                  </w:rPr>
                  <w:t>KB07</w:t>
                </w:r>
              </w:p>
            </w:tc>
            <w:tc>
              <w:tcPr>
                <w:tcW w:w="5755" w:type="dxa"/>
              </w:tcPr>
              <w:p w:rsidR="00E35FAB" w:rsidRPr="001625CF" w:rsidRDefault="00E35FAB" w:rsidP="005E45EE">
                <w:pPr>
                  <w:spacing w:before="60" w:after="60"/>
                  <w:rPr>
                    <w:sz w:val="20"/>
                    <w:lang w:eastAsia="en-CA"/>
                  </w:rPr>
                </w:pPr>
                <w:r w:rsidRPr="001625CF">
                  <w:rPr>
                    <w:sz w:val="20"/>
                    <w:lang w:eastAsia="en-CA"/>
                  </w:rPr>
                  <w:t>Utilizing the potentials provided by vehicle-to-vehicle and vehicle-to-infrastructure technologies to reduce vehicle crashes that most often result from driver error.</w:t>
                </w:r>
              </w:p>
            </w:tc>
          </w:tr>
          <w:tr w:rsidR="00E35FAB" w:rsidRPr="00BD4DD6" w:rsidTr="005E45EE">
            <w:trPr>
              <w:cnfStyle w:val="000000010000" w:firstRow="0" w:lastRow="0" w:firstColumn="0" w:lastColumn="0" w:oddVBand="0" w:evenVBand="0" w:oddHBand="0" w:evenHBand="1"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198C9F97" wp14:editId="42D32C76">
                      <wp:extent cx="372110" cy="372110"/>
                      <wp:effectExtent l="0" t="0" r="8890" b="0"/>
                      <wp:docPr id="39" name="Picture 39" descr="C:\Users\rsaeedi\Downloads\noun_Highway_461595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saeedi\Downloads\noun_Highway_461595_000000.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7945" cy="377945"/>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Materials</w:t>
                </w:r>
              </w:p>
            </w:tc>
            <w:tc>
              <w:tcPr>
                <w:tcW w:w="720" w:type="dxa"/>
              </w:tcPr>
              <w:p w:rsidR="00E35FAB" w:rsidRPr="001625CF" w:rsidRDefault="00E35FAB" w:rsidP="005E45EE">
                <w:pPr>
                  <w:spacing w:before="60" w:after="60"/>
                  <w:rPr>
                    <w:sz w:val="20"/>
                    <w:lang w:eastAsia="en-CA"/>
                  </w:rPr>
                </w:pPr>
                <w:r w:rsidRPr="001625CF">
                  <w:rPr>
                    <w:sz w:val="20"/>
                    <w:lang w:eastAsia="en-CA"/>
                  </w:rPr>
                  <w:t>KB08</w:t>
                </w:r>
              </w:p>
            </w:tc>
            <w:tc>
              <w:tcPr>
                <w:tcW w:w="5755" w:type="dxa"/>
              </w:tcPr>
              <w:p w:rsidR="00E35FAB" w:rsidRPr="001625CF" w:rsidRDefault="00E35FAB" w:rsidP="005E45EE">
                <w:pPr>
                  <w:spacing w:before="60" w:after="60"/>
                  <w:rPr>
                    <w:sz w:val="20"/>
                    <w:lang w:eastAsia="en-CA"/>
                  </w:rPr>
                </w:pPr>
                <w:r w:rsidRPr="001625CF">
                  <w:rPr>
                    <w:sz w:val="20"/>
                    <w:lang w:eastAsia="en-CA"/>
                  </w:rPr>
                  <w:t>Focusing on cost-effectiveness and environmental friendly material for use in roadway construction and maintenance.</w:t>
                </w:r>
              </w:p>
            </w:tc>
          </w:tr>
          <w:tr w:rsidR="00E35FAB" w:rsidRPr="00BD4DD6" w:rsidTr="005E45EE">
            <w:trPr>
              <w:cnfStyle w:val="000000100000" w:firstRow="0" w:lastRow="0" w:firstColumn="0" w:lastColumn="0" w:oddVBand="0" w:evenVBand="0" w:oddHBand="1" w:evenHBand="0"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3A5D8515" wp14:editId="30C744C8">
                      <wp:extent cx="372533" cy="372533"/>
                      <wp:effectExtent l="0" t="0" r="8890" b="8890"/>
                      <wp:docPr id="45" name="Picture 45" descr="C:\Users\rsaeedi\Downloads\noun_work force_1848916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saeedi\Downloads\noun_work force_1848916_000000.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7759" cy="377759"/>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Future Workforce</w:t>
                </w:r>
              </w:p>
            </w:tc>
            <w:tc>
              <w:tcPr>
                <w:tcW w:w="720" w:type="dxa"/>
              </w:tcPr>
              <w:p w:rsidR="00E35FAB" w:rsidRPr="001625CF" w:rsidRDefault="00E35FAB" w:rsidP="005E45EE">
                <w:pPr>
                  <w:spacing w:before="60" w:after="60"/>
                  <w:rPr>
                    <w:sz w:val="20"/>
                    <w:lang w:eastAsia="en-CA"/>
                  </w:rPr>
                </w:pPr>
                <w:r w:rsidRPr="001625CF">
                  <w:rPr>
                    <w:sz w:val="20"/>
                    <w:lang w:eastAsia="en-CA"/>
                  </w:rPr>
                  <w:t>KB09</w:t>
                </w:r>
              </w:p>
            </w:tc>
            <w:tc>
              <w:tcPr>
                <w:tcW w:w="5755" w:type="dxa"/>
              </w:tcPr>
              <w:p w:rsidR="00E35FAB" w:rsidRPr="001625CF" w:rsidRDefault="00E35FAB" w:rsidP="005E45EE">
                <w:pPr>
                  <w:spacing w:before="60" w:after="60"/>
                  <w:rPr>
                    <w:sz w:val="20"/>
                    <w:lang w:eastAsia="en-CA"/>
                  </w:rPr>
                </w:pPr>
                <w:r w:rsidRPr="001625CF">
                  <w:rPr>
                    <w:sz w:val="20"/>
                    <w:lang w:eastAsia="en-CA"/>
                  </w:rPr>
                  <w:t>Changing the nature of the modern workforce in terms of employment, worker retention, training, and retirement.</w:t>
                </w:r>
              </w:p>
            </w:tc>
          </w:tr>
          <w:tr w:rsidR="00E35FAB" w:rsidRPr="00BD4DD6" w:rsidTr="005E45EE">
            <w:trPr>
              <w:cnfStyle w:val="000000010000" w:firstRow="0" w:lastRow="0" w:firstColumn="0" w:lastColumn="0" w:oddVBand="0" w:evenVBand="0" w:oddHBand="0" w:evenHBand="1"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67A67170" wp14:editId="775ACC25">
                      <wp:extent cx="381000" cy="381000"/>
                      <wp:effectExtent l="0" t="0" r="0" b="0"/>
                      <wp:docPr id="54" name="Picture 54" descr="C:\Users\rsaeedi\Downloads\noun_Driver_48705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saeedi\Downloads\noun_Driver_48705_000000.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4261" cy="384261"/>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Driver Education</w:t>
                </w:r>
              </w:p>
            </w:tc>
            <w:tc>
              <w:tcPr>
                <w:tcW w:w="720" w:type="dxa"/>
              </w:tcPr>
              <w:p w:rsidR="00E35FAB" w:rsidRPr="001625CF" w:rsidRDefault="00E35FAB" w:rsidP="005E45EE">
                <w:pPr>
                  <w:spacing w:before="60" w:after="60"/>
                  <w:rPr>
                    <w:sz w:val="20"/>
                    <w:lang w:eastAsia="en-CA"/>
                  </w:rPr>
                </w:pPr>
                <w:r w:rsidRPr="001625CF">
                  <w:rPr>
                    <w:sz w:val="20"/>
                    <w:lang w:eastAsia="en-CA"/>
                  </w:rPr>
                  <w:t>KB10</w:t>
                </w:r>
              </w:p>
            </w:tc>
            <w:tc>
              <w:tcPr>
                <w:tcW w:w="5755" w:type="dxa"/>
              </w:tcPr>
              <w:p w:rsidR="00E35FAB" w:rsidRPr="001625CF" w:rsidRDefault="00E35FAB" w:rsidP="005E45EE">
                <w:pPr>
                  <w:spacing w:before="60" w:after="60"/>
                  <w:rPr>
                    <w:sz w:val="20"/>
                    <w:lang w:eastAsia="en-CA"/>
                  </w:rPr>
                </w:pPr>
                <w:r w:rsidRPr="001625CF">
                  <w:rPr>
                    <w:sz w:val="20"/>
                    <w:lang w:eastAsia="en-CA"/>
                  </w:rPr>
                  <w:t>Increasing effectiveness and incentives for driver education programs between demographics and application of new technologies.</w:t>
                </w:r>
              </w:p>
            </w:tc>
          </w:tr>
          <w:tr w:rsidR="00E35FAB" w:rsidRPr="00BD4DD6" w:rsidTr="005E45EE">
            <w:trPr>
              <w:cnfStyle w:val="000000100000" w:firstRow="0" w:lastRow="0" w:firstColumn="0" w:lastColumn="0" w:oddVBand="0" w:evenVBand="0" w:oddHBand="1" w:evenHBand="0"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7156AE4F" wp14:editId="256A0B1B">
                      <wp:extent cx="347134" cy="347134"/>
                      <wp:effectExtent l="0" t="0" r="0" b="0"/>
                      <wp:docPr id="55" name="Picture 55" descr="C:\Users\rsaeedi\Downloads\noun_Favorite_2155166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saeedi\Downloads\noun_Favorite_2155166_000000.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2356" cy="352356"/>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Design standards</w:t>
                </w:r>
              </w:p>
            </w:tc>
            <w:tc>
              <w:tcPr>
                <w:tcW w:w="720" w:type="dxa"/>
              </w:tcPr>
              <w:p w:rsidR="00E35FAB" w:rsidRPr="001625CF" w:rsidRDefault="00E35FAB" w:rsidP="005E45EE">
                <w:pPr>
                  <w:spacing w:before="60" w:after="60"/>
                  <w:rPr>
                    <w:sz w:val="20"/>
                    <w:lang w:eastAsia="en-CA"/>
                  </w:rPr>
                </w:pPr>
                <w:r w:rsidRPr="001625CF">
                  <w:rPr>
                    <w:sz w:val="20"/>
                    <w:lang w:eastAsia="en-CA"/>
                  </w:rPr>
                  <w:t>KB11</w:t>
                </w:r>
              </w:p>
            </w:tc>
            <w:tc>
              <w:tcPr>
                <w:tcW w:w="5755" w:type="dxa"/>
              </w:tcPr>
              <w:p w:rsidR="00E35FAB" w:rsidRPr="001625CF" w:rsidRDefault="00E35FAB" w:rsidP="005E45EE">
                <w:pPr>
                  <w:spacing w:before="60" w:after="60"/>
                  <w:rPr>
                    <w:sz w:val="20"/>
                    <w:lang w:eastAsia="en-CA"/>
                  </w:rPr>
                </w:pPr>
                <w:r w:rsidRPr="001625CF">
                  <w:rPr>
                    <w:sz w:val="20"/>
                    <w:lang w:eastAsia="en-CA"/>
                  </w:rPr>
                  <w:t xml:space="preserve">Designing new standards to accommodate new needs with limited resources and financial environment. </w:t>
                </w:r>
              </w:p>
            </w:tc>
          </w:tr>
          <w:tr w:rsidR="00E35FAB" w:rsidRPr="00BD4DD6" w:rsidTr="005E45EE">
            <w:trPr>
              <w:cnfStyle w:val="000000010000" w:firstRow="0" w:lastRow="0" w:firstColumn="0" w:lastColumn="0" w:oddVBand="0" w:evenVBand="0" w:oddHBand="0" w:evenHBand="1"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7038CEC4" wp14:editId="4E612BBD">
                      <wp:extent cx="363855" cy="363855"/>
                      <wp:effectExtent l="0" t="0" r="0" b="0"/>
                      <wp:docPr id="56" name="Picture 56" descr="C:\Users\rsaeedi\Downloads\noun_Stakeholders_155566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saeedi\Downloads\noun_Stakeholders_155566_000000.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8610" cy="378610"/>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Public Engagement</w:t>
                </w:r>
              </w:p>
            </w:tc>
            <w:tc>
              <w:tcPr>
                <w:tcW w:w="720" w:type="dxa"/>
              </w:tcPr>
              <w:p w:rsidR="00E35FAB" w:rsidRPr="001625CF" w:rsidRDefault="00E35FAB" w:rsidP="005E45EE">
                <w:pPr>
                  <w:spacing w:before="60" w:after="60"/>
                  <w:rPr>
                    <w:sz w:val="20"/>
                    <w:lang w:eastAsia="en-CA"/>
                  </w:rPr>
                </w:pPr>
                <w:r w:rsidRPr="001625CF">
                  <w:rPr>
                    <w:sz w:val="20"/>
                    <w:lang w:eastAsia="en-CA"/>
                  </w:rPr>
                  <w:t>KB12</w:t>
                </w:r>
              </w:p>
            </w:tc>
            <w:tc>
              <w:tcPr>
                <w:tcW w:w="5755" w:type="dxa"/>
              </w:tcPr>
              <w:p w:rsidR="00E35FAB" w:rsidRPr="001625CF" w:rsidRDefault="00E35FAB" w:rsidP="005E45EE">
                <w:pPr>
                  <w:spacing w:before="60" w:after="60"/>
                  <w:rPr>
                    <w:sz w:val="20"/>
                    <w:lang w:eastAsia="en-CA"/>
                  </w:rPr>
                </w:pPr>
                <w:r w:rsidRPr="001625CF">
                  <w:rPr>
                    <w:sz w:val="20"/>
                    <w:lang w:eastAsia="en-CA"/>
                  </w:rPr>
                  <w:t>Development of public engagement standards and guidelines for practitioners, for equitable application in different social contexts</w:t>
                </w:r>
                <w:r>
                  <w:rPr>
                    <w:sz w:val="20"/>
                    <w:lang w:eastAsia="en-CA"/>
                  </w:rPr>
                  <w:t>.</w:t>
                </w:r>
              </w:p>
            </w:tc>
          </w:tr>
          <w:tr w:rsidR="00E35FAB" w:rsidRPr="00BD4DD6" w:rsidTr="005E45EE">
            <w:trPr>
              <w:cnfStyle w:val="000000100000" w:firstRow="0" w:lastRow="0" w:firstColumn="0" w:lastColumn="0" w:oddVBand="0" w:evenVBand="0" w:oddHBand="1" w:evenHBand="0"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00D7D94A" wp14:editId="73B7A760">
                      <wp:extent cx="422910" cy="422910"/>
                      <wp:effectExtent l="0" t="0" r="0" b="0"/>
                      <wp:docPr id="57" name="Picture 57" descr="C:\Users\rsaeedi\Downloads\noun_dematerialisation_2225052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saeedi\Downloads\noun_dematerialisation_2225052_000000.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5936" cy="425936"/>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 xml:space="preserve">Innovative Contracting – Paperless Designs </w:t>
                </w:r>
                <w:r>
                  <w:rPr>
                    <w:sz w:val="20"/>
                    <w:lang w:eastAsia="en-CA"/>
                  </w:rPr>
                  <w:t>&amp;</w:t>
                </w:r>
                <w:r w:rsidRPr="001625CF">
                  <w:rPr>
                    <w:sz w:val="20"/>
                    <w:lang w:eastAsia="en-CA"/>
                  </w:rPr>
                  <w:t xml:space="preserve"> Construction Plans</w:t>
                </w:r>
              </w:p>
            </w:tc>
            <w:tc>
              <w:tcPr>
                <w:tcW w:w="720" w:type="dxa"/>
              </w:tcPr>
              <w:p w:rsidR="00E35FAB" w:rsidRPr="001625CF" w:rsidRDefault="00E35FAB" w:rsidP="005E45EE">
                <w:pPr>
                  <w:spacing w:before="60" w:after="60"/>
                  <w:rPr>
                    <w:sz w:val="20"/>
                    <w:lang w:eastAsia="en-CA"/>
                  </w:rPr>
                </w:pPr>
                <w:r w:rsidRPr="001625CF">
                  <w:rPr>
                    <w:sz w:val="20"/>
                    <w:lang w:eastAsia="en-CA"/>
                  </w:rPr>
                  <w:t>KB13</w:t>
                </w:r>
              </w:p>
            </w:tc>
            <w:tc>
              <w:tcPr>
                <w:tcW w:w="5755" w:type="dxa"/>
              </w:tcPr>
              <w:p w:rsidR="00E35FAB" w:rsidRPr="001625CF" w:rsidRDefault="00E35FAB" w:rsidP="005E45EE">
                <w:pPr>
                  <w:spacing w:before="60" w:after="60"/>
                  <w:rPr>
                    <w:sz w:val="20"/>
                    <w:lang w:eastAsia="en-CA"/>
                  </w:rPr>
                </w:pPr>
                <w:r w:rsidRPr="001625CF">
                  <w:rPr>
                    <w:sz w:val="20"/>
                    <w:lang w:eastAsia="en-CA"/>
                  </w:rPr>
                  <w:t>Introduction of new technologies to improve the efficiency and reduce risks and issues of the construction documentation practices.</w:t>
                </w:r>
              </w:p>
            </w:tc>
          </w:tr>
          <w:tr w:rsidR="00E35FAB" w:rsidRPr="00BD4DD6" w:rsidTr="005E45EE">
            <w:trPr>
              <w:cnfStyle w:val="000000010000" w:firstRow="0" w:lastRow="0" w:firstColumn="0" w:lastColumn="0" w:oddVBand="0" w:evenVBand="0" w:oddHBand="0" w:evenHBand="1" w:firstRowFirstColumn="0" w:firstRowLastColumn="0" w:lastRowFirstColumn="0" w:lastRowLastColumn="0"/>
            </w:trPr>
            <w:tc>
              <w:tcPr>
                <w:tcW w:w="985" w:type="dxa"/>
              </w:tcPr>
              <w:p w:rsidR="00E35FAB" w:rsidRPr="001625CF" w:rsidRDefault="00E35FAB" w:rsidP="005E45EE">
                <w:pPr>
                  <w:spacing w:before="60" w:after="60"/>
                  <w:jc w:val="center"/>
                  <w:rPr>
                    <w:sz w:val="20"/>
                    <w:lang w:eastAsia="en-CA"/>
                  </w:rPr>
                </w:pPr>
                <w:r w:rsidRPr="001625CF">
                  <w:rPr>
                    <w:noProof/>
                    <w:sz w:val="20"/>
                    <w:lang w:bidi="ar-SA"/>
                  </w:rPr>
                  <w:drawing>
                    <wp:inline distT="0" distB="0" distL="0" distR="0" wp14:anchorId="679CF041" wp14:editId="0AB9E607">
                      <wp:extent cx="431800" cy="431800"/>
                      <wp:effectExtent l="0" t="0" r="6350" b="6350"/>
                      <wp:docPr id="58" name="Picture 58" descr="C:\Users\rsaeedi\Downloads\noun_performance_805827_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saeedi\Downloads\noun_performance_805827_000000.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38735" cy="438735"/>
                              </a:xfrm>
                              <a:prstGeom prst="rect">
                                <a:avLst/>
                              </a:prstGeom>
                              <a:noFill/>
                              <a:ln>
                                <a:noFill/>
                              </a:ln>
                            </pic:spPr>
                          </pic:pic>
                        </a:graphicData>
                      </a:graphic>
                    </wp:inline>
                  </w:drawing>
                </w:r>
              </w:p>
            </w:tc>
            <w:tc>
              <w:tcPr>
                <w:tcW w:w="2610" w:type="dxa"/>
              </w:tcPr>
              <w:p w:rsidR="00E35FAB" w:rsidRPr="001625CF" w:rsidRDefault="00E35FAB" w:rsidP="005E45EE">
                <w:pPr>
                  <w:spacing w:before="60" w:after="60"/>
                  <w:rPr>
                    <w:sz w:val="20"/>
                    <w:lang w:eastAsia="en-CA"/>
                  </w:rPr>
                </w:pPr>
                <w:r w:rsidRPr="001625CF">
                  <w:rPr>
                    <w:sz w:val="20"/>
                    <w:lang w:eastAsia="en-CA"/>
                  </w:rPr>
                  <w:t>Innovative Contracting – Performance-Based Contracting</w:t>
                </w:r>
              </w:p>
            </w:tc>
            <w:tc>
              <w:tcPr>
                <w:tcW w:w="720" w:type="dxa"/>
              </w:tcPr>
              <w:p w:rsidR="00E35FAB" w:rsidRPr="001625CF" w:rsidRDefault="00E35FAB" w:rsidP="005E45EE">
                <w:pPr>
                  <w:spacing w:before="60" w:after="60"/>
                  <w:rPr>
                    <w:sz w:val="20"/>
                    <w:lang w:eastAsia="en-CA"/>
                  </w:rPr>
                </w:pPr>
                <w:r w:rsidRPr="001625CF">
                  <w:rPr>
                    <w:sz w:val="20"/>
                    <w:lang w:eastAsia="en-CA"/>
                  </w:rPr>
                  <w:t>KB14</w:t>
                </w:r>
              </w:p>
            </w:tc>
            <w:tc>
              <w:tcPr>
                <w:tcW w:w="5755" w:type="dxa"/>
              </w:tcPr>
              <w:p w:rsidR="00E35FAB" w:rsidRPr="001625CF" w:rsidRDefault="00E35FAB" w:rsidP="005E45EE">
                <w:pPr>
                  <w:spacing w:before="60" w:after="60"/>
                  <w:rPr>
                    <w:sz w:val="20"/>
                    <w:lang w:eastAsia="en-CA"/>
                  </w:rPr>
                </w:pPr>
                <w:r w:rsidRPr="001625CF">
                  <w:rPr>
                    <w:sz w:val="20"/>
                    <w:lang w:eastAsia="en-CA"/>
                  </w:rPr>
                  <w:t>Focusing on performance-based contracting methods and tools to reduce contracting risks and policy externalities.</w:t>
                </w:r>
              </w:p>
            </w:tc>
          </w:tr>
          <w:bookmarkEnd w:id="191"/>
        </w:tbl>
        <w:p w:rsidR="00DF1C21" w:rsidRDefault="00DF1C21">
          <w:pPr>
            <w:spacing w:before="120" w:after="0"/>
            <w:rPr>
              <w:lang w:eastAsia="en-CA"/>
            </w:rPr>
          </w:pPr>
        </w:p>
        <w:p w:rsidR="00EE2918" w:rsidRDefault="00EE2918" w:rsidP="00B802CD">
          <w:pPr>
            <w:pStyle w:val="Heading1"/>
            <w:pageBreakBefore/>
            <w:jc w:val="left"/>
            <w:rPr>
              <w:lang w:eastAsia="en-CA"/>
            </w:rPr>
          </w:pPr>
          <w:bookmarkStart w:id="192" w:name="_Toc1484859"/>
          <w:bookmarkStart w:id="193" w:name="_Toc1554662"/>
          <w:bookmarkStart w:id="194" w:name="_Toc1730341"/>
          <w:bookmarkStart w:id="195" w:name="_Toc11657687"/>
          <w:r>
            <w:rPr>
              <w:lang w:eastAsia="en-CA"/>
            </w:rPr>
            <w:t xml:space="preserve">Appendix </w:t>
          </w:r>
          <w:r w:rsidR="0090727B">
            <w:rPr>
              <w:lang w:eastAsia="en-CA"/>
            </w:rPr>
            <w:t>C</w:t>
          </w:r>
          <w:r>
            <w:rPr>
              <w:lang w:eastAsia="en-CA"/>
            </w:rPr>
            <w:t>. CTS Research Councils</w:t>
          </w:r>
          <w:bookmarkEnd w:id="192"/>
          <w:bookmarkEnd w:id="193"/>
          <w:bookmarkEnd w:id="194"/>
          <w:bookmarkEnd w:id="195"/>
        </w:p>
        <w:p w:rsidR="006E40B0" w:rsidRDefault="00712924" w:rsidP="00712924">
          <w:r>
            <w:rPr>
              <w:noProof/>
              <w:lang w:bidi="ar-SA"/>
            </w:rPr>
            <mc:AlternateContent>
              <mc:Choice Requires="wps">
                <w:drawing>
                  <wp:anchor distT="45720" distB="45720" distL="114300" distR="114300" simplePos="0" relativeHeight="251658244" behindDoc="0" locked="0" layoutInCell="1" allowOverlap="1" wp14:anchorId="2A6CF866" wp14:editId="3182302E">
                    <wp:simplePos x="0" y="0"/>
                    <wp:positionH relativeFrom="column">
                      <wp:posOffset>3521710</wp:posOffset>
                    </wp:positionH>
                    <wp:positionV relativeFrom="paragraph">
                      <wp:posOffset>937472</wp:posOffset>
                    </wp:positionV>
                    <wp:extent cx="2851785" cy="1549400"/>
                    <wp:effectExtent l="0" t="0" r="571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1549400"/>
                            </a:xfrm>
                            <a:prstGeom prst="rect">
                              <a:avLst/>
                            </a:prstGeom>
                            <a:solidFill>
                              <a:schemeClr val="accent2">
                                <a:lumMod val="20000"/>
                                <a:lumOff val="80000"/>
                              </a:schemeClr>
                            </a:solidFill>
                            <a:ln w="9525">
                              <a:noFill/>
                              <a:miter lim="800000"/>
                              <a:headEnd/>
                              <a:tailEnd/>
                            </a:ln>
                          </wps:spPr>
                          <wps:txbx>
                            <w:txbxContent>
                              <w:p w:rsidR="0007193C" w:rsidRDefault="0007193C" w:rsidP="001625CF">
                                <w:pPr>
                                  <w:spacing w:before="120"/>
                                  <w:ind w:left="144" w:right="144"/>
                                  <w:rPr>
                                    <w:rFonts w:eastAsiaTheme="minorHAnsi"/>
                                    <w:sz w:val="20"/>
                                    <w:szCs w:val="20"/>
                                    <w:lang w:val="en-CA" w:bidi="ar-SA"/>
                                  </w:rPr>
                                </w:pPr>
                                <w:r w:rsidRPr="005C1267">
                                  <w:rPr>
                                    <w:rFonts w:eastAsiaTheme="minorHAnsi"/>
                                    <w:b/>
                                    <w:color w:val="008EAA" w:themeColor="accent3"/>
                                    <w:sz w:val="20"/>
                                    <w:szCs w:val="20"/>
                                    <w:lang w:val="en-CA" w:bidi="ar-SA"/>
                                  </w:rPr>
                                  <w:t>Four councils</w:t>
                                </w:r>
                                <w:r w:rsidRPr="005C1267">
                                  <w:rPr>
                                    <w:rFonts w:eastAsiaTheme="minorHAnsi"/>
                                    <w:color w:val="008EAA" w:themeColor="accent3"/>
                                    <w:sz w:val="20"/>
                                    <w:szCs w:val="20"/>
                                    <w:lang w:val="en-CA" w:bidi="ar-SA"/>
                                  </w:rPr>
                                  <w:t xml:space="preserve"> </w:t>
                                </w:r>
                                <w:r w:rsidRPr="001625CF">
                                  <w:rPr>
                                    <w:rFonts w:eastAsiaTheme="minorHAnsi"/>
                                    <w:sz w:val="20"/>
                                    <w:szCs w:val="20"/>
                                    <w:lang w:val="en-CA" w:bidi="ar-SA"/>
                                  </w:rPr>
                                  <w:t>support the Center's activities in transportation research, and a fifth council supports educational and engagement efforts.</w:t>
                                </w:r>
                              </w:p>
                              <w:p w:rsidR="0007193C" w:rsidRPr="001625CF" w:rsidRDefault="0007193C" w:rsidP="001625CF">
                                <w:pPr>
                                  <w:spacing w:before="120"/>
                                  <w:ind w:left="144" w:right="144"/>
                                  <w:rPr>
                                    <w:rFonts w:eastAsiaTheme="minorHAnsi"/>
                                    <w:sz w:val="20"/>
                                    <w:szCs w:val="20"/>
                                    <w:lang w:val="en-CA" w:bidi="ar-SA"/>
                                  </w:rPr>
                                </w:pPr>
                                <w:r w:rsidRPr="00BA4C20">
                                  <w:rPr>
                                    <w:rFonts w:eastAsiaTheme="minorHAnsi"/>
                                    <w:sz w:val="20"/>
                                    <w:szCs w:val="20"/>
                                    <w:lang w:val="en-CA" w:bidi="ar-SA"/>
                                  </w:rPr>
                                  <w:t>The Council</w:t>
                                </w:r>
                                <w:r>
                                  <w:rPr>
                                    <w:rFonts w:eastAsiaTheme="minorHAnsi"/>
                                    <w:sz w:val="20"/>
                                    <w:szCs w:val="20"/>
                                    <w:lang w:val="en-CA" w:bidi="ar-SA"/>
                                  </w:rPr>
                                  <w:t xml:space="preserve"> members</w:t>
                                </w:r>
                                <w:r w:rsidRPr="00BA4C20">
                                  <w:rPr>
                                    <w:rFonts w:eastAsiaTheme="minorHAnsi"/>
                                    <w:sz w:val="20"/>
                                    <w:szCs w:val="20"/>
                                    <w:lang w:val="en-CA" w:bidi="ar-SA"/>
                                  </w:rPr>
                                  <w:t xml:space="preserve"> meet a minimum of three times per year; fall and winter meetings are generally held in conjunction with research seminars.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CF866" id="_x0000_s1037" type="#_x0000_t202" style="position:absolute;margin-left:277.3pt;margin-top:73.8pt;width:224.55pt;height:12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" fillcolor="#e4f6cd [661]" stroked="f">
                    <v:textbox>
                      <w:txbxContent>
                        <w:p w:rsidR="0007193C" w:rsidRDefault="0007193C" w:rsidP="001625CF">
                          <w:pPr>
                            <w:spacing w:before="120"/>
                            <w:ind w:left="144" w:right="144"/>
                            <w:rPr>
                              <w:rFonts w:eastAsiaTheme="minorHAnsi"/>
                              <w:sz w:val="20"/>
                              <w:szCs w:val="20"/>
                              <w:lang w:val="en-CA" w:bidi="ar-SA"/>
                            </w:rPr>
                          </w:pPr>
                          <w:r w:rsidRPr="005C1267">
                            <w:rPr>
                              <w:rFonts w:eastAsiaTheme="minorHAnsi"/>
                              <w:b/>
                              <w:color w:val="008EAA" w:themeColor="accent3"/>
                              <w:sz w:val="20"/>
                              <w:szCs w:val="20"/>
                              <w:lang w:val="en-CA" w:bidi="ar-SA"/>
                            </w:rPr>
                            <w:t>Four councils</w:t>
                          </w:r>
                          <w:r w:rsidRPr="005C1267">
                            <w:rPr>
                              <w:rFonts w:eastAsiaTheme="minorHAnsi"/>
                              <w:color w:val="008EAA" w:themeColor="accent3"/>
                              <w:sz w:val="20"/>
                              <w:szCs w:val="20"/>
                              <w:lang w:val="en-CA" w:bidi="ar-SA"/>
                            </w:rPr>
                            <w:t xml:space="preserve"> </w:t>
                          </w:r>
                          <w:r w:rsidRPr="001625CF">
                            <w:rPr>
                              <w:rFonts w:eastAsiaTheme="minorHAnsi"/>
                              <w:sz w:val="20"/>
                              <w:szCs w:val="20"/>
                              <w:lang w:val="en-CA" w:bidi="ar-SA"/>
                            </w:rPr>
                            <w:t>support the Center's activities in transportation research, and a fifth council supports educational and engagement efforts.</w:t>
                          </w:r>
                        </w:p>
                        <w:p w:rsidR="0007193C" w:rsidRPr="001625CF" w:rsidRDefault="0007193C" w:rsidP="001625CF">
                          <w:pPr>
                            <w:spacing w:before="120"/>
                            <w:ind w:left="144" w:right="144"/>
                            <w:rPr>
                              <w:rFonts w:eastAsiaTheme="minorHAnsi"/>
                              <w:sz w:val="20"/>
                              <w:szCs w:val="20"/>
                              <w:lang w:val="en-CA" w:bidi="ar-SA"/>
                            </w:rPr>
                          </w:pPr>
                          <w:r w:rsidRPr="00BA4C20">
                            <w:rPr>
                              <w:rFonts w:eastAsiaTheme="minorHAnsi"/>
                              <w:sz w:val="20"/>
                              <w:szCs w:val="20"/>
                              <w:lang w:val="en-CA" w:bidi="ar-SA"/>
                            </w:rPr>
                            <w:t>The Council</w:t>
                          </w:r>
                          <w:r>
                            <w:rPr>
                              <w:rFonts w:eastAsiaTheme="minorHAnsi"/>
                              <w:sz w:val="20"/>
                              <w:szCs w:val="20"/>
                              <w:lang w:val="en-CA" w:bidi="ar-SA"/>
                            </w:rPr>
                            <w:t xml:space="preserve"> members</w:t>
                          </w:r>
                          <w:r w:rsidRPr="00BA4C20">
                            <w:rPr>
                              <w:rFonts w:eastAsiaTheme="minorHAnsi"/>
                              <w:sz w:val="20"/>
                              <w:szCs w:val="20"/>
                              <w:lang w:val="en-CA" w:bidi="ar-SA"/>
                            </w:rPr>
                            <w:t xml:space="preserve"> meet a minimum of three times per year; fall and winter meetings are generally held in conjunction with research seminars.</w:t>
                          </w:r>
                        </w:p>
                      </w:txbxContent>
                    </v:textbox>
                    <w10:wrap type="square"/>
                  </v:shape>
                </w:pict>
              </mc:Fallback>
            </mc:AlternateContent>
          </w:r>
          <w:r w:rsidR="00174E7A">
            <w:t xml:space="preserve">The </w:t>
          </w:r>
          <w:r w:rsidR="00E22FEB">
            <w:t>Center for Transportation Studies (</w:t>
          </w:r>
          <w:r>
            <w:t>CTS</w:t>
          </w:r>
          <w:r w:rsidR="00E22FEB">
            <w:t>)</w:t>
          </w:r>
          <w:r>
            <w:t xml:space="preserve"> </w:t>
          </w:r>
          <w:r w:rsidR="00E22FEB">
            <w:t>at the University of Minnesota</w:t>
          </w:r>
          <w:r>
            <w:t xml:space="preserve"> reports to the Office of the Vice President for Research. This positioning allows CTS to take a comprehensive perspective and be a focal point for all things related to transportation research and education at the </w:t>
          </w:r>
          <w:r w:rsidR="00E22FEB">
            <w:t>University of Minnesota</w:t>
          </w:r>
          <w:r>
            <w:t xml:space="preserve">. CTS works with </w:t>
          </w:r>
          <w:r w:rsidR="006E40B0">
            <w:t>F</w:t>
          </w:r>
          <w:r>
            <w:t xml:space="preserve">aculty and </w:t>
          </w:r>
          <w:r w:rsidR="006E40B0">
            <w:t>R</w:t>
          </w:r>
          <w:r>
            <w:t xml:space="preserve">esearch </w:t>
          </w:r>
          <w:r w:rsidR="006E40B0">
            <w:t>S</w:t>
          </w:r>
          <w:r>
            <w:t>cholars and affiliated researchers in more than 3</w:t>
          </w:r>
          <w:r w:rsidR="00174E7A">
            <w:t>0</w:t>
          </w:r>
          <w:r>
            <w:t xml:space="preserve"> academic departments to carry out sponsored research projects. </w:t>
          </w:r>
        </w:p>
        <w:p w:rsidR="00712924" w:rsidRDefault="00712924" w:rsidP="00712924">
          <w:r>
            <w:t xml:space="preserve">CTS Research Councils provide a forum for transportation professionals and researchers to exchange information on current transportation issues and trends. They bring together University faculty and staff with practitioners from the public and private sectors to recommend </w:t>
          </w:r>
          <w:r w:rsidR="00CE3473">
            <w:t xml:space="preserve">a </w:t>
          </w:r>
          <w:r>
            <w:t>direction and participate in improving the Center's research, education, and engagement programs.</w:t>
          </w:r>
        </w:p>
        <w:p w:rsidR="00BA4C20" w:rsidRPr="005C1267" w:rsidRDefault="00712924" w:rsidP="00712924">
          <w:pPr>
            <w:rPr>
              <w:noProof/>
              <w:lang w:bidi="ar-SA"/>
            </w:rPr>
          </w:pPr>
          <w:r w:rsidRPr="005C1267">
            <w:rPr>
              <w:noProof/>
              <w:lang w:bidi="ar-SA"/>
            </w:rPr>
            <w:t xml:space="preserve">Activities of the four CTS Research Councils include providing advice during research project activities, identifying and advancing emerging research needs and opportunities, participating in seminars and other mechanisms to disseminate research results, and assisting in planning the annual CTS </w:t>
          </w:r>
          <w:r w:rsidR="00B84C01" w:rsidRPr="005C1267">
            <w:rPr>
              <w:noProof/>
              <w:lang w:bidi="ar-SA"/>
            </w:rPr>
            <w:t xml:space="preserve">Transportation </w:t>
          </w:r>
          <w:r w:rsidRPr="005C1267">
            <w:rPr>
              <w:noProof/>
              <w:lang w:bidi="ar-SA"/>
            </w:rPr>
            <w:t>Research Conference.</w:t>
          </w:r>
        </w:p>
        <w:p w:rsidR="00BA4C20" w:rsidRPr="00BA4C20" w:rsidRDefault="00BA4C20">
          <w:pPr>
            <w:rPr>
              <w:noProof/>
              <w:lang w:bidi="ar-SA"/>
            </w:rPr>
          </w:pPr>
          <w:r w:rsidRPr="00BA4C20">
            <w:rPr>
              <w:noProof/>
              <w:lang w:bidi="ar-SA"/>
            </w:rPr>
            <w:t>Council members are appointed by the CTS director on behalf of the CTS Executive Committee, following nomination by the council chair. Approximately one-third of council members are University faculty or staff. Non-University members include a balance of business, government, and other interests.</w:t>
          </w:r>
        </w:p>
        <w:p w:rsidR="00BA4C20" w:rsidRDefault="00BA4C20">
          <w:pPr>
            <w:rPr>
              <w:noProof/>
              <w:lang w:bidi="ar-SA"/>
            </w:rPr>
          </w:pPr>
          <w:r w:rsidRPr="00BA4C20">
            <w:rPr>
              <w:noProof/>
              <w:lang w:bidi="ar-SA"/>
            </w:rPr>
            <w:t>A membership rotation occurs every three years. Though members may serve more than one consecutive three-year term, an effort is made to rotate approximately one-third of council membership during a rotation year. In addition to members, “friends” of councils also participate in council activities. New members will often be drawn from friends who are active within councils.</w:t>
          </w:r>
        </w:p>
        <w:p w:rsidR="00712924" w:rsidRDefault="00997F85">
          <w:r>
            <w:t xml:space="preserve">The </w:t>
          </w:r>
          <w:hyperlink r:id="rId94" w:history="1">
            <w:r w:rsidR="00712924" w:rsidRPr="00712924">
              <w:rPr>
                <w:rStyle w:val="Hyperlink"/>
              </w:rPr>
              <w:t>Environment and Energy in Transportation Council</w:t>
            </w:r>
          </w:hyperlink>
          <w:r w:rsidR="00712924">
            <w:t xml:space="preserve"> </w:t>
          </w:r>
          <w:r w:rsidR="00BA4C20">
            <w:t xml:space="preserve">examines topics such as air and water quality, stormwater management, erosion control, roadside vegetation, climate change, alternative fuels, greenhouse gas emissions, and more. </w:t>
          </w:r>
        </w:p>
        <w:p w:rsidR="00712924" w:rsidRDefault="00997F85">
          <w:r>
            <w:t xml:space="preserve">The </w:t>
          </w:r>
          <w:hyperlink r:id="rId95" w:history="1">
            <w:r w:rsidR="00712924" w:rsidRPr="00BA4C20">
              <w:rPr>
                <w:rStyle w:val="Hyperlink"/>
              </w:rPr>
              <w:t>Transportation Planning and the Economy Council</w:t>
            </w:r>
          </w:hyperlink>
          <w:r w:rsidR="00712924">
            <w:t xml:space="preserve"> </w:t>
          </w:r>
          <w:r w:rsidR="00BA4C20">
            <w:t xml:space="preserve">examines topics concerning land use, urban design, community and human issues, transportation modes, funding and finance, economic development, freight and logistics, public policy, the global economy, and more. </w:t>
          </w:r>
        </w:p>
        <w:p w:rsidR="00712924" w:rsidRDefault="00997F85">
          <w:r>
            <w:t xml:space="preserve">The </w:t>
          </w:r>
          <w:hyperlink r:id="rId96" w:history="1">
            <w:r w:rsidR="00712924" w:rsidRPr="00BA4C20">
              <w:rPr>
                <w:rStyle w:val="Hyperlink"/>
              </w:rPr>
              <w:t>Transportation Safety and Traffic Flow Council</w:t>
            </w:r>
          </w:hyperlink>
          <w:r w:rsidR="00712924">
            <w:t xml:space="preserve"> </w:t>
          </w:r>
          <w:r w:rsidR="00BA4C20">
            <w:t xml:space="preserve">examines intelligent transportation systems, traffic detection, traffic control, crash analysis, machine vision, traveler information systems, human factors, and injury prevention. </w:t>
          </w:r>
        </w:p>
        <w:p w:rsidR="004E7CBC" w:rsidRDefault="00997F85" w:rsidP="00E8570A">
          <w:r>
            <w:t xml:space="preserve">The </w:t>
          </w:r>
          <w:hyperlink r:id="rId97" w:history="1">
            <w:r w:rsidR="00712924" w:rsidRPr="00BA4C20">
              <w:rPr>
                <w:rStyle w:val="Hyperlink"/>
              </w:rPr>
              <w:t>Transportation Infrastructure Council</w:t>
            </w:r>
          </w:hyperlink>
          <w:r w:rsidR="00712924">
            <w:t xml:space="preserve"> </w:t>
          </w:r>
          <w:r w:rsidR="00BA4C20">
            <w:t>focuses primarily on pavement and bridge research. Topics include materials, pavement performance, bridge design and maintenance, innovative construction and contracting deicing and corrosion, and water impacts.</w:t>
          </w:r>
        </w:p>
        <w:p w:rsidR="00E8570A" w:rsidRDefault="00E8570A" w:rsidP="00E8570A">
          <w:pPr>
            <w:pStyle w:val="Heading1"/>
            <w:pageBreakBefore/>
            <w:jc w:val="left"/>
            <w:rPr>
              <w:lang w:eastAsia="en-CA"/>
            </w:rPr>
          </w:pPr>
          <w:bookmarkStart w:id="196" w:name="_Toc11657688"/>
          <w:r>
            <w:rPr>
              <w:lang w:eastAsia="en-CA"/>
            </w:rPr>
            <w:t xml:space="preserve">Appendix D. LRRB and RIC </w:t>
          </w:r>
          <w:r w:rsidR="00356A67" w:rsidRPr="00356A67">
            <w:rPr>
              <w:lang w:eastAsia="en-CA"/>
            </w:rPr>
            <w:t>Annual Research Program Development Process</w:t>
          </w:r>
          <w:bookmarkEnd w:id="196"/>
        </w:p>
        <w:p w:rsidR="00356A67" w:rsidRDefault="00356A67" w:rsidP="00356A67">
          <w:r>
            <w:t xml:space="preserve">The process diagram presented in the following page is intended to </w:t>
          </w:r>
          <w:r w:rsidRPr="00B120AD">
            <w:t>provide new and currently serving LRRB and RIC members with an efficient reference guide for understanding key inputs, outputs</w:t>
          </w:r>
          <w:r>
            <w:t>,</w:t>
          </w:r>
          <w:r w:rsidRPr="00B120AD">
            <w:t xml:space="preserve"> and activities relative to the annual </w:t>
          </w:r>
          <w:r>
            <w:t xml:space="preserve">LRRB and RIC </w:t>
          </w:r>
          <w:r w:rsidRPr="00B120AD">
            <w:t>meeting cycle.</w:t>
          </w:r>
          <w:r>
            <w:t xml:space="preserve"> </w:t>
          </w:r>
        </w:p>
        <w:p w:rsidR="00356A67" w:rsidRPr="00AC0274" w:rsidRDefault="00356A67" w:rsidP="00356A67">
          <w:r>
            <w:t xml:space="preserve">The diagram combines the LRRB and RIC meeting processes (middle vertical bar) and describes the inputs that inform each meeting, responsibilities (boxes on the left), and the resulting meeting outputs (boxes on the right). To distinguish the responsible parties, the diagram uses color coding as provided in the legend below the diagram.  </w:t>
          </w:r>
        </w:p>
        <w:p w:rsidR="00356A67" w:rsidRPr="00B802CD" w:rsidRDefault="00356A67" w:rsidP="00B802CD">
          <w:pPr>
            <w:pStyle w:val="Body-Letter"/>
            <w:rPr>
              <w:rStyle w:val="IntenseEmphasis"/>
            </w:rPr>
          </w:pPr>
          <w:r w:rsidRPr="00B802CD">
            <w:rPr>
              <w:rStyle w:val="IntenseEmphasis"/>
            </w:rPr>
            <w:t xml:space="preserve">LRRB </w:t>
          </w:r>
          <w:r w:rsidR="00B802CD">
            <w:rPr>
              <w:rStyle w:val="IntenseEmphasis"/>
            </w:rPr>
            <w:t>p</w:t>
          </w:r>
          <w:r w:rsidRPr="00B802CD">
            <w:rPr>
              <w:rStyle w:val="IntenseEmphasis"/>
            </w:rPr>
            <w:t xml:space="preserve">rocess characteristics: </w:t>
          </w:r>
        </w:p>
        <w:p w:rsidR="00356A67" w:rsidRPr="00AC0274" w:rsidRDefault="00356A67" w:rsidP="00356A67">
          <w:pPr>
            <w:pStyle w:val="Default"/>
            <w:numPr>
              <w:ilvl w:val="0"/>
              <w:numId w:val="64"/>
            </w:numPr>
            <w:rPr>
              <w:sz w:val="22"/>
              <w:szCs w:val="22"/>
            </w:rPr>
          </w:pPr>
          <w:r w:rsidRPr="00AC0274">
            <w:rPr>
              <w:sz w:val="22"/>
              <w:szCs w:val="22"/>
            </w:rPr>
            <w:t xml:space="preserve">Efficient annual process accomplished through four intensive 1‐2 day meetings. </w:t>
          </w:r>
        </w:p>
        <w:p w:rsidR="00356A67" w:rsidRPr="00AC0274" w:rsidRDefault="00356A67" w:rsidP="00356A67">
          <w:pPr>
            <w:pStyle w:val="Default"/>
            <w:numPr>
              <w:ilvl w:val="0"/>
              <w:numId w:val="64"/>
            </w:numPr>
            <w:rPr>
              <w:sz w:val="22"/>
              <w:szCs w:val="22"/>
            </w:rPr>
          </w:pPr>
          <w:r w:rsidRPr="00AC0274">
            <w:rPr>
              <w:sz w:val="22"/>
              <w:szCs w:val="22"/>
            </w:rPr>
            <w:t>Clear</w:t>
          </w:r>
          <w:r>
            <w:rPr>
              <w:sz w:val="22"/>
              <w:szCs w:val="22"/>
            </w:rPr>
            <w:t>,</w:t>
          </w:r>
          <w:r w:rsidRPr="00AC0274">
            <w:rPr>
              <w:sz w:val="22"/>
              <w:szCs w:val="22"/>
            </w:rPr>
            <w:t xml:space="preserve"> consistent meeting inputs and outcomes year to year. </w:t>
          </w:r>
        </w:p>
        <w:p w:rsidR="00356A67" w:rsidRPr="00AC0274" w:rsidRDefault="00356A67" w:rsidP="00356A67">
          <w:pPr>
            <w:pStyle w:val="Default"/>
            <w:numPr>
              <w:ilvl w:val="0"/>
              <w:numId w:val="64"/>
            </w:numPr>
            <w:rPr>
              <w:sz w:val="22"/>
              <w:szCs w:val="22"/>
            </w:rPr>
          </w:pPr>
          <w:r w:rsidRPr="00AC0274">
            <w:rPr>
              <w:sz w:val="22"/>
              <w:szCs w:val="22"/>
            </w:rPr>
            <w:t xml:space="preserve">Considers </w:t>
          </w:r>
          <w:r>
            <w:rPr>
              <w:sz w:val="22"/>
              <w:szCs w:val="22"/>
            </w:rPr>
            <w:t xml:space="preserve">a </w:t>
          </w:r>
          <w:r w:rsidRPr="00AC0274">
            <w:rPr>
              <w:sz w:val="22"/>
              <w:szCs w:val="22"/>
            </w:rPr>
            <w:t xml:space="preserve">broad range of research ideas from transportation industry professionals from throughout the State of Minnesota. </w:t>
          </w:r>
        </w:p>
        <w:p w:rsidR="00356A67" w:rsidRPr="00AC0274" w:rsidRDefault="00356A67" w:rsidP="00356A67">
          <w:pPr>
            <w:pStyle w:val="Default"/>
            <w:numPr>
              <w:ilvl w:val="0"/>
              <w:numId w:val="64"/>
            </w:numPr>
            <w:rPr>
              <w:sz w:val="22"/>
              <w:szCs w:val="22"/>
            </w:rPr>
          </w:pPr>
          <w:r w:rsidRPr="00AC0274">
            <w:rPr>
              <w:sz w:val="22"/>
              <w:szCs w:val="22"/>
            </w:rPr>
            <w:t xml:space="preserve">Ideas prioritized for funding according to program needs and budget limitations. </w:t>
          </w:r>
        </w:p>
        <w:p w:rsidR="00356A67" w:rsidRPr="00AC0274" w:rsidRDefault="00356A67" w:rsidP="00356A67">
          <w:pPr>
            <w:pStyle w:val="Default"/>
            <w:numPr>
              <w:ilvl w:val="0"/>
              <w:numId w:val="64"/>
            </w:numPr>
            <w:rPr>
              <w:sz w:val="22"/>
              <w:szCs w:val="22"/>
            </w:rPr>
          </w:pPr>
          <w:r w:rsidRPr="00AC0274">
            <w:rPr>
              <w:sz w:val="22"/>
              <w:szCs w:val="22"/>
            </w:rPr>
            <w:t xml:space="preserve">Ideas screened from consideration in one year can be developed/refined for consideration in a future year. </w:t>
          </w:r>
        </w:p>
        <w:p w:rsidR="00356A67" w:rsidRPr="00AC0274" w:rsidRDefault="00356A67" w:rsidP="00356A67">
          <w:pPr>
            <w:pStyle w:val="Default"/>
            <w:numPr>
              <w:ilvl w:val="0"/>
              <w:numId w:val="64"/>
            </w:numPr>
            <w:rPr>
              <w:sz w:val="22"/>
              <w:szCs w:val="22"/>
            </w:rPr>
          </w:pPr>
          <w:r w:rsidRPr="00AC0274">
            <w:rPr>
              <w:sz w:val="22"/>
              <w:szCs w:val="22"/>
            </w:rPr>
            <w:t xml:space="preserve">Relies on </w:t>
          </w:r>
          <w:r>
            <w:rPr>
              <w:sz w:val="22"/>
              <w:szCs w:val="22"/>
            </w:rPr>
            <w:t xml:space="preserve">the </w:t>
          </w:r>
          <w:r w:rsidRPr="00AC0274">
            <w:rPr>
              <w:sz w:val="22"/>
              <w:szCs w:val="22"/>
            </w:rPr>
            <w:t xml:space="preserve">guidance of dedicated city and county engineers serving as board members. </w:t>
          </w:r>
        </w:p>
        <w:p w:rsidR="00356A67" w:rsidRPr="00AC0274" w:rsidRDefault="00356A67" w:rsidP="00B802CD">
          <w:pPr>
            <w:pStyle w:val="Default"/>
            <w:numPr>
              <w:ilvl w:val="0"/>
              <w:numId w:val="64"/>
            </w:numPr>
            <w:spacing w:after="200"/>
            <w:rPr>
              <w:sz w:val="22"/>
              <w:szCs w:val="22"/>
            </w:rPr>
          </w:pPr>
          <w:r w:rsidRPr="00AC0274">
            <w:rPr>
              <w:sz w:val="22"/>
              <w:szCs w:val="22"/>
            </w:rPr>
            <w:t xml:space="preserve">Guides program priorities and outcomes. </w:t>
          </w:r>
        </w:p>
        <w:p w:rsidR="00356A67" w:rsidRPr="00B802CD" w:rsidRDefault="00356A67" w:rsidP="00B802CD">
          <w:pPr>
            <w:pStyle w:val="Body-Letter"/>
            <w:rPr>
              <w:rStyle w:val="IntenseEmphasis"/>
            </w:rPr>
          </w:pPr>
          <w:r w:rsidRPr="00B802CD">
            <w:rPr>
              <w:rStyle w:val="IntenseEmphasis"/>
            </w:rPr>
            <w:t xml:space="preserve">RIC </w:t>
          </w:r>
          <w:r w:rsidR="00B802CD" w:rsidRPr="00B802CD">
            <w:rPr>
              <w:rStyle w:val="IntenseEmphasis"/>
            </w:rPr>
            <w:t>p</w:t>
          </w:r>
          <w:r w:rsidRPr="00B802CD">
            <w:rPr>
              <w:rStyle w:val="IntenseEmphasis"/>
            </w:rPr>
            <w:t xml:space="preserve">rocess </w:t>
          </w:r>
          <w:r w:rsidR="00B802CD" w:rsidRPr="00B802CD">
            <w:rPr>
              <w:rStyle w:val="IntenseEmphasis"/>
            </w:rPr>
            <w:t>c</w:t>
          </w:r>
          <w:r w:rsidRPr="00B802CD">
            <w:rPr>
              <w:rStyle w:val="IntenseEmphasis"/>
            </w:rPr>
            <w:t xml:space="preserve">haracteristics: </w:t>
          </w:r>
        </w:p>
        <w:p w:rsidR="00356A67" w:rsidRPr="00AC0274" w:rsidRDefault="00356A67" w:rsidP="00356A67">
          <w:pPr>
            <w:pStyle w:val="Default"/>
            <w:numPr>
              <w:ilvl w:val="0"/>
              <w:numId w:val="65"/>
            </w:numPr>
            <w:ind w:left="720"/>
            <w:rPr>
              <w:sz w:val="22"/>
              <w:szCs w:val="22"/>
            </w:rPr>
          </w:pPr>
          <w:r w:rsidRPr="00AC0274">
            <w:rPr>
              <w:sz w:val="22"/>
              <w:szCs w:val="22"/>
            </w:rPr>
            <w:t>Efficient annual process accomplished through three to four intensive 1‐</w:t>
          </w:r>
          <w:r>
            <w:rPr>
              <w:sz w:val="22"/>
              <w:szCs w:val="22"/>
            </w:rPr>
            <w:t>2 day meetings.</w:t>
          </w:r>
        </w:p>
        <w:p w:rsidR="00356A67" w:rsidRPr="00AC0274" w:rsidRDefault="00356A67" w:rsidP="00356A67">
          <w:pPr>
            <w:pStyle w:val="Default"/>
            <w:numPr>
              <w:ilvl w:val="0"/>
              <w:numId w:val="65"/>
            </w:numPr>
            <w:ind w:left="720"/>
            <w:rPr>
              <w:sz w:val="22"/>
              <w:szCs w:val="22"/>
            </w:rPr>
          </w:pPr>
          <w:r w:rsidRPr="00AC0274">
            <w:rPr>
              <w:sz w:val="22"/>
              <w:szCs w:val="22"/>
            </w:rPr>
            <w:t>Clear</w:t>
          </w:r>
          <w:r>
            <w:rPr>
              <w:sz w:val="22"/>
              <w:szCs w:val="22"/>
            </w:rPr>
            <w:t>,</w:t>
          </w:r>
          <w:r w:rsidRPr="00AC0274">
            <w:rPr>
              <w:sz w:val="22"/>
              <w:szCs w:val="22"/>
            </w:rPr>
            <w:t xml:space="preserve"> consistent meeting inputs and outputs year t</w:t>
          </w:r>
          <w:r>
            <w:rPr>
              <w:sz w:val="22"/>
              <w:szCs w:val="22"/>
            </w:rPr>
            <w:t>o year.</w:t>
          </w:r>
        </w:p>
        <w:p w:rsidR="00356A67" w:rsidRPr="00AC0274" w:rsidRDefault="00356A67" w:rsidP="00356A67">
          <w:pPr>
            <w:pStyle w:val="Default"/>
            <w:numPr>
              <w:ilvl w:val="0"/>
              <w:numId w:val="65"/>
            </w:numPr>
            <w:ind w:left="720"/>
            <w:rPr>
              <w:sz w:val="22"/>
              <w:szCs w:val="22"/>
            </w:rPr>
          </w:pPr>
          <w:r w:rsidRPr="00AC0274">
            <w:rPr>
              <w:sz w:val="22"/>
              <w:szCs w:val="22"/>
            </w:rPr>
            <w:t xml:space="preserve">Considers </w:t>
          </w:r>
          <w:r>
            <w:rPr>
              <w:sz w:val="22"/>
              <w:szCs w:val="22"/>
            </w:rPr>
            <w:t xml:space="preserve">a </w:t>
          </w:r>
          <w:r w:rsidRPr="00AC0274">
            <w:rPr>
              <w:sz w:val="22"/>
              <w:szCs w:val="22"/>
            </w:rPr>
            <w:t>broad range of implementation ideas from completed research and input from transportation industry professional from throughout the State of Minnesota</w:t>
          </w:r>
          <w:r>
            <w:rPr>
              <w:sz w:val="22"/>
              <w:szCs w:val="22"/>
            </w:rPr>
            <w:t>.</w:t>
          </w:r>
          <w:r w:rsidRPr="00AC0274">
            <w:rPr>
              <w:sz w:val="22"/>
              <w:szCs w:val="22"/>
            </w:rPr>
            <w:t xml:space="preserve"> </w:t>
          </w:r>
        </w:p>
        <w:p w:rsidR="00356A67" w:rsidRPr="00AC0274" w:rsidRDefault="00356A67" w:rsidP="00356A67">
          <w:pPr>
            <w:pStyle w:val="Default"/>
            <w:numPr>
              <w:ilvl w:val="0"/>
              <w:numId w:val="65"/>
            </w:numPr>
            <w:ind w:left="720"/>
            <w:rPr>
              <w:sz w:val="22"/>
              <w:szCs w:val="22"/>
            </w:rPr>
          </w:pPr>
          <w:r w:rsidRPr="00AC0274">
            <w:rPr>
              <w:sz w:val="22"/>
              <w:szCs w:val="22"/>
            </w:rPr>
            <w:t>Ideas prioritized for funding according to program needs and budget limitations</w:t>
          </w:r>
          <w:r>
            <w:rPr>
              <w:sz w:val="22"/>
              <w:szCs w:val="22"/>
            </w:rPr>
            <w:t>.</w:t>
          </w:r>
        </w:p>
        <w:p w:rsidR="00356A67" w:rsidRPr="00AC0274" w:rsidRDefault="00356A67" w:rsidP="00356A67">
          <w:pPr>
            <w:pStyle w:val="Default"/>
            <w:numPr>
              <w:ilvl w:val="0"/>
              <w:numId w:val="65"/>
            </w:numPr>
            <w:ind w:left="720"/>
            <w:rPr>
              <w:sz w:val="22"/>
              <w:szCs w:val="22"/>
            </w:rPr>
          </w:pPr>
          <w:r w:rsidRPr="00AC0274">
            <w:rPr>
              <w:sz w:val="22"/>
              <w:szCs w:val="22"/>
            </w:rPr>
            <w:t>Ideas screened from consideration in one year can be developed/refined for consideration in a future year</w:t>
          </w:r>
          <w:r>
            <w:rPr>
              <w:sz w:val="22"/>
              <w:szCs w:val="22"/>
            </w:rPr>
            <w:t>.</w:t>
          </w:r>
          <w:r w:rsidRPr="00AC0274">
            <w:rPr>
              <w:sz w:val="22"/>
              <w:szCs w:val="22"/>
            </w:rPr>
            <w:t xml:space="preserve"> </w:t>
          </w:r>
        </w:p>
        <w:p w:rsidR="00356A67" w:rsidRPr="00AC0274" w:rsidRDefault="00356A67" w:rsidP="00356A67">
          <w:pPr>
            <w:pStyle w:val="Default"/>
            <w:numPr>
              <w:ilvl w:val="0"/>
              <w:numId w:val="65"/>
            </w:numPr>
            <w:ind w:left="720"/>
            <w:rPr>
              <w:sz w:val="22"/>
              <w:szCs w:val="22"/>
            </w:rPr>
          </w:pPr>
          <w:r w:rsidRPr="00AC0274">
            <w:rPr>
              <w:sz w:val="22"/>
              <w:szCs w:val="22"/>
            </w:rPr>
            <w:t xml:space="preserve">Relies on </w:t>
          </w:r>
          <w:r>
            <w:rPr>
              <w:sz w:val="22"/>
              <w:szCs w:val="22"/>
            </w:rPr>
            <w:t xml:space="preserve">the </w:t>
          </w:r>
          <w:r w:rsidRPr="00AC0274">
            <w:rPr>
              <w:sz w:val="22"/>
              <w:szCs w:val="22"/>
            </w:rPr>
            <w:t>guidance of dedicated city and county engineers serving as board members</w:t>
          </w:r>
          <w:r>
            <w:rPr>
              <w:sz w:val="22"/>
              <w:szCs w:val="22"/>
            </w:rPr>
            <w:t>.</w:t>
          </w:r>
          <w:r w:rsidRPr="00AC0274">
            <w:rPr>
              <w:sz w:val="22"/>
              <w:szCs w:val="22"/>
            </w:rPr>
            <w:t xml:space="preserve"> </w:t>
          </w:r>
        </w:p>
        <w:p w:rsidR="00356A67" w:rsidRDefault="00356A67" w:rsidP="00356A67">
          <w:pPr>
            <w:pStyle w:val="Default"/>
            <w:numPr>
              <w:ilvl w:val="0"/>
              <w:numId w:val="65"/>
            </w:numPr>
            <w:ind w:left="720"/>
            <w:rPr>
              <w:sz w:val="22"/>
              <w:szCs w:val="22"/>
            </w:rPr>
          </w:pPr>
          <w:r w:rsidRPr="00AC0274">
            <w:rPr>
              <w:sz w:val="22"/>
              <w:szCs w:val="22"/>
            </w:rPr>
            <w:t xml:space="preserve">Manages implementation projects ensures valued outcomes in </w:t>
          </w:r>
          <w:r>
            <w:rPr>
              <w:sz w:val="22"/>
              <w:szCs w:val="22"/>
            </w:rPr>
            <w:t>support of the LRRB program.</w:t>
          </w:r>
        </w:p>
        <w:p w:rsidR="00356A67" w:rsidRPr="00AC0274" w:rsidRDefault="00356A67" w:rsidP="00356A67">
          <w:pPr>
            <w:pStyle w:val="Default"/>
            <w:numPr>
              <w:ilvl w:val="0"/>
              <w:numId w:val="65"/>
            </w:numPr>
            <w:ind w:left="720"/>
            <w:rPr>
              <w:sz w:val="22"/>
              <w:szCs w:val="22"/>
            </w:rPr>
          </w:pPr>
          <w:r w:rsidRPr="00AC0274">
            <w:rPr>
              <w:sz w:val="22"/>
              <w:szCs w:val="22"/>
            </w:rPr>
            <w:t xml:space="preserve">Guides RIC implementation project outcomes with a focus on </w:t>
          </w:r>
          <w:r>
            <w:rPr>
              <w:sz w:val="22"/>
              <w:szCs w:val="22"/>
            </w:rPr>
            <w:t>t</w:t>
          </w:r>
          <w:r w:rsidRPr="00AC0274">
            <w:rPr>
              <w:sz w:val="22"/>
              <w:szCs w:val="22"/>
            </w:rPr>
            <w:t xml:space="preserve">raining tools such as manuals, ADA </w:t>
          </w:r>
          <w:r>
            <w:rPr>
              <w:sz w:val="22"/>
              <w:szCs w:val="22"/>
            </w:rPr>
            <w:t>t</w:t>
          </w:r>
          <w:r w:rsidRPr="00AC0274">
            <w:rPr>
              <w:sz w:val="22"/>
              <w:szCs w:val="22"/>
            </w:rPr>
            <w:t xml:space="preserve">raining, LTAP, and guidebooks. </w:t>
          </w:r>
        </w:p>
        <w:p w:rsidR="00E8570A" w:rsidRDefault="00847D1B" w:rsidP="00356A67">
          <w:pPr>
            <w:spacing w:before="0" w:after="0"/>
            <w:jc w:val="center"/>
            <w:rPr>
              <w:lang w:eastAsia="en-CA"/>
            </w:rPr>
          </w:pPr>
          <w:r>
            <w:rPr>
              <w:noProof/>
              <w:sz w:val="28"/>
              <w:szCs w:val="28"/>
              <w:lang w:bidi="ar-SA"/>
            </w:rPr>
            <w:drawing>
              <wp:inline distT="0" distB="0" distL="0" distR="0" wp14:anchorId="6E8E68E7" wp14:editId="1A21C8A1">
                <wp:extent cx="5231615" cy="7707086"/>
                <wp:effectExtent l="0" t="0" r="7620" b="8255"/>
                <wp:docPr id="8" name="Picture 8" descr="Figure 6 – Process diagram consisted of squares and arrows to show the LRRB and RIC meeting processes and describe the key inputs, outputs, and activities relative to each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C-LRRB Processes.png"/>
                        <pic:cNvPicPr/>
                      </pic:nvPicPr>
                      <pic:blipFill rotWithShape="1">
                        <a:blip r:embed="rId98">
                          <a:extLst>
                            <a:ext uri="{28A0092B-C50C-407E-A947-70E740481C1C}">
                              <a14:useLocalDpi xmlns:a14="http://schemas.microsoft.com/office/drawing/2010/main" val="0"/>
                            </a:ext>
                          </a:extLst>
                        </a:blip>
                        <a:srcRect l="5909" r="6246"/>
                        <a:stretch/>
                      </pic:blipFill>
                      <pic:spPr bwMode="auto">
                        <a:xfrm>
                          <a:off x="0" y="0"/>
                          <a:ext cx="5235910" cy="7713414"/>
                        </a:xfrm>
                        <a:prstGeom prst="rect">
                          <a:avLst/>
                        </a:prstGeom>
                        <a:ln>
                          <a:noFill/>
                        </a:ln>
                        <a:extLst>
                          <a:ext uri="{53640926-AAD7-44D8-BBD7-CCE9431645EC}">
                            <a14:shadowObscured xmlns:a14="http://schemas.microsoft.com/office/drawing/2010/main"/>
                          </a:ext>
                        </a:extLst>
                      </pic:spPr>
                    </pic:pic>
                  </a:graphicData>
                </a:graphic>
              </wp:inline>
            </w:drawing>
          </w:r>
        </w:p>
        <w:p w:rsidR="00065279" w:rsidRDefault="00246F49" w:rsidP="00065279">
          <w:pPr>
            <w:tabs>
              <w:tab w:val="left" w:pos="2560"/>
            </w:tabs>
          </w:pPr>
        </w:p>
      </w:sdtContent>
    </w:sdt>
    <w:sectPr w:rsidR="00065279" w:rsidSect="00356A67">
      <w:footerReference w:type="first" r:id="rId99"/>
      <w:pgSz w:w="12240" w:h="15840" w:code="1"/>
      <w:pgMar w:top="1728" w:right="1080" w:bottom="1440" w:left="1080" w:header="0" w:footer="50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F49" w:rsidRDefault="00246F49" w:rsidP="00D247F6">
      <w:r>
        <w:separator/>
      </w:r>
    </w:p>
  </w:endnote>
  <w:endnote w:type="continuationSeparator" w:id="0">
    <w:p w:rsidR="00246F49" w:rsidRDefault="00246F49" w:rsidP="00D247F6">
      <w:r>
        <w:continuationSeparator/>
      </w:r>
    </w:p>
  </w:endnote>
  <w:endnote w:type="continuationNotice" w:id="1">
    <w:p w:rsidR="00246F49" w:rsidRDefault="00246F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93C" w:rsidRPr="00324E7E" w:rsidRDefault="0007193C" w:rsidP="00324E7E">
    <w:pPr>
      <w:pStyle w:val="Footer"/>
      <w:jc w:val="right"/>
    </w:pPr>
    <w:r>
      <w:rPr>
        <w:sz w:val="24"/>
      </w:rPr>
      <w:t xml:space="preserve">LRRB </w:t>
    </w:r>
    <w:r w:rsidRPr="00CF64FC">
      <w:rPr>
        <w:sz w:val="24"/>
      </w:rPr>
      <w:t>Member Orientation Guide</w:t>
    </w:r>
    <w:r w:rsidRPr="00AF5107">
      <w:tab/>
    </w:r>
    <w:r w:rsidRPr="00AF5107">
      <w:fldChar w:fldCharType="begin"/>
    </w:r>
    <w:r w:rsidRPr="00AF5107">
      <w:instrText xml:space="preserve"> PAGE   \* MERGEFORMAT </w:instrText>
    </w:r>
    <w:r w:rsidRPr="00AF5107">
      <w:fldChar w:fldCharType="separate"/>
    </w:r>
    <w:r w:rsidR="006E40B0">
      <w:rPr>
        <w:noProof/>
      </w:rPr>
      <w:t>19</w:t>
    </w:r>
    <w:r w:rsidRPr="00AF510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93C" w:rsidRDefault="0007193C" w:rsidP="00D47876">
    <w:pPr>
      <w:pStyle w:val="Footer"/>
      <w:rPr>
        <w:sz w:val="24"/>
      </w:rPr>
    </w:pPr>
  </w:p>
  <w:p w:rsidR="0007193C" w:rsidRPr="00324E7E" w:rsidRDefault="0007193C" w:rsidP="00D47876">
    <w:pPr>
      <w:pStyle w:val="Footer"/>
    </w:pPr>
    <w:r>
      <w:rPr>
        <w:sz w:val="24"/>
      </w:rPr>
      <w:t xml:space="preserve">LRRB </w:t>
    </w:r>
    <w:r w:rsidRPr="00CF64FC">
      <w:rPr>
        <w:sz w:val="24"/>
      </w:rPr>
      <w:t>Member Orientation Guide</w:t>
    </w:r>
    <w:r w:rsidRPr="00AF5107">
      <w:tab/>
    </w:r>
  </w:p>
  <w:p w:rsidR="0007193C" w:rsidRDefault="000719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F9E" w:rsidRDefault="005D3F9E" w:rsidP="00D47876">
    <w:pPr>
      <w:pStyle w:val="Footer"/>
      <w:rPr>
        <w:sz w:val="24"/>
      </w:rPr>
    </w:pPr>
  </w:p>
  <w:p w:rsidR="005D3F9E" w:rsidRPr="00324E7E" w:rsidRDefault="005D3F9E" w:rsidP="00D47876">
    <w:pPr>
      <w:pStyle w:val="Footer"/>
    </w:pPr>
    <w:r>
      <w:rPr>
        <w:sz w:val="24"/>
      </w:rPr>
      <w:t xml:space="preserve">LRRB </w:t>
    </w:r>
    <w:r w:rsidRPr="00CF64FC">
      <w:rPr>
        <w:sz w:val="24"/>
      </w:rPr>
      <w:t>Member Orientation Guide</w:t>
    </w:r>
    <w:r w:rsidRPr="00AF5107">
      <w:tab/>
    </w:r>
    <w:r w:rsidRPr="00AF5107">
      <w:fldChar w:fldCharType="begin"/>
    </w:r>
    <w:r w:rsidRPr="00AF5107">
      <w:instrText xml:space="preserve"> PAGE   \* MERGEFORMAT </w:instrText>
    </w:r>
    <w:r w:rsidRPr="00AF5107">
      <w:fldChar w:fldCharType="separate"/>
    </w:r>
    <w:r w:rsidR="006E40B0">
      <w:rPr>
        <w:noProof/>
      </w:rPr>
      <w:t>7</w:t>
    </w:r>
    <w:r w:rsidRPr="00AF5107">
      <w:rPr>
        <w:noProof/>
      </w:rPr>
      <w:fldChar w:fldCharType="end"/>
    </w:r>
  </w:p>
  <w:p w:rsidR="005D3F9E" w:rsidRDefault="005D3F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93C" w:rsidRDefault="0007193C" w:rsidP="00D47876">
    <w:pPr>
      <w:pStyle w:val="Footer"/>
      <w:rPr>
        <w:sz w:val="24"/>
      </w:rPr>
    </w:pPr>
  </w:p>
  <w:p w:rsidR="0007193C" w:rsidRDefault="000719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F49" w:rsidRDefault="00246F49" w:rsidP="00D247F6">
      <w:r>
        <w:separator/>
      </w:r>
    </w:p>
  </w:footnote>
  <w:footnote w:type="continuationSeparator" w:id="0">
    <w:p w:rsidR="00246F49" w:rsidRDefault="00246F49" w:rsidP="00D247F6">
      <w:r>
        <w:continuationSeparator/>
      </w:r>
    </w:p>
  </w:footnote>
  <w:footnote w:type="continuationNotice" w:id="1">
    <w:p w:rsidR="00246F49" w:rsidRDefault="00246F49">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93C" w:rsidRPr="005666F2" w:rsidRDefault="0007193C" w:rsidP="00D247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1" w15:restartNumberingAfterBreak="0">
    <w:nsid w:val="007D5912"/>
    <w:multiLevelType w:val="hybridMultilevel"/>
    <w:tmpl w:val="A78650BC"/>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E6AE7"/>
    <w:multiLevelType w:val="hybridMultilevel"/>
    <w:tmpl w:val="FC54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F67BF"/>
    <w:multiLevelType w:val="multilevel"/>
    <w:tmpl w:val="8DB02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02A8F"/>
    <w:multiLevelType w:val="hybridMultilevel"/>
    <w:tmpl w:val="F68629AA"/>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70DA5"/>
    <w:multiLevelType w:val="hybridMultilevel"/>
    <w:tmpl w:val="54326750"/>
    <w:lvl w:ilvl="0" w:tplc="7CB6AF36">
      <w:start w:val="1"/>
      <w:numFmt w:val="bullet"/>
      <w:lvlText w:val=""/>
      <w:lvlJc w:val="left"/>
      <w:pPr>
        <w:ind w:left="864" w:hanging="360"/>
      </w:pPr>
      <w:rPr>
        <w:rFonts w:ascii="Symbol" w:hAnsi="Symbol" w:hint="default"/>
        <w:color w:val="008EAA" w:themeColor="accent3"/>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06A92FDB"/>
    <w:multiLevelType w:val="hybridMultilevel"/>
    <w:tmpl w:val="27287BEA"/>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F61579"/>
    <w:multiLevelType w:val="hybridMultilevel"/>
    <w:tmpl w:val="E98C259C"/>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301AB1"/>
    <w:multiLevelType w:val="hybridMultilevel"/>
    <w:tmpl w:val="50AC60E0"/>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9F5CD9"/>
    <w:multiLevelType w:val="hybridMultilevel"/>
    <w:tmpl w:val="70F6EBC8"/>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C7A1A"/>
    <w:multiLevelType w:val="hybridMultilevel"/>
    <w:tmpl w:val="2EF4A082"/>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94595"/>
    <w:multiLevelType w:val="hybridMultilevel"/>
    <w:tmpl w:val="4EEAF32E"/>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2F26D5"/>
    <w:multiLevelType w:val="hybridMultilevel"/>
    <w:tmpl w:val="FDE4D494"/>
    <w:lvl w:ilvl="0" w:tplc="7CB6AF36">
      <w:start w:val="1"/>
      <w:numFmt w:val="bullet"/>
      <w:lvlText w:val=""/>
      <w:lvlJc w:val="left"/>
      <w:pPr>
        <w:ind w:left="720" w:hanging="432"/>
      </w:pPr>
      <w:rPr>
        <w:rFonts w:ascii="Symbol" w:hAnsi="Symbol" w:hint="default"/>
        <w:color w:val="008EAA" w:themeColor="accent3"/>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15:restartNumberingAfterBreak="0">
    <w:nsid w:val="0FFA2033"/>
    <w:multiLevelType w:val="hybridMultilevel"/>
    <w:tmpl w:val="036470E8"/>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BD4371"/>
    <w:multiLevelType w:val="hybridMultilevel"/>
    <w:tmpl w:val="0972D12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188E42A7"/>
    <w:multiLevelType w:val="hybridMultilevel"/>
    <w:tmpl w:val="925A0756"/>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B818EB"/>
    <w:multiLevelType w:val="hybridMultilevel"/>
    <w:tmpl w:val="5B3091F4"/>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493C8F"/>
    <w:multiLevelType w:val="hybridMultilevel"/>
    <w:tmpl w:val="F9E8E918"/>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43683B"/>
    <w:multiLevelType w:val="hybridMultilevel"/>
    <w:tmpl w:val="ED8EE5F4"/>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E4940"/>
    <w:multiLevelType w:val="hybridMultilevel"/>
    <w:tmpl w:val="E49A7E48"/>
    <w:lvl w:ilvl="0" w:tplc="7CB6AF36">
      <w:start w:val="1"/>
      <w:numFmt w:val="bullet"/>
      <w:lvlText w:val=""/>
      <w:lvlJc w:val="left"/>
      <w:pPr>
        <w:ind w:left="720" w:hanging="360"/>
      </w:pPr>
      <w:rPr>
        <w:rFonts w:ascii="Symbol" w:hAnsi="Symbol" w:hint="default"/>
        <w:color w:val="008EAA"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2C5F90"/>
    <w:multiLevelType w:val="hybridMultilevel"/>
    <w:tmpl w:val="AC166644"/>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3124B1"/>
    <w:multiLevelType w:val="hybridMultilevel"/>
    <w:tmpl w:val="A4F4C76A"/>
    <w:lvl w:ilvl="0" w:tplc="7CB6AF36">
      <w:start w:val="1"/>
      <w:numFmt w:val="bullet"/>
      <w:lvlText w:val=""/>
      <w:lvlJc w:val="left"/>
      <w:pPr>
        <w:ind w:left="144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1E28AD"/>
    <w:multiLevelType w:val="hybridMultilevel"/>
    <w:tmpl w:val="40B4AEDC"/>
    <w:lvl w:ilvl="0" w:tplc="C6AE8194">
      <w:start w:val="1"/>
      <w:numFmt w:val="decimal"/>
      <w:lvlText w:val="%1."/>
      <w:lvlJc w:val="left"/>
      <w:pPr>
        <w:ind w:left="720" w:hanging="360"/>
      </w:pPr>
      <w:rPr>
        <w:rFonts w:hint="default"/>
        <w:color w:val="008EAA"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CA31E2"/>
    <w:multiLevelType w:val="hybridMultilevel"/>
    <w:tmpl w:val="BEF08248"/>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046944"/>
    <w:multiLevelType w:val="hybridMultilevel"/>
    <w:tmpl w:val="59F68548"/>
    <w:lvl w:ilvl="0" w:tplc="7CB6AF36">
      <w:start w:val="1"/>
      <w:numFmt w:val="bullet"/>
      <w:lvlText w:val=""/>
      <w:lvlJc w:val="left"/>
      <w:pPr>
        <w:ind w:left="720" w:hanging="360"/>
      </w:pPr>
      <w:rPr>
        <w:rFonts w:ascii="Symbol" w:hAnsi="Symbol" w:hint="default"/>
        <w:color w:val="008EAA"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F04F78"/>
    <w:multiLevelType w:val="hybridMultilevel"/>
    <w:tmpl w:val="90186FF6"/>
    <w:lvl w:ilvl="0" w:tplc="7CB6AF36">
      <w:start w:val="1"/>
      <w:numFmt w:val="bullet"/>
      <w:lvlText w:val=""/>
      <w:lvlJc w:val="left"/>
      <w:pPr>
        <w:ind w:left="360" w:hanging="360"/>
      </w:pPr>
      <w:rPr>
        <w:rFonts w:ascii="Symbol" w:hAnsi="Symbol" w:hint="default"/>
        <w:color w:val="008EAA"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0445B43"/>
    <w:multiLevelType w:val="hybridMultilevel"/>
    <w:tmpl w:val="EBB4DE3A"/>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222AF8"/>
    <w:multiLevelType w:val="hybridMultilevel"/>
    <w:tmpl w:val="82463F66"/>
    <w:lvl w:ilvl="0" w:tplc="C6AE8194">
      <w:start w:val="1"/>
      <w:numFmt w:val="decimal"/>
      <w:lvlText w:val="%1."/>
      <w:lvlJc w:val="left"/>
      <w:pPr>
        <w:ind w:left="720" w:hanging="360"/>
      </w:pPr>
      <w:rPr>
        <w:rFonts w:hint="default"/>
        <w:color w:val="008EAA" w:themeColor="accent3"/>
      </w:rPr>
    </w:lvl>
    <w:lvl w:ilvl="1" w:tplc="9FEC8832">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CA5B07"/>
    <w:multiLevelType w:val="hybridMultilevel"/>
    <w:tmpl w:val="E2A8D84C"/>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EE5012"/>
    <w:multiLevelType w:val="hybridMultilevel"/>
    <w:tmpl w:val="2C761BA2"/>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C03BF8"/>
    <w:multiLevelType w:val="hybridMultilevel"/>
    <w:tmpl w:val="C0540E3E"/>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290903"/>
    <w:multiLevelType w:val="hybridMultilevel"/>
    <w:tmpl w:val="BEA2C63C"/>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DE37CD"/>
    <w:multiLevelType w:val="hybridMultilevel"/>
    <w:tmpl w:val="E5DCE990"/>
    <w:lvl w:ilvl="0" w:tplc="7CB6AF36">
      <w:start w:val="1"/>
      <w:numFmt w:val="bullet"/>
      <w:lvlText w:val=""/>
      <w:lvlJc w:val="left"/>
      <w:pPr>
        <w:ind w:left="720" w:hanging="360"/>
      </w:pPr>
      <w:rPr>
        <w:rFonts w:ascii="Symbol" w:hAnsi="Symbol" w:hint="default"/>
        <w:color w:val="008EAA"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3A0B84"/>
    <w:multiLevelType w:val="hybridMultilevel"/>
    <w:tmpl w:val="F5C2DF54"/>
    <w:lvl w:ilvl="0" w:tplc="C6AE8194">
      <w:start w:val="1"/>
      <w:numFmt w:val="decimal"/>
      <w:lvlText w:val="%1."/>
      <w:lvlJc w:val="left"/>
      <w:pPr>
        <w:ind w:left="720" w:hanging="360"/>
      </w:pPr>
      <w:rPr>
        <w:rFonts w:hint="default"/>
        <w:color w:val="008EAA"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6C77E7"/>
    <w:multiLevelType w:val="hybridMultilevel"/>
    <w:tmpl w:val="5BF2E650"/>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7A1450"/>
    <w:multiLevelType w:val="hybridMultilevel"/>
    <w:tmpl w:val="C4DE0C4E"/>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117B49"/>
    <w:multiLevelType w:val="hybridMultilevel"/>
    <w:tmpl w:val="C09CB81A"/>
    <w:lvl w:ilvl="0" w:tplc="7CB6AF36">
      <w:start w:val="1"/>
      <w:numFmt w:val="bullet"/>
      <w:lvlText w:val=""/>
      <w:lvlJc w:val="left"/>
      <w:pPr>
        <w:ind w:left="864" w:hanging="360"/>
      </w:pPr>
      <w:rPr>
        <w:rFonts w:ascii="Symbol" w:hAnsi="Symbol" w:hint="default"/>
        <w:color w:val="008EAA" w:themeColor="accent3"/>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7" w15:restartNumberingAfterBreak="0">
    <w:nsid w:val="40FB1CF1"/>
    <w:multiLevelType w:val="hybridMultilevel"/>
    <w:tmpl w:val="84FC3E10"/>
    <w:lvl w:ilvl="0" w:tplc="C6AE8194">
      <w:start w:val="1"/>
      <w:numFmt w:val="decimal"/>
      <w:lvlText w:val="%1."/>
      <w:lvlJc w:val="left"/>
      <w:pPr>
        <w:ind w:left="720" w:hanging="360"/>
      </w:pPr>
      <w:rPr>
        <w:rFonts w:hint="default"/>
        <w:color w:val="008EAA"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534BF9"/>
    <w:multiLevelType w:val="hybridMultilevel"/>
    <w:tmpl w:val="C96E1194"/>
    <w:lvl w:ilvl="0" w:tplc="7CB6AF36">
      <w:start w:val="1"/>
      <w:numFmt w:val="bullet"/>
      <w:lvlText w:val=""/>
      <w:lvlJc w:val="left"/>
      <w:pPr>
        <w:ind w:left="1080" w:hanging="360"/>
      </w:pPr>
      <w:rPr>
        <w:rFonts w:ascii="Symbol" w:hAnsi="Symbol" w:hint="default"/>
        <w:color w:val="008EAA"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2516790"/>
    <w:multiLevelType w:val="hybridMultilevel"/>
    <w:tmpl w:val="88B04708"/>
    <w:lvl w:ilvl="0" w:tplc="7CB6AF36">
      <w:start w:val="1"/>
      <w:numFmt w:val="bullet"/>
      <w:lvlText w:val=""/>
      <w:lvlJc w:val="left"/>
      <w:pPr>
        <w:ind w:left="864" w:hanging="360"/>
      </w:pPr>
      <w:rPr>
        <w:rFonts w:ascii="Symbol" w:hAnsi="Symbol" w:hint="default"/>
        <w:color w:val="008EAA" w:themeColor="accent3"/>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0" w15:restartNumberingAfterBreak="0">
    <w:nsid w:val="433F78A7"/>
    <w:multiLevelType w:val="hybridMultilevel"/>
    <w:tmpl w:val="D6F65332"/>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DF521D"/>
    <w:multiLevelType w:val="hybridMultilevel"/>
    <w:tmpl w:val="BFC6A0F6"/>
    <w:lvl w:ilvl="0" w:tplc="7CB6AF36">
      <w:start w:val="1"/>
      <w:numFmt w:val="bullet"/>
      <w:lvlText w:val=""/>
      <w:lvlJc w:val="left"/>
      <w:pPr>
        <w:ind w:left="1080" w:hanging="360"/>
      </w:pPr>
      <w:rPr>
        <w:rFonts w:ascii="Symbol" w:hAnsi="Symbol" w:hint="default"/>
        <w:color w:val="008EAA"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6B66C0D"/>
    <w:multiLevelType w:val="hybridMultilevel"/>
    <w:tmpl w:val="F3D86696"/>
    <w:lvl w:ilvl="0" w:tplc="7CB6AF36">
      <w:start w:val="1"/>
      <w:numFmt w:val="bullet"/>
      <w:lvlText w:val=""/>
      <w:lvlJc w:val="left"/>
      <w:pPr>
        <w:ind w:left="720" w:hanging="360"/>
      </w:pPr>
      <w:rPr>
        <w:rFonts w:ascii="Symbol" w:hAnsi="Symbol" w:hint="default"/>
        <w:color w:val="008EAA" w:themeColor="accent3"/>
      </w:rPr>
    </w:lvl>
    <w:lvl w:ilvl="1" w:tplc="7CB6AF36">
      <w:start w:val="1"/>
      <w:numFmt w:val="bullet"/>
      <w:lvlText w:val=""/>
      <w:lvlJc w:val="left"/>
      <w:pPr>
        <w:ind w:left="1440" w:hanging="360"/>
      </w:pPr>
      <w:rPr>
        <w:rFonts w:ascii="Symbol" w:hAnsi="Symbol" w:hint="default"/>
        <w:color w:val="008EAA"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57316D"/>
    <w:multiLevelType w:val="hybridMultilevel"/>
    <w:tmpl w:val="C9C4D7AA"/>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8E4ABD"/>
    <w:multiLevelType w:val="hybridMultilevel"/>
    <w:tmpl w:val="DA440B38"/>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FC2A46"/>
    <w:multiLevelType w:val="hybridMultilevel"/>
    <w:tmpl w:val="D42C1F34"/>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364683"/>
    <w:multiLevelType w:val="hybridMultilevel"/>
    <w:tmpl w:val="B66AAA16"/>
    <w:lvl w:ilvl="0" w:tplc="7CB6AF36">
      <w:start w:val="1"/>
      <w:numFmt w:val="bullet"/>
      <w:lvlText w:val=""/>
      <w:lvlJc w:val="left"/>
      <w:pPr>
        <w:ind w:left="864" w:hanging="360"/>
      </w:pPr>
      <w:rPr>
        <w:rFonts w:ascii="Symbol" w:hAnsi="Symbol" w:hint="default"/>
        <w:color w:val="008EAA" w:themeColor="accent3"/>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7" w15:restartNumberingAfterBreak="0">
    <w:nsid w:val="51B84BE3"/>
    <w:multiLevelType w:val="hybridMultilevel"/>
    <w:tmpl w:val="FB6E561E"/>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E13D52"/>
    <w:multiLevelType w:val="hybridMultilevel"/>
    <w:tmpl w:val="676042F6"/>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841C8C"/>
    <w:multiLevelType w:val="hybridMultilevel"/>
    <w:tmpl w:val="98660840"/>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FB1320"/>
    <w:multiLevelType w:val="hybridMultilevel"/>
    <w:tmpl w:val="CA0A7280"/>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7B512B"/>
    <w:multiLevelType w:val="hybridMultilevel"/>
    <w:tmpl w:val="6FB05178"/>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F17FD1"/>
    <w:multiLevelType w:val="hybridMultilevel"/>
    <w:tmpl w:val="A34625A4"/>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4337E8"/>
    <w:multiLevelType w:val="hybridMultilevel"/>
    <w:tmpl w:val="180E2838"/>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A036A4"/>
    <w:multiLevelType w:val="hybridMultilevel"/>
    <w:tmpl w:val="DBDE5910"/>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C61E65"/>
    <w:multiLevelType w:val="hybridMultilevel"/>
    <w:tmpl w:val="96165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8A30FC3"/>
    <w:multiLevelType w:val="hybridMultilevel"/>
    <w:tmpl w:val="727C9250"/>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567573"/>
    <w:multiLevelType w:val="hybridMultilevel"/>
    <w:tmpl w:val="F75E8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9E55F8"/>
    <w:multiLevelType w:val="hybridMultilevel"/>
    <w:tmpl w:val="9B14E0CA"/>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540DF5"/>
    <w:multiLevelType w:val="hybridMultilevel"/>
    <w:tmpl w:val="4574C31E"/>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773D21"/>
    <w:multiLevelType w:val="hybridMultilevel"/>
    <w:tmpl w:val="B6929A82"/>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7D2BCC"/>
    <w:multiLevelType w:val="hybridMultilevel"/>
    <w:tmpl w:val="FC2CECE4"/>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BC5306"/>
    <w:multiLevelType w:val="multilevel"/>
    <w:tmpl w:val="862E2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C841D9F"/>
    <w:multiLevelType w:val="hybridMultilevel"/>
    <w:tmpl w:val="3376C6D0"/>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1A593E"/>
    <w:multiLevelType w:val="hybridMultilevel"/>
    <w:tmpl w:val="DEDA0524"/>
    <w:lvl w:ilvl="0" w:tplc="7CB6AF36">
      <w:start w:val="1"/>
      <w:numFmt w:val="bullet"/>
      <w:lvlText w:val=""/>
      <w:lvlJc w:val="left"/>
      <w:pPr>
        <w:ind w:left="720" w:hanging="360"/>
      </w:pPr>
      <w:rPr>
        <w:rFonts w:ascii="Symbol" w:hAnsi="Symbol" w:hint="default"/>
        <w:color w:val="008EA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22"/>
  </w:num>
  <w:num w:numId="4">
    <w:abstractNumId w:val="1"/>
  </w:num>
  <w:num w:numId="5">
    <w:abstractNumId w:val="44"/>
  </w:num>
  <w:num w:numId="6">
    <w:abstractNumId w:val="47"/>
  </w:num>
  <w:num w:numId="7">
    <w:abstractNumId w:val="49"/>
  </w:num>
  <w:num w:numId="8">
    <w:abstractNumId w:val="34"/>
  </w:num>
  <w:num w:numId="9">
    <w:abstractNumId w:val="13"/>
  </w:num>
  <w:num w:numId="10">
    <w:abstractNumId w:val="20"/>
  </w:num>
  <w:num w:numId="11">
    <w:abstractNumId w:val="63"/>
  </w:num>
  <w:num w:numId="12">
    <w:abstractNumId w:val="59"/>
  </w:num>
  <w:num w:numId="13">
    <w:abstractNumId w:val="16"/>
  </w:num>
  <w:num w:numId="14">
    <w:abstractNumId w:val="43"/>
  </w:num>
  <w:num w:numId="15">
    <w:abstractNumId w:val="33"/>
  </w:num>
  <w:num w:numId="16">
    <w:abstractNumId w:val="37"/>
  </w:num>
  <w:num w:numId="17">
    <w:abstractNumId w:val="12"/>
  </w:num>
  <w:num w:numId="18">
    <w:abstractNumId w:val="27"/>
  </w:num>
  <w:num w:numId="19">
    <w:abstractNumId w:val="11"/>
  </w:num>
  <w:num w:numId="20">
    <w:abstractNumId w:val="45"/>
  </w:num>
  <w:num w:numId="21">
    <w:abstractNumId w:val="53"/>
  </w:num>
  <w:num w:numId="22">
    <w:abstractNumId w:val="58"/>
  </w:num>
  <w:num w:numId="23">
    <w:abstractNumId w:val="39"/>
  </w:num>
  <w:num w:numId="24">
    <w:abstractNumId w:val="15"/>
  </w:num>
  <w:num w:numId="25">
    <w:abstractNumId w:val="28"/>
  </w:num>
  <w:num w:numId="26">
    <w:abstractNumId w:val="54"/>
  </w:num>
  <w:num w:numId="27">
    <w:abstractNumId w:val="23"/>
  </w:num>
  <w:num w:numId="28">
    <w:abstractNumId w:val="50"/>
  </w:num>
  <w:num w:numId="29">
    <w:abstractNumId w:val="35"/>
  </w:num>
  <w:num w:numId="30">
    <w:abstractNumId w:val="60"/>
  </w:num>
  <w:num w:numId="31">
    <w:abstractNumId w:val="9"/>
  </w:num>
  <w:num w:numId="32">
    <w:abstractNumId w:val="31"/>
  </w:num>
  <w:num w:numId="33">
    <w:abstractNumId w:val="8"/>
  </w:num>
  <w:num w:numId="34">
    <w:abstractNumId w:val="64"/>
  </w:num>
  <w:num w:numId="35">
    <w:abstractNumId w:val="7"/>
  </w:num>
  <w:num w:numId="36">
    <w:abstractNumId w:val="6"/>
  </w:num>
  <w:num w:numId="37">
    <w:abstractNumId w:val="29"/>
  </w:num>
  <w:num w:numId="38">
    <w:abstractNumId w:val="4"/>
  </w:num>
  <w:num w:numId="39">
    <w:abstractNumId w:val="5"/>
  </w:num>
  <w:num w:numId="40">
    <w:abstractNumId w:val="42"/>
  </w:num>
  <w:num w:numId="41">
    <w:abstractNumId w:val="52"/>
  </w:num>
  <w:num w:numId="42">
    <w:abstractNumId w:val="38"/>
  </w:num>
  <w:num w:numId="43">
    <w:abstractNumId w:val="17"/>
  </w:num>
  <w:num w:numId="44">
    <w:abstractNumId w:val="10"/>
  </w:num>
  <w:num w:numId="45">
    <w:abstractNumId w:val="26"/>
  </w:num>
  <w:num w:numId="46">
    <w:abstractNumId w:val="36"/>
  </w:num>
  <w:num w:numId="47">
    <w:abstractNumId w:val="30"/>
  </w:num>
  <w:num w:numId="48">
    <w:abstractNumId w:val="14"/>
  </w:num>
  <w:num w:numId="49">
    <w:abstractNumId w:val="3"/>
  </w:num>
  <w:num w:numId="50">
    <w:abstractNumId w:val="62"/>
  </w:num>
  <w:num w:numId="51">
    <w:abstractNumId w:val="46"/>
  </w:num>
  <w:num w:numId="52">
    <w:abstractNumId w:val="51"/>
  </w:num>
  <w:num w:numId="53">
    <w:abstractNumId w:val="32"/>
  </w:num>
  <w:num w:numId="54">
    <w:abstractNumId w:val="24"/>
  </w:num>
  <w:num w:numId="55">
    <w:abstractNumId w:val="56"/>
  </w:num>
  <w:num w:numId="56">
    <w:abstractNumId w:val="48"/>
  </w:num>
  <w:num w:numId="57">
    <w:abstractNumId w:val="61"/>
  </w:num>
  <w:num w:numId="58">
    <w:abstractNumId w:val="40"/>
  </w:num>
  <w:num w:numId="59">
    <w:abstractNumId w:val="3"/>
  </w:num>
  <w:num w:numId="60">
    <w:abstractNumId w:val="62"/>
  </w:num>
  <w:num w:numId="61">
    <w:abstractNumId w:val="55"/>
  </w:num>
  <w:num w:numId="62">
    <w:abstractNumId w:val="25"/>
  </w:num>
  <w:num w:numId="63">
    <w:abstractNumId w:val="21"/>
  </w:num>
  <w:num w:numId="64">
    <w:abstractNumId w:val="18"/>
  </w:num>
  <w:num w:numId="65">
    <w:abstractNumId w:val="41"/>
  </w:num>
  <w:num w:numId="66">
    <w:abstractNumId w:val="57"/>
  </w:num>
  <w:num w:numId="67">
    <w:abstractNumId w:val="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a3MDcxN7MwMTYxMTRT0lEKTi0uzszPAykwMawFACqGO+gtAAAA"/>
  </w:docVars>
  <w:rsids>
    <w:rsidRoot w:val="00C67FE8"/>
    <w:rsid w:val="00000636"/>
    <w:rsid w:val="00002DEC"/>
    <w:rsid w:val="00006226"/>
    <w:rsid w:val="000065AC"/>
    <w:rsid w:val="00006A0A"/>
    <w:rsid w:val="0000733E"/>
    <w:rsid w:val="0001038B"/>
    <w:rsid w:val="00014777"/>
    <w:rsid w:val="00014F45"/>
    <w:rsid w:val="000158A7"/>
    <w:rsid w:val="00015BFF"/>
    <w:rsid w:val="00017412"/>
    <w:rsid w:val="000233BF"/>
    <w:rsid w:val="00023C7F"/>
    <w:rsid w:val="00023DB3"/>
    <w:rsid w:val="00024912"/>
    <w:rsid w:val="00025BAF"/>
    <w:rsid w:val="000261E8"/>
    <w:rsid w:val="000271BD"/>
    <w:rsid w:val="000319BB"/>
    <w:rsid w:val="00035DF9"/>
    <w:rsid w:val="00036411"/>
    <w:rsid w:val="000364B0"/>
    <w:rsid w:val="00040771"/>
    <w:rsid w:val="000517AC"/>
    <w:rsid w:val="00054ED5"/>
    <w:rsid w:val="00056291"/>
    <w:rsid w:val="00057E2A"/>
    <w:rsid w:val="000630E0"/>
    <w:rsid w:val="00064B90"/>
    <w:rsid w:val="00065279"/>
    <w:rsid w:val="000652D9"/>
    <w:rsid w:val="00065505"/>
    <w:rsid w:val="00065A7A"/>
    <w:rsid w:val="00066551"/>
    <w:rsid w:val="00066888"/>
    <w:rsid w:val="0006738A"/>
    <w:rsid w:val="00067C4C"/>
    <w:rsid w:val="0007193C"/>
    <w:rsid w:val="0007374A"/>
    <w:rsid w:val="00073B6D"/>
    <w:rsid w:val="00074A30"/>
    <w:rsid w:val="0007512E"/>
    <w:rsid w:val="00075955"/>
    <w:rsid w:val="00080404"/>
    <w:rsid w:val="00080BCB"/>
    <w:rsid w:val="0008214A"/>
    <w:rsid w:val="00084742"/>
    <w:rsid w:val="00084C61"/>
    <w:rsid w:val="00086F12"/>
    <w:rsid w:val="0009098A"/>
    <w:rsid w:val="00092239"/>
    <w:rsid w:val="0009499C"/>
    <w:rsid w:val="000A1D62"/>
    <w:rsid w:val="000A5C34"/>
    <w:rsid w:val="000B2E68"/>
    <w:rsid w:val="000B482C"/>
    <w:rsid w:val="000B6CEE"/>
    <w:rsid w:val="000B7236"/>
    <w:rsid w:val="000C1B82"/>
    <w:rsid w:val="000C332A"/>
    <w:rsid w:val="000C3708"/>
    <w:rsid w:val="000C3761"/>
    <w:rsid w:val="000C41BB"/>
    <w:rsid w:val="000C5FBA"/>
    <w:rsid w:val="000C7373"/>
    <w:rsid w:val="000C7E81"/>
    <w:rsid w:val="000D03F6"/>
    <w:rsid w:val="000D20CD"/>
    <w:rsid w:val="000D2145"/>
    <w:rsid w:val="000D5B0E"/>
    <w:rsid w:val="000D6A79"/>
    <w:rsid w:val="000D6FD3"/>
    <w:rsid w:val="000D790B"/>
    <w:rsid w:val="000E1582"/>
    <w:rsid w:val="000E313B"/>
    <w:rsid w:val="000E3E9D"/>
    <w:rsid w:val="000E4FC2"/>
    <w:rsid w:val="000E7D4F"/>
    <w:rsid w:val="000F3EE2"/>
    <w:rsid w:val="000F4BB1"/>
    <w:rsid w:val="000F5D4E"/>
    <w:rsid w:val="0010183D"/>
    <w:rsid w:val="00103D3B"/>
    <w:rsid w:val="001043E5"/>
    <w:rsid w:val="00105261"/>
    <w:rsid w:val="00105F56"/>
    <w:rsid w:val="00110B09"/>
    <w:rsid w:val="00110BF4"/>
    <w:rsid w:val="001114BB"/>
    <w:rsid w:val="00111F4C"/>
    <w:rsid w:val="001211E1"/>
    <w:rsid w:val="00121673"/>
    <w:rsid w:val="00125637"/>
    <w:rsid w:val="001260A1"/>
    <w:rsid w:val="001275D1"/>
    <w:rsid w:val="001277D3"/>
    <w:rsid w:val="001278B4"/>
    <w:rsid w:val="00130AA2"/>
    <w:rsid w:val="00135082"/>
    <w:rsid w:val="00135DC7"/>
    <w:rsid w:val="00140B8E"/>
    <w:rsid w:val="00141F0B"/>
    <w:rsid w:val="00144415"/>
    <w:rsid w:val="00147ED1"/>
    <w:rsid w:val="001500D6"/>
    <w:rsid w:val="0015038E"/>
    <w:rsid w:val="001515E4"/>
    <w:rsid w:val="001524DA"/>
    <w:rsid w:val="00153880"/>
    <w:rsid w:val="00154CC8"/>
    <w:rsid w:val="001557B6"/>
    <w:rsid w:val="00157C41"/>
    <w:rsid w:val="00160F8E"/>
    <w:rsid w:val="001625CF"/>
    <w:rsid w:val="00165C22"/>
    <w:rsid w:val="001661D9"/>
    <w:rsid w:val="00166751"/>
    <w:rsid w:val="00167B34"/>
    <w:rsid w:val="001708EC"/>
    <w:rsid w:val="00173A5E"/>
    <w:rsid w:val="00173D01"/>
    <w:rsid w:val="00174583"/>
    <w:rsid w:val="00174E7A"/>
    <w:rsid w:val="0017526B"/>
    <w:rsid w:val="00176FD7"/>
    <w:rsid w:val="001839C2"/>
    <w:rsid w:val="00183F77"/>
    <w:rsid w:val="001840C5"/>
    <w:rsid w:val="00184CE1"/>
    <w:rsid w:val="00187B41"/>
    <w:rsid w:val="00190129"/>
    <w:rsid w:val="00190E9A"/>
    <w:rsid w:val="00190FAC"/>
    <w:rsid w:val="00191D97"/>
    <w:rsid w:val="00192029"/>
    <w:rsid w:val="001925A8"/>
    <w:rsid w:val="0019262F"/>
    <w:rsid w:val="001958BA"/>
    <w:rsid w:val="001961CB"/>
    <w:rsid w:val="001962EB"/>
    <w:rsid w:val="0019673D"/>
    <w:rsid w:val="001A027C"/>
    <w:rsid w:val="001A107A"/>
    <w:rsid w:val="001A46BB"/>
    <w:rsid w:val="001A4AE8"/>
    <w:rsid w:val="001A5C95"/>
    <w:rsid w:val="001B20E6"/>
    <w:rsid w:val="001B3D83"/>
    <w:rsid w:val="001B400A"/>
    <w:rsid w:val="001C4B91"/>
    <w:rsid w:val="001C55E0"/>
    <w:rsid w:val="001C5A43"/>
    <w:rsid w:val="001C6C15"/>
    <w:rsid w:val="001C748A"/>
    <w:rsid w:val="001D29A4"/>
    <w:rsid w:val="001D3FCC"/>
    <w:rsid w:val="001D4610"/>
    <w:rsid w:val="001D68D7"/>
    <w:rsid w:val="001D6F9E"/>
    <w:rsid w:val="001D76A5"/>
    <w:rsid w:val="001D7C40"/>
    <w:rsid w:val="001E020C"/>
    <w:rsid w:val="001E160D"/>
    <w:rsid w:val="001E2AB3"/>
    <w:rsid w:val="001E330B"/>
    <w:rsid w:val="001E5ECF"/>
    <w:rsid w:val="001F00BC"/>
    <w:rsid w:val="001F1933"/>
    <w:rsid w:val="001F278F"/>
    <w:rsid w:val="001F63C2"/>
    <w:rsid w:val="001F6A23"/>
    <w:rsid w:val="00206A59"/>
    <w:rsid w:val="0020792E"/>
    <w:rsid w:val="002101B4"/>
    <w:rsid w:val="00211758"/>
    <w:rsid w:val="00211CA3"/>
    <w:rsid w:val="002130CA"/>
    <w:rsid w:val="00215BEB"/>
    <w:rsid w:val="002212C8"/>
    <w:rsid w:val="00222A49"/>
    <w:rsid w:val="00223099"/>
    <w:rsid w:val="002240B7"/>
    <w:rsid w:val="002250B3"/>
    <w:rsid w:val="002250C7"/>
    <w:rsid w:val="0022552E"/>
    <w:rsid w:val="00227D62"/>
    <w:rsid w:val="00230349"/>
    <w:rsid w:val="002308A7"/>
    <w:rsid w:val="00232948"/>
    <w:rsid w:val="00235F4D"/>
    <w:rsid w:val="00236633"/>
    <w:rsid w:val="0023663F"/>
    <w:rsid w:val="0024175B"/>
    <w:rsid w:val="00241ABC"/>
    <w:rsid w:val="002456F7"/>
    <w:rsid w:val="002458FE"/>
    <w:rsid w:val="00246752"/>
    <w:rsid w:val="00246F49"/>
    <w:rsid w:val="002501AF"/>
    <w:rsid w:val="00250E69"/>
    <w:rsid w:val="00254BC7"/>
    <w:rsid w:val="0025633B"/>
    <w:rsid w:val="00256A91"/>
    <w:rsid w:val="00256E1E"/>
    <w:rsid w:val="00261247"/>
    <w:rsid w:val="00261685"/>
    <w:rsid w:val="00262499"/>
    <w:rsid w:val="002625EE"/>
    <w:rsid w:val="00263543"/>
    <w:rsid w:val="0026394B"/>
    <w:rsid w:val="00264652"/>
    <w:rsid w:val="002651B1"/>
    <w:rsid w:val="0027041F"/>
    <w:rsid w:val="00273081"/>
    <w:rsid w:val="002735FC"/>
    <w:rsid w:val="0027425C"/>
    <w:rsid w:val="00274294"/>
    <w:rsid w:val="00274A3B"/>
    <w:rsid w:val="00274D22"/>
    <w:rsid w:val="00277822"/>
    <w:rsid w:val="00282084"/>
    <w:rsid w:val="00283B1C"/>
    <w:rsid w:val="00284B15"/>
    <w:rsid w:val="0028655A"/>
    <w:rsid w:val="002871F3"/>
    <w:rsid w:val="00287C24"/>
    <w:rsid w:val="00291052"/>
    <w:rsid w:val="002921AB"/>
    <w:rsid w:val="00293FF6"/>
    <w:rsid w:val="002A1E02"/>
    <w:rsid w:val="002A1F3F"/>
    <w:rsid w:val="002A4E7A"/>
    <w:rsid w:val="002B583B"/>
    <w:rsid w:val="002B5E79"/>
    <w:rsid w:val="002B7EDD"/>
    <w:rsid w:val="002C0859"/>
    <w:rsid w:val="002D0AAC"/>
    <w:rsid w:val="002D77CC"/>
    <w:rsid w:val="002D789D"/>
    <w:rsid w:val="002D7D8A"/>
    <w:rsid w:val="002E197B"/>
    <w:rsid w:val="002E22FB"/>
    <w:rsid w:val="002E5643"/>
    <w:rsid w:val="002E68F1"/>
    <w:rsid w:val="002F1619"/>
    <w:rsid w:val="002F1947"/>
    <w:rsid w:val="002F402A"/>
    <w:rsid w:val="002F5BAB"/>
    <w:rsid w:val="002F7C6A"/>
    <w:rsid w:val="00300DB4"/>
    <w:rsid w:val="00300FAB"/>
    <w:rsid w:val="00301EEF"/>
    <w:rsid w:val="003025DE"/>
    <w:rsid w:val="00304449"/>
    <w:rsid w:val="0030450F"/>
    <w:rsid w:val="0030458A"/>
    <w:rsid w:val="0030522E"/>
    <w:rsid w:val="00306D94"/>
    <w:rsid w:val="0030711C"/>
    <w:rsid w:val="00307F20"/>
    <w:rsid w:val="00310FC2"/>
    <w:rsid w:val="003125DF"/>
    <w:rsid w:val="00312797"/>
    <w:rsid w:val="00312AB1"/>
    <w:rsid w:val="003150E7"/>
    <w:rsid w:val="003160A4"/>
    <w:rsid w:val="00316AD0"/>
    <w:rsid w:val="00320956"/>
    <w:rsid w:val="00322C40"/>
    <w:rsid w:val="00322FB8"/>
    <w:rsid w:val="0032387B"/>
    <w:rsid w:val="00324036"/>
    <w:rsid w:val="00324E7E"/>
    <w:rsid w:val="00330A5A"/>
    <w:rsid w:val="00330D18"/>
    <w:rsid w:val="0033216E"/>
    <w:rsid w:val="00332C33"/>
    <w:rsid w:val="003334D3"/>
    <w:rsid w:val="0033438B"/>
    <w:rsid w:val="00334EAA"/>
    <w:rsid w:val="00335736"/>
    <w:rsid w:val="0034028C"/>
    <w:rsid w:val="0034554C"/>
    <w:rsid w:val="003456D5"/>
    <w:rsid w:val="0034728D"/>
    <w:rsid w:val="003563D2"/>
    <w:rsid w:val="00356A67"/>
    <w:rsid w:val="00357529"/>
    <w:rsid w:val="00357D92"/>
    <w:rsid w:val="00360A8C"/>
    <w:rsid w:val="0036321E"/>
    <w:rsid w:val="00364343"/>
    <w:rsid w:val="00365BCB"/>
    <w:rsid w:val="003661D2"/>
    <w:rsid w:val="00367E1E"/>
    <w:rsid w:val="00371C9A"/>
    <w:rsid w:val="00371CD6"/>
    <w:rsid w:val="00373D2F"/>
    <w:rsid w:val="003753BC"/>
    <w:rsid w:val="00376FA5"/>
    <w:rsid w:val="003802F2"/>
    <w:rsid w:val="003859D0"/>
    <w:rsid w:val="003865F9"/>
    <w:rsid w:val="00387488"/>
    <w:rsid w:val="00387693"/>
    <w:rsid w:val="00387ECE"/>
    <w:rsid w:val="003927E4"/>
    <w:rsid w:val="00392B94"/>
    <w:rsid w:val="00396EEB"/>
    <w:rsid w:val="00397A61"/>
    <w:rsid w:val="003A0371"/>
    <w:rsid w:val="003A1479"/>
    <w:rsid w:val="003A1813"/>
    <w:rsid w:val="003A2F5D"/>
    <w:rsid w:val="003A45B8"/>
    <w:rsid w:val="003A5817"/>
    <w:rsid w:val="003A5A5B"/>
    <w:rsid w:val="003B11CD"/>
    <w:rsid w:val="003B2FF7"/>
    <w:rsid w:val="003B360E"/>
    <w:rsid w:val="003B7D82"/>
    <w:rsid w:val="003B7E2A"/>
    <w:rsid w:val="003C4644"/>
    <w:rsid w:val="003C5BE3"/>
    <w:rsid w:val="003C6031"/>
    <w:rsid w:val="003C6315"/>
    <w:rsid w:val="003C675C"/>
    <w:rsid w:val="003D0721"/>
    <w:rsid w:val="003E1E6B"/>
    <w:rsid w:val="003F14ED"/>
    <w:rsid w:val="003F204E"/>
    <w:rsid w:val="003F4A45"/>
    <w:rsid w:val="003F4D34"/>
    <w:rsid w:val="003F61EE"/>
    <w:rsid w:val="003F651A"/>
    <w:rsid w:val="004042D3"/>
    <w:rsid w:val="0040761D"/>
    <w:rsid w:val="00407C3F"/>
    <w:rsid w:val="00413A7C"/>
    <w:rsid w:val="004141DD"/>
    <w:rsid w:val="004162C1"/>
    <w:rsid w:val="00416A17"/>
    <w:rsid w:val="00420425"/>
    <w:rsid w:val="004221F5"/>
    <w:rsid w:val="0042436B"/>
    <w:rsid w:val="00425829"/>
    <w:rsid w:val="00427CB9"/>
    <w:rsid w:val="00427E4E"/>
    <w:rsid w:val="00430C4D"/>
    <w:rsid w:val="00431BEB"/>
    <w:rsid w:val="00431DB9"/>
    <w:rsid w:val="004323DD"/>
    <w:rsid w:val="004346D9"/>
    <w:rsid w:val="00440E71"/>
    <w:rsid w:val="00442EA6"/>
    <w:rsid w:val="00443151"/>
    <w:rsid w:val="00443CB8"/>
    <w:rsid w:val="00443D4C"/>
    <w:rsid w:val="00446D17"/>
    <w:rsid w:val="00447199"/>
    <w:rsid w:val="0045285B"/>
    <w:rsid w:val="00452B74"/>
    <w:rsid w:val="00453E6B"/>
    <w:rsid w:val="00461804"/>
    <w:rsid w:val="00463AD5"/>
    <w:rsid w:val="004641EB"/>
    <w:rsid w:val="004654CF"/>
    <w:rsid w:val="00466810"/>
    <w:rsid w:val="00471E66"/>
    <w:rsid w:val="00473C2B"/>
    <w:rsid w:val="00473C7B"/>
    <w:rsid w:val="00475DA5"/>
    <w:rsid w:val="004760E1"/>
    <w:rsid w:val="00477EE9"/>
    <w:rsid w:val="004802C2"/>
    <w:rsid w:val="004816B5"/>
    <w:rsid w:val="00483DD2"/>
    <w:rsid w:val="00484F15"/>
    <w:rsid w:val="004862A7"/>
    <w:rsid w:val="004863A5"/>
    <w:rsid w:val="00490BD7"/>
    <w:rsid w:val="00494E6F"/>
    <w:rsid w:val="004963C2"/>
    <w:rsid w:val="00497BAE"/>
    <w:rsid w:val="004A1B4D"/>
    <w:rsid w:val="004A2092"/>
    <w:rsid w:val="004A30A8"/>
    <w:rsid w:val="004A387E"/>
    <w:rsid w:val="004A38EB"/>
    <w:rsid w:val="004A58DD"/>
    <w:rsid w:val="004A6119"/>
    <w:rsid w:val="004A62FD"/>
    <w:rsid w:val="004A639A"/>
    <w:rsid w:val="004A7AB4"/>
    <w:rsid w:val="004B2411"/>
    <w:rsid w:val="004B3457"/>
    <w:rsid w:val="004B3C6F"/>
    <w:rsid w:val="004B3F9F"/>
    <w:rsid w:val="004B47DC"/>
    <w:rsid w:val="004B4E49"/>
    <w:rsid w:val="004B6A28"/>
    <w:rsid w:val="004C0428"/>
    <w:rsid w:val="004C04F1"/>
    <w:rsid w:val="004C06A9"/>
    <w:rsid w:val="004C1F20"/>
    <w:rsid w:val="004C385E"/>
    <w:rsid w:val="004D011A"/>
    <w:rsid w:val="004D5320"/>
    <w:rsid w:val="004D57BA"/>
    <w:rsid w:val="004E2215"/>
    <w:rsid w:val="004E2555"/>
    <w:rsid w:val="004E75B3"/>
    <w:rsid w:val="004E7AE2"/>
    <w:rsid w:val="004E7CBC"/>
    <w:rsid w:val="004F04BA"/>
    <w:rsid w:val="004F0665"/>
    <w:rsid w:val="004F0EFF"/>
    <w:rsid w:val="004F24B8"/>
    <w:rsid w:val="004F33A6"/>
    <w:rsid w:val="004F4FF9"/>
    <w:rsid w:val="0050037C"/>
    <w:rsid w:val="0050093F"/>
    <w:rsid w:val="0050114E"/>
    <w:rsid w:val="0050184D"/>
    <w:rsid w:val="00512A05"/>
    <w:rsid w:val="00514788"/>
    <w:rsid w:val="0051566E"/>
    <w:rsid w:val="0052070D"/>
    <w:rsid w:val="00522822"/>
    <w:rsid w:val="00524EE6"/>
    <w:rsid w:val="005263F4"/>
    <w:rsid w:val="00527964"/>
    <w:rsid w:val="00531049"/>
    <w:rsid w:val="00535B71"/>
    <w:rsid w:val="00537862"/>
    <w:rsid w:val="005401CB"/>
    <w:rsid w:val="00542F51"/>
    <w:rsid w:val="0054371B"/>
    <w:rsid w:val="00545DEC"/>
    <w:rsid w:val="00546708"/>
    <w:rsid w:val="00546D24"/>
    <w:rsid w:val="00547059"/>
    <w:rsid w:val="005479D7"/>
    <w:rsid w:val="005504FF"/>
    <w:rsid w:val="00555B93"/>
    <w:rsid w:val="00556BD9"/>
    <w:rsid w:val="00560B23"/>
    <w:rsid w:val="00561A18"/>
    <w:rsid w:val="00563950"/>
    <w:rsid w:val="00564226"/>
    <w:rsid w:val="00564906"/>
    <w:rsid w:val="00565502"/>
    <w:rsid w:val="0056615E"/>
    <w:rsid w:val="005666F2"/>
    <w:rsid w:val="005667C8"/>
    <w:rsid w:val="005745A0"/>
    <w:rsid w:val="00575EFD"/>
    <w:rsid w:val="00577B32"/>
    <w:rsid w:val="00580378"/>
    <w:rsid w:val="0058051B"/>
    <w:rsid w:val="00580871"/>
    <w:rsid w:val="00582231"/>
    <w:rsid w:val="00582B6B"/>
    <w:rsid w:val="00586EDB"/>
    <w:rsid w:val="00586F39"/>
    <w:rsid w:val="005904BC"/>
    <w:rsid w:val="00591A01"/>
    <w:rsid w:val="00592386"/>
    <w:rsid w:val="005925FB"/>
    <w:rsid w:val="005929F3"/>
    <w:rsid w:val="00595FBF"/>
    <w:rsid w:val="005A042E"/>
    <w:rsid w:val="005A5A73"/>
    <w:rsid w:val="005B20AC"/>
    <w:rsid w:val="005B2DDF"/>
    <w:rsid w:val="005B3394"/>
    <w:rsid w:val="005B4AE7"/>
    <w:rsid w:val="005B53B0"/>
    <w:rsid w:val="005B6DDC"/>
    <w:rsid w:val="005C09D2"/>
    <w:rsid w:val="005C1267"/>
    <w:rsid w:val="005C2D8B"/>
    <w:rsid w:val="005C4EC2"/>
    <w:rsid w:val="005C5187"/>
    <w:rsid w:val="005C5FC6"/>
    <w:rsid w:val="005C672C"/>
    <w:rsid w:val="005D2B71"/>
    <w:rsid w:val="005D3F9E"/>
    <w:rsid w:val="005D41A2"/>
    <w:rsid w:val="005D4207"/>
    <w:rsid w:val="005D45B3"/>
    <w:rsid w:val="005D79E7"/>
    <w:rsid w:val="005E367E"/>
    <w:rsid w:val="005E3C47"/>
    <w:rsid w:val="005E436F"/>
    <w:rsid w:val="005E45EE"/>
    <w:rsid w:val="005E57EE"/>
    <w:rsid w:val="005F1988"/>
    <w:rsid w:val="005F281D"/>
    <w:rsid w:val="005F4ACD"/>
    <w:rsid w:val="005F584A"/>
    <w:rsid w:val="005F6005"/>
    <w:rsid w:val="00600F06"/>
    <w:rsid w:val="006013D7"/>
    <w:rsid w:val="006024B0"/>
    <w:rsid w:val="0060436B"/>
    <w:rsid w:val="006050D7"/>
    <w:rsid w:val="006064AB"/>
    <w:rsid w:val="0060704E"/>
    <w:rsid w:val="0060755E"/>
    <w:rsid w:val="00614742"/>
    <w:rsid w:val="0061759F"/>
    <w:rsid w:val="00617686"/>
    <w:rsid w:val="00621ABE"/>
    <w:rsid w:val="006225D6"/>
    <w:rsid w:val="006229CF"/>
    <w:rsid w:val="00622BB5"/>
    <w:rsid w:val="006231E0"/>
    <w:rsid w:val="00624297"/>
    <w:rsid w:val="00624CFF"/>
    <w:rsid w:val="00625060"/>
    <w:rsid w:val="00630FE0"/>
    <w:rsid w:val="00631AC3"/>
    <w:rsid w:val="00633370"/>
    <w:rsid w:val="00633BCE"/>
    <w:rsid w:val="00641881"/>
    <w:rsid w:val="00643A6F"/>
    <w:rsid w:val="00645D8E"/>
    <w:rsid w:val="00653E79"/>
    <w:rsid w:val="006541AA"/>
    <w:rsid w:val="00654A45"/>
    <w:rsid w:val="00655345"/>
    <w:rsid w:val="006565EF"/>
    <w:rsid w:val="0066226E"/>
    <w:rsid w:val="00662D2A"/>
    <w:rsid w:val="006630E0"/>
    <w:rsid w:val="006713C9"/>
    <w:rsid w:val="00672536"/>
    <w:rsid w:val="00673B68"/>
    <w:rsid w:val="00676BF6"/>
    <w:rsid w:val="006814D4"/>
    <w:rsid w:val="00681EDC"/>
    <w:rsid w:val="00683053"/>
    <w:rsid w:val="00683BA4"/>
    <w:rsid w:val="00684D46"/>
    <w:rsid w:val="0068649F"/>
    <w:rsid w:val="00686BFA"/>
    <w:rsid w:val="00687158"/>
    <w:rsid w:val="00687189"/>
    <w:rsid w:val="0069087B"/>
    <w:rsid w:val="006954B9"/>
    <w:rsid w:val="00696AF1"/>
    <w:rsid w:val="00697CCC"/>
    <w:rsid w:val="006A276D"/>
    <w:rsid w:val="006A7DBD"/>
    <w:rsid w:val="006B0D98"/>
    <w:rsid w:val="006B13B7"/>
    <w:rsid w:val="006B1FB9"/>
    <w:rsid w:val="006B2942"/>
    <w:rsid w:val="006B3994"/>
    <w:rsid w:val="006B6F79"/>
    <w:rsid w:val="006C0E45"/>
    <w:rsid w:val="006C2053"/>
    <w:rsid w:val="006C2D5A"/>
    <w:rsid w:val="006C3DEE"/>
    <w:rsid w:val="006C5307"/>
    <w:rsid w:val="006C554C"/>
    <w:rsid w:val="006C7A2B"/>
    <w:rsid w:val="006D1A51"/>
    <w:rsid w:val="006D416F"/>
    <w:rsid w:val="006D4829"/>
    <w:rsid w:val="006D6D13"/>
    <w:rsid w:val="006D7953"/>
    <w:rsid w:val="006E1C79"/>
    <w:rsid w:val="006E2FA5"/>
    <w:rsid w:val="006E30E5"/>
    <w:rsid w:val="006E40B0"/>
    <w:rsid w:val="006F08C7"/>
    <w:rsid w:val="006F1E49"/>
    <w:rsid w:val="006F3B38"/>
    <w:rsid w:val="00700217"/>
    <w:rsid w:val="0070125C"/>
    <w:rsid w:val="0070480F"/>
    <w:rsid w:val="007054EC"/>
    <w:rsid w:val="00706921"/>
    <w:rsid w:val="00707B43"/>
    <w:rsid w:val="00707F17"/>
    <w:rsid w:val="00711429"/>
    <w:rsid w:val="007124DA"/>
    <w:rsid w:val="00712924"/>
    <w:rsid w:val="007137A4"/>
    <w:rsid w:val="00714543"/>
    <w:rsid w:val="0071469D"/>
    <w:rsid w:val="00715EFD"/>
    <w:rsid w:val="007164F7"/>
    <w:rsid w:val="007225DF"/>
    <w:rsid w:val="00723E60"/>
    <w:rsid w:val="0072443B"/>
    <w:rsid w:val="00725A81"/>
    <w:rsid w:val="00730636"/>
    <w:rsid w:val="00731C4A"/>
    <w:rsid w:val="00732F12"/>
    <w:rsid w:val="00734A8A"/>
    <w:rsid w:val="007351F3"/>
    <w:rsid w:val="00735896"/>
    <w:rsid w:val="00735C13"/>
    <w:rsid w:val="00736464"/>
    <w:rsid w:val="007371AC"/>
    <w:rsid w:val="00742A4F"/>
    <w:rsid w:val="007435A2"/>
    <w:rsid w:val="00745873"/>
    <w:rsid w:val="0074676A"/>
    <w:rsid w:val="0074778B"/>
    <w:rsid w:val="00751679"/>
    <w:rsid w:val="00753BD2"/>
    <w:rsid w:val="007559CA"/>
    <w:rsid w:val="007565FD"/>
    <w:rsid w:val="00763A1A"/>
    <w:rsid w:val="00763E06"/>
    <w:rsid w:val="00764028"/>
    <w:rsid w:val="007655C9"/>
    <w:rsid w:val="007658D0"/>
    <w:rsid w:val="00771B6B"/>
    <w:rsid w:val="0077225E"/>
    <w:rsid w:val="00773B4D"/>
    <w:rsid w:val="00773EF6"/>
    <w:rsid w:val="0077778E"/>
    <w:rsid w:val="00781382"/>
    <w:rsid w:val="00781701"/>
    <w:rsid w:val="00781C02"/>
    <w:rsid w:val="00781E23"/>
    <w:rsid w:val="00783DEB"/>
    <w:rsid w:val="00784237"/>
    <w:rsid w:val="00793F48"/>
    <w:rsid w:val="0079514B"/>
    <w:rsid w:val="0079751D"/>
    <w:rsid w:val="007A04C1"/>
    <w:rsid w:val="007A08C2"/>
    <w:rsid w:val="007A0A2D"/>
    <w:rsid w:val="007A1E9C"/>
    <w:rsid w:val="007A4318"/>
    <w:rsid w:val="007B038E"/>
    <w:rsid w:val="007B0D41"/>
    <w:rsid w:val="007B13FF"/>
    <w:rsid w:val="007B35B2"/>
    <w:rsid w:val="007B3F34"/>
    <w:rsid w:val="007B615E"/>
    <w:rsid w:val="007B6224"/>
    <w:rsid w:val="007C4FED"/>
    <w:rsid w:val="007D1FFF"/>
    <w:rsid w:val="007D28DB"/>
    <w:rsid w:val="007D28F7"/>
    <w:rsid w:val="007D42A0"/>
    <w:rsid w:val="007E0CAA"/>
    <w:rsid w:val="007E2819"/>
    <w:rsid w:val="007E3421"/>
    <w:rsid w:val="007E685C"/>
    <w:rsid w:val="007E6A05"/>
    <w:rsid w:val="007E77F5"/>
    <w:rsid w:val="007F1DB9"/>
    <w:rsid w:val="007F1EB7"/>
    <w:rsid w:val="007F4F0D"/>
    <w:rsid w:val="007F6108"/>
    <w:rsid w:val="007F64A5"/>
    <w:rsid w:val="007F7097"/>
    <w:rsid w:val="00800A37"/>
    <w:rsid w:val="00800D9A"/>
    <w:rsid w:val="00800FCD"/>
    <w:rsid w:val="008048BB"/>
    <w:rsid w:val="008057BE"/>
    <w:rsid w:val="008067A6"/>
    <w:rsid w:val="00807742"/>
    <w:rsid w:val="00807AC2"/>
    <w:rsid w:val="00810382"/>
    <w:rsid w:val="00814C62"/>
    <w:rsid w:val="008156FA"/>
    <w:rsid w:val="00821047"/>
    <w:rsid w:val="00823A95"/>
    <w:rsid w:val="008251B3"/>
    <w:rsid w:val="0082591E"/>
    <w:rsid w:val="008363D6"/>
    <w:rsid w:val="0083669F"/>
    <w:rsid w:val="00836BA9"/>
    <w:rsid w:val="0084442A"/>
    <w:rsid w:val="00844F1D"/>
    <w:rsid w:val="00846B32"/>
    <w:rsid w:val="0084709E"/>
    <w:rsid w:val="0084749F"/>
    <w:rsid w:val="00847D1B"/>
    <w:rsid w:val="00850B52"/>
    <w:rsid w:val="00850B59"/>
    <w:rsid w:val="008533D4"/>
    <w:rsid w:val="00853C4E"/>
    <w:rsid w:val="0085427E"/>
    <w:rsid w:val="00854E92"/>
    <w:rsid w:val="00855CF1"/>
    <w:rsid w:val="008628C0"/>
    <w:rsid w:val="00864202"/>
    <w:rsid w:val="008655AE"/>
    <w:rsid w:val="0086632B"/>
    <w:rsid w:val="0087073A"/>
    <w:rsid w:val="008727FA"/>
    <w:rsid w:val="00873896"/>
    <w:rsid w:val="00873A1C"/>
    <w:rsid w:val="008767E5"/>
    <w:rsid w:val="00876B86"/>
    <w:rsid w:val="00877150"/>
    <w:rsid w:val="00880AE2"/>
    <w:rsid w:val="00881C43"/>
    <w:rsid w:val="00883012"/>
    <w:rsid w:val="00884E03"/>
    <w:rsid w:val="00890C9A"/>
    <w:rsid w:val="00890DD5"/>
    <w:rsid w:val="00891200"/>
    <w:rsid w:val="00894AE1"/>
    <w:rsid w:val="008A05F0"/>
    <w:rsid w:val="008A2511"/>
    <w:rsid w:val="008A27FE"/>
    <w:rsid w:val="008B14E3"/>
    <w:rsid w:val="008B2BFB"/>
    <w:rsid w:val="008B2E59"/>
    <w:rsid w:val="008B5443"/>
    <w:rsid w:val="008B6463"/>
    <w:rsid w:val="008B7EB1"/>
    <w:rsid w:val="008C1459"/>
    <w:rsid w:val="008C7076"/>
    <w:rsid w:val="008C7EEB"/>
    <w:rsid w:val="008D0DEF"/>
    <w:rsid w:val="008D2256"/>
    <w:rsid w:val="008D5E3D"/>
    <w:rsid w:val="008D6C81"/>
    <w:rsid w:val="008E2165"/>
    <w:rsid w:val="008E2282"/>
    <w:rsid w:val="008E2A10"/>
    <w:rsid w:val="008E3369"/>
    <w:rsid w:val="008E3FAF"/>
    <w:rsid w:val="008E7123"/>
    <w:rsid w:val="008F120C"/>
    <w:rsid w:val="008F1933"/>
    <w:rsid w:val="009015E7"/>
    <w:rsid w:val="0090181E"/>
    <w:rsid w:val="00901EF4"/>
    <w:rsid w:val="0090727B"/>
    <w:rsid w:val="0090737A"/>
    <w:rsid w:val="00907E21"/>
    <w:rsid w:val="0091106F"/>
    <w:rsid w:val="00911D9E"/>
    <w:rsid w:val="00914E8E"/>
    <w:rsid w:val="00916A08"/>
    <w:rsid w:val="00916DF2"/>
    <w:rsid w:val="00917184"/>
    <w:rsid w:val="009177AB"/>
    <w:rsid w:val="00921E45"/>
    <w:rsid w:val="00926D03"/>
    <w:rsid w:val="00930899"/>
    <w:rsid w:val="00932CD5"/>
    <w:rsid w:val="0093331E"/>
    <w:rsid w:val="00934A8E"/>
    <w:rsid w:val="00940620"/>
    <w:rsid w:val="00941E75"/>
    <w:rsid w:val="009440E4"/>
    <w:rsid w:val="00944A69"/>
    <w:rsid w:val="009450AA"/>
    <w:rsid w:val="00947F5F"/>
    <w:rsid w:val="00950273"/>
    <w:rsid w:val="00953911"/>
    <w:rsid w:val="0095502F"/>
    <w:rsid w:val="00955358"/>
    <w:rsid w:val="009559E8"/>
    <w:rsid w:val="00956275"/>
    <w:rsid w:val="0095799C"/>
    <w:rsid w:val="0096108C"/>
    <w:rsid w:val="009625C3"/>
    <w:rsid w:val="00962FA3"/>
    <w:rsid w:val="00963BA0"/>
    <w:rsid w:val="009652D8"/>
    <w:rsid w:val="009674BF"/>
    <w:rsid w:val="00967764"/>
    <w:rsid w:val="00973BB9"/>
    <w:rsid w:val="00976E56"/>
    <w:rsid w:val="00977BAB"/>
    <w:rsid w:val="009810EE"/>
    <w:rsid w:val="0098322B"/>
    <w:rsid w:val="00984CC9"/>
    <w:rsid w:val="0099233F"/>
    <w:rsid w:val="00993928"/>
    <w:rsid w:val="009941F0"/>
    <w:rsid w:val="0099758B"/>
    <w:rsid w:val="00997F85"/>
    <w:rsid w:val="009A61B6"/>
    <w:rsid w:val="009A66AE"/>
    <w:rsid w:val="009B0EE6"/>
    <w:rsid w:val="009B1BDE"/>
    <w:rsid w:val="009B3C26"/>
    <w:rsid w:val="009B3F1B"/>
    <w:rsid w:val="009B4090"/>
    <w:rsid w:val="009B477A"/>
    <w:rsid w:val="009B54A0"/>
    <w:rsid w:val="009B6836"/>
    <w:rsid w:val="009B6B16"/>
    <w:rsid w:val="009B6E3F"/>
    <w:rsid w:val="009C3115"/>
    <w:rsid w:val="009C4F8B"/>
    <w:rsid w:val="009C6405"/>
    <w:rsid w:val="009C7A6C"/>
    <w:rsid w:val="009D2777"/>
    <w:rsid w:val="009D2BAE"/>
    <w:rsid w:val="009D3D4A"/>
    <w:rsid w:val="009D7558"/>
    <w:rsid w:val="009E1471"/>
    <w:rsid w:val="009E44DE"/>
    <w:rsid w:val="009E6080"/>
    <w:rsid w:val="009F26CA"/>
    <w:rsid w:val="009F5DAA"/>
    <w:rsid w:val="009F5ECB"/>
    <w:rsid w:val="009F6837"/>
    <w:rsid w:val="009F737D"/>
    <w:rsid w:val="009F777F"/>
    <w:rsid w:val="009F78A5"/>
    <w:rsid w:val="00A01A32"/>
    <w:rsid w:val="00A06A05"/>
    <w:rsid w:val="00A074D5"/>
    <w:rsid w:val="00A10217"/>
    <w:rsid w:val="00A13A8E"/>
    <w:rsid w:val="00A15B9D"/>
    <w:rsid w:val="00A1666C"/>
    <w:rsid w:val="00A16C19"/>
    <w:rsid w:val="00A1795E"/>
    <w:rsid w:val="00A202DC"/>
    <w:rsid w:val="00A21C0E"/>
    <w:rsid w:val="00A21C8D"/>
    <w:rsid w:val="00A23AB0"/>
    <w:rsid w:val="00A24446"/>
    <w:rsid w:val="00A25DD4"/>
    <w:rsid w:val="00A30799"/>
    <w:rsid w:val="00A3179D"/>
    <w:rsid w:val="00A36294"/>
    <w:rsid w:val="00A43404"/>
    <w:rsid w:val="00A43D66"/>
    <w:rsid w:val="00A45C1F"/>
    <w:rsid w:val="00A50344"/>
    <w:rsid w:val="00A5261A"/>
    <w:rsid w:val="00A52C60"/>
    <w:rsid w:val="00A53540"/>
    <w:rsid w:val="00A536AA"/>
    <w:rsid w:val="00A53DC8"/>
    <w:rsid w:val="00A56444"/>
    <w:rsid w:val="00A5644B"/>
    <w:rsid w:val="00A57BA4"/>
    <w:rsid w:val="00A57FE8"/>
    <w:rsid w:val="00A64ECE"/>
    <w:rsid w:val="00A66185"/>
    <w:rsid w:val="00A6764F"/>
    <w:rsid w:val="00A67E42"/>
    <w:rsid w:val="00A70BAA"/>
    <w:rsid w:val="00A71CAD"/>
    <w:rsid w:val="00A72797"/>
    <w:rsid w:val="00A72F3C"/>
    <w:rsid w:val="00A731A2"/>
    <w:rsid w:val="00A7454C"/>
    <w:rsid w:val="00A81683"/>
    <w:rsid w:val="00A822D3"/>
    <w:rsid w:val="00A827C1"/>
    <w:rsid w:val="00A82A78"/>
    <w:rsid w:val="00A8328D"/>
    <w:rsid w:val="00A85B72"/>
    <w:rsid w:val="00A86416"/>
    <w:rsid w:val="00A87BC9"/>
    <w:rsid w:val="00A9183E"/>
    <w:rsid w:val="00A93F40"/>
    <w:rsid w:val="00A954EC"/>
    <w:rsid w:val="00A95AF2"/>
    <w:rsid w:val="00A96C32"/>
    <w:rsid w:val="00A96F93"/>
    <w:rsid w:val="00AA11DB"/>
    <w:rsid w:val="00AA1494"/>
    <w:rsid w:val="00AA1E4C"/>
    <w:rsid w:val="00AA2133"/>
    <w:rsid w:val="00AA4828"/>
    <w:rsid w:val="00AA6D2E"/>
    <w:rsid w:val="00AB72AA"/>
    <w:rsid w:val="00AC11A0"/>
    <w:rsid w:val="00AC34E0"/>
    <w:rsid w:val="00AC3C39"/>
    <w:rsid w:val="00AC40CD"/>
    <w:rsid w:val="00AC4313"/>
    <w:rsid w:val="00AC4A21"/>
    <w:rsid w:val="00AC764E"/>
    <w:rsid w:val="00AD2DBC"/>
    <w:rsid w:val="00AD3C5A"/>
    <w:rsid w:val="00AD52F4"/>
    <w:rsid w:val="00AD5D73"/>
    <w:rsid w:val="00AD634D"/>
    <w:rsid w:val="00AE1608"/>
    <w:rsid w:val="00AE255E"/>
    <w:rsid w:val="00AE28D1"/>
    <w:rsid w:val="00AE3279"/>
    <w:rsid w:val="00AE5772"/>
    <w:rsid w:val="00AE617B"/>
    <w:rsid w:val="00AF1490"/>
    <w:rsid w:val="00AF22AD"/>
    <w:rsid w:val="00AF2D63"/>
    <w:rsid w:val="00AF5107"/>
    <w:rsid w:val="00B022A4"/>
    <w:rsid w:val="00B02D53"/>
    <w:rsid w:val="00B0355C"/>
    <w:rsid w:val="00B03921"/>
    <w:rsid w:val="00B04CBA"/>
    <w:rsid w:val="00B04F4F"/>
    <w:rsid w:val="00B06264"/>
    <w:rsid w:val="00B067B3"/>
    <w:rsid w:val="00B076A0"/>
    <w:rsid w:val="00B07916"/>
    <w:rsid w:val="00B07C8F"/>
    <w:rsid w:val="00B10976"/>
    <w:rsid w:val="00B23668"/>
    <w:rsid w:val="00B24D19"/>
    <w:rsid w:val="00B24E8D"/>
    <w:rsid w:val="00B25851"/>
    <w:rsid w:val="00B26927"/>
    <w:rsid w:val="00B275D4"/>
    <w:rsid w:val="00B30E3C"/>
    <w:rsid w:val="00B31F41"/>
    <w:rsid w:val="00B32425"/>
    <w:rsid w:val="00B3374D"/>
    <w:rsid w:val="00B33EE1"/>
    <w:rsid w:val="00B37191"/>
    <w:rsid w:val="00B40AE7"/>
    <w:rsid w:val="00B40ECD"/>
    <w:rsid w:val="00B41E1E"/>
    <w:rsid w:val="00B4228E"/>
    <w:rsid w:val="00B42565"/>
    <w:rsid w:val="00B425C1"/>
    <w:rsid w:val="00B45968"/>
    <w:rsid w:val="00B45F9E"/>
    <w:rsid w:val="00B50477"/>
    <w:rsid w:val="00B545E5"/>
    <w:rsid w:val="00B5503D"/>
    <w:rsid w:val="00B5571F"/>
    <w:rsid w:val="00B57B91"/>
    <w:rsid w:val="00B57BAA"/>
    <w:rsid w:val="00B60DB8"/>
    <w:rsid w:val="00B6414D"/>
    <w:rsid w:val="00B64294"/>
    <w:rsid w:val="00B727AB"/>
    <w:rsid w:val="00B738C3"/>
    <w:rsid w:val="00B73AD3"/>
    <w:rsid w:val="00B75051"/>
    <w:rsid w:val="00B755FD"/>
    <w:rsid w:val="00B7620A"/>
    <w:rsid w:val="00B7643A"/>
    <w:rsid w:val="00B764F8"/>
    <w:rsid w:val="00B802CD"/>
    <w:rsid w:val="00B838BF"/>
    <w:rsid w:val="00B84C01"/>
    <w:rsid w:val="00B859DE"/>
    <w:rsid w:val="00B87AAD"/>
    <w:rsid w:val="00B87CD8"/>
    <w:rsid w:val="00B87EA6"/>
    <w:rsid w:val="00B92BD3"/>
    <w:rsid w:val="00B93027"/>
    <w:rsid w:val="00B93F27"/>
    <w:rsid w:val="00B94445"/>
    <w:rsid w:val="00B94A79"/>
    <w:rsid w:val="00B95EFC"/>
    <w:rsid w:val="00B96A53"/>
    <w:rsid w:val="00BA16A8"/>
    <w:rsid w:val="00BA23A4"/>
    <w:rsid w:val="00BA4800"/>
    <w:rsid w:val="00BA4C20"/>
    <w:rsid w:val="00BA57B4"/>
    <w:rsid w:val="00BA6BC7"/>
    <w:rsid w:val="00BB13B3"/>
    <w:rsid w:val="00BB2F4C"/>
    <w:rsid w:val="00BC016E"/>
    <w:rsid w:val="00BC1063"/>
    <w:rsid w:val="00BC279A"/>
    <w:rsid w:val="00BC3811"/>
    <w:rsid w:val="00BC5267"/>
    <w:rsid w:val="00BC6A7F"/>
    <w:rsid w:val="00BD0E59"/>
    <w:rsid w:val="00BD13DB"/>
    <w:rsid w:val="00BD4DD6"/>
    <w:rsid w:val="00BD4E57"/>
    <w:rsid w:val="00BD61C9"/>
    <w:rsid w:val="00BD7DDD"/>
    <w:rsid w:val="00BE1A70"/>
    <w:rsid w:val="00BE2A3D"/>
    <w:rsid w:val="00BE2D1C"/>
    <w:rsid w:val="00BF041B"/>
    <w:rsid w:val="00BF18A3"/>
    <w:rsid w:val="00BF1B85"/>
    <w:rsid w:val="00BF1F2A"/>
    <w:rsid w:val="00BF2C5F"/>
    <w:rsid w:val="00BF482E"/>
    <w:rsid w:val="00C007D5"/>
    <w:rsid w:val="00C03584"/>
    <w:rsid w:val="00C038E0"/>
    <w:rsid w:val="00C039DE"/>
    <w:rsid w:val="00C0596B"/>
    <w:rsid w:val="00C0694A"/>
    <w:rsid w:val="00C07594"/>
    <w:rsid w:val="00C12D2F"/>
    <w:rsid w:val="00C21492"/>
    <w:rsid w:val="00C21D9D"/>
    <w:rsid w:val="00C22B2A"/>
    <w:rsid w:val="00C24850"/>
    <w:rsid w:val="00C26E36"/>
    <w:rsid w:val="00C277A8"/>
    <w:rsid w:val="00C309AE"/>
    <w:rsid w:val="00C3112F"/>
    <w:rsid w:val="00C32184"/>
    <w:rsid w:val="00C34BAF"/>
    <w:rsid w:val="00C356DB"/>
    <w:rsid w:val="00C365CE"/>
    <w:rsid w:val="00C417EB"/>
    <w:rsid w:val="00C41EF5"/>
    <w:rsid w:val="00C46279"/>
    <w:rsid w:val="00C46BE0"/>
    <w:rsid w:val="00C47712"/>
    <w:rsid w:val="00C5195D"/>
    <w:rsid w:val="00C528AE"/>
    <w:rsid w:val="00C54918"/>
    <w:rsid w:val="00C57522"/>
    <w:rsid w:val="00C60E30"/>
    <w:rsid w:val="00C61688"/>
    <w:rsid w:val="00C656E0"/>
    <w:rsid w:val="00C66E70"/>
    <w:rsid w:val="00C67FE8"/>
    <w:rsid w:val="00C708BE"/>
    <w:rsid w:val="00C7245B"/>
    <w:rsid w:val="00C725B9"/>
    <w:rsid w:val="00C74E5B"/>
    <w:rsid w:val="00C75D36"/>
    <w:rsid w:val="00C8012D"/>
    <w:rsid w:val="00C803D6"/>
    <w:rsid w:val="00C81036"/>
    <w:rsid w:val="00C8180A"/>
    <w:rsid w:val="00C81A5F"/>
    <w:rsid w:val="00C82648"/>
    <w:rsid w:val="00C83414"/>
    <w:rsid w:val="00C83B72"/>
    <w:rsid w:val="00C90C31"/>
    <w:rsid w:val="00C95137"/>
    <w:rsid w:val="00CA399F"/>
    <w:rsid w:val="00CA6593"/>
    <w:rsid w:val="00CA7D73"/>
    <w:rsid w:val="00CB2752"/>
    <w:rsid w:val="00CB2B2A"/>
    <w:rsid w:val="00CB2F6B"/>
    <w:rsid w:val="00CB5BD7"/>
    <w:rsid w:val="00CB68C4"/>
    <w:rsid w:val="00CB7F8E"/>
    <w:rsid w:val="00CC4A24"/>
    <w:rsid w:val="00CD62D5"/>
    <w:rsid w:val="00CD6D7E"/>
    <w:rsid w:val="00CE2869"/>
    <w:rsid w:val="00CE3473"/>
    <w:rsid w:val="00CE45B0"/>
    <w:rsid w:val="00CE45C0"/>
    <w:rsid w:val="00CE5026"/>
    <w:rsid w:val="00CE7682"/>
    <w:rsid w:val="00CF1B04"/>
    <w:rsid w:val="00CF22FD"/>
    <w:rsid w:val="00CF23DB"/>
    <w:rsid w:val="00CF43AF"/>
    <w:rsid w:val="00CF50A1"/>
    <w:rsid w:val="00CF625F"/>
    <w:rsid w:val="00CF64FC"/>
    <w:rsid w:val="00CF6B26"/>
    <w:rsid w:val="00D0014D"/>
    <w:rsid w:val="00D028C5"/>
    <w:rsid w:val="00D04F9B"/>
    <w:rsid w:val="00D1103F"/>
    <w:rsid w:val="00D11305"/>
    <w:rsid w:val="00D11BDB"/>
    <w:rsid w:val="00D12180"/>
    <w:rsid w:val="00D14D96"/>
    <w:rsid w:val="00D15B11"/>
    <w:rsid w:val="00D16F1D"/>
    <w:rsid w:val="00D22819"/>
    <w:rsid w:val="00D247F6"/>
    <w:rsid w:val="00D24955"/>
    <w:rsid w:val="00D27A0A"/>
    <w:rsid w:val="00D27B4E"/>
    <w:rsid w:val="00D33C8D"/>
    <w:rsid w:val="00D436E1"/>
    <w:rsid w:val="00D44C14"/>
    <w:rsid w:val="00D47876"/>
    <w:rsid w:val="00D50EDF"/>
    <w:rsid w:val="00D511F0"/>
    <w:rsid w:val="00D52C3E"/>
    <w:rsid w:val="00D54EE5"/>
    <w:rsid w:val="00D55C1B"/>
    <w:rsid w:val="00D564B4"/>
    <w:rsid w:val="00D57C94"/>
    <w:rsid w:val="00D62490"/>
    <w:rsid w:val="00D63F82"/>
    <w:rsid w:val="00D640FC"/>
    <w:rsid w:val="00D66BD8"/>
    <w:rsid w:val="00D67067"/>
    <w:rsid w:val="00D7047C"/>
    <w:rsid w:val="00D70640"/>
    <w:rsid w:val="00D70F7D"/>
    <w:rsid w:val="00D73E6B"/>
    <w:rsid w:val="00D77908"/>
    <w:rsid w:val="00D77BE0"/>
    <w:rsid w:val="00D80D0A"/>
    <w:rsid w:val="00D817C7"/>
    <w:rsid w:val="00D84BED"/>
    <w:rsid w:val="00D86C9C"/>
    <w:rsid w:val="00D870EB"/>
    <w:rsid w:val="00D92929"/>
    <w:rsid w:val="00D9368C"/>
    <w:rsid w:val="00D93C2E"/>
    <w:rsid w:val="00D93CEC"/>
    <w:rsid w:val="00D96B2C"/>
    <w:rsid w:val="00D970A5"/>
    <w:rsid w:val="00D9723E"/>
    <w:rsid w:val="00DA212A"/>
    <w:rsid w:val="00DA66B6"/>
    <w:rsid w:val="00DA7549"/>
    <w:rsid w:val="00DA7EA3"/>
    <w:rsid w:val="00DB0BE6"/>
    <w:rsid w:val="00DB15D0"/>
    <w:rsid w:val="00DB3DF7"/>
    <w:rsid w:val="00DB3EC7"/>
    <w:rsid w:val="00DB4326"/>
    <w:rsid w:val="00DB4967"/>
    <w:rsid w:val="00DB5B56"/>
    <w:rsid w:val="00DB6C35"/>
    <w:rsid w:val="00DC16C4"/>
    <w:rsid w:val="00DC25B3"/>
    <w:rsid w:val="00DC267A"/>
    <w:rsid w:val="00DC38B3"/>
    <w:rsid w:val="00DC694F"/>
    <w:rsid w:val="00DE06DC"/>
    <w:rsid w:val="00DE173B"/>
    <w:rsid w:val="00DE1E1A"/>
    <w:rsid w:val="00DE3EF8"/>
    <w:rsid w:val="00DE50CB"/>
    <w:rsid w:val="00DE5BFB"/>
    <w:rsid w:val="00DE6FE9"/>
    <w:rsid w:val="00DF1341"/>
    <w:rsid w:val="00DF1C21"/>
    <w:rsid w:val="00DF22E5"/>
    <w:rsid w:val="00DF28E1"/>
    <w:rsid w:val="00DF2EE7"/>
    <w:rsid w:val="00DF5050"/>
    <w:rsid w:val="00DF6662"/>
    <w:rsid w:val="00E0036C"/>
    <w:rsid w:val="00E00A64"/>
    <w:rsid w:val="00E0161F"/>
    <w:rsid w:val="00E030ED"/>
    <w:rsid w:val="00E0324B"/>
    <w:rsid w:val="00E033E9"/>
    <w:rsid w:val="00E04402"/>
    <w:rsid w:val="00E05639"/>
    <w:rsid w:val="00E076E8"/>
    <w:rsid w:val="00E07BFA"/>
    <w:rsid w:val="00E07DE4"/>
    <w:rsid w:val="00E12FB0"/>
    <w:rsid w:val="00E130B9"/>
    <w:rsid w:val="00E14404"/>
    <w:rsid w:val="00E16AA5"/>
    <w:rsid w:val="00E206AE"/>
    <w:rsid w:val="00E2151A"/>
    <w:rsid w:val="00E22FEB"/>
    <w:rsid w:val="00E23397"/>
    <w:rsid w:val="00E24E41"/>
    <w:rsid w:val="00E24F2D"/>
    <w:rsid w:val="00E266D2"/>
    <w:rsid w:val="00E27B42"/>
    <w:rsid w:val="00E3177D"/>
    <w:rsid w:val="00E32CD7"/>
    <w:rsid w:val="00E32E3E"/>
    <w:rsid w:val="00E34F69"/>
    <w:rsid w:val="00E35FAB"/>
    <w:rsid w:val="00E40EAA"/>
    <w:rsid w:val="00E41255"/>
    <w:rsid w:val="00E4132E"/>
    <w:rsid w:val="00E41BD2"/>
    <w:rsid w:val="00E41CA5"/>
    <w:rsid w:val="00E44EE1"/>
    <w:rsid w:val="00E46232"/>
    <w:rsid w:val="00E5241D"/>
    <w:rsid w:val="00E53966"/>
    <w:rsid w:val="00E5680C"/>
    <w:rsid w:val="00E57121"/>
    <w:rsid w:val="00E57163"/>
    <w:rsid w:val="00E61A16"/>
    <w:rsid w:val="00E624FF"/>
    <w:rsid w:val="00E634CD"/>
    <w:rsid w:val="00E66988"/>
    <w:rsid w:val="00E71611"/>
    <w:rsid w:val="00E72C14"/>
    <w:rsid w:val="00E731AC"/>
    <w:rsid w:val="00E74206"/>
    <w:rsid w:val="00E7421C"/>
    <w:rsid w:val="00E74E0A"/>
    <w:rsid w:val="00E76267"/>
    <w:rsid w:val="00E8570A"/>
    <w:rsid w:val="00E914F2"/>
    <w:rsid w:val="00E94FDB"/>
    <w:rsid w:val="00E97281"/>
    <w:rsid w:val="00E974E8"/>
    <w:rsid w:val="00EA05FC"/>
    <w:rsid w:val="00EA1B8C"/>
    <w:rsid w:val="00EA326F"/>
    <w:rsid w:val="00EA3475"/>
    <w:rsid w:val="00EA535B"/>
    <w:rsid w:val="00EA6F5F"/>
    <w:rsid w:val="00EB0235"/>
    <w:rsid w:val="00EB0D09"/>
    <w:rsid w:val="00EB138A"/>
    <w:rsid w:val="00EB251D"/>
    <w:rsid w:val="00EB2B13"/>
    <w:rsid w:val="00EB3D60"/>
    <w:rsid w:val="00EB6ED3"/>
    <w:rsid w:val="00EC24AF"/>
    <w:rsid w:val="00EC4E45"/>
    <w:rsid w:val="00EC579D"/>
    <w:rsid w:val="00EC73EF"/>
    <w:rsid w:val="00ED2923"/>
    <w:rsid w:val="00ED5BDC"/>
    <w:rsid w:val="00ED68FA"/>
    <w:rsid w:val="00ED7125"/>
    <w:rsid w:val="00ED7DAC"/>
    <w:rsid w:val="00EE2918"/>
    <w:rsid w:val="00EE7C83"/>
    <w:rsid w:val="00EF5033"/>
    <w:rsid w:val="00EF7D8D"/>
    <w:rsid w:val="00F024A2"/>
    <w:rsid w:val="00F055ED"/>
    <w:rsid w:val="00F067A6"/>
    <w:rsid w:val="00F06E35"/>
    <w:rsid w:val="00F105AF"/>
    <w:rsid w:val="00F11994"/>
    <w:rsid w:val="00F140DF"/>
    <w:rsid w:val="00F15393"/>
    <w:rsid w:val="00F15D90"/>
    <w:rsid w:val="00F164F6"/>
    <w:rsid w:val="00F206D4"/>
    <w:rsid w:val="00F20B25"/>
    <w:rsid w:val="00F235B2"/>
    <w:rsid w:val="00F31114"/>
    <w:rsid w:val="00F312C3"/>
    <w:rsid w:val="00F314D2"/>
    <w:rsid w:val="00F321C6"/>
    <w:rsid w:val="00F33FB1"/>
    <w:rsid w:val="00F36AE1"/>
    <w:rsid w:val="00F42315"/>
    <w:rsid w:val="00F50F3C"/>
    <w:rsid w:val="00F534C0"/>
    <w:rsid w:val="00F549A6"/>
    <w:rsid w:val="00F553F7"/>
    <w:rsid w:val="00F55B5C"/>
    <w:rsid w:val="00F56330"/>
    <w:rsid w:val="00F57E16"/>
    <w:rsid w:val="00F6052E"/>
    <w:rsid w:val="00F6342A"/>
    <w:rsid w:val="00F63D3A"/>
    <w:rsid w:val="00F66B20"/>
    <w:rsid w:val="00F7090F"/>
    <w:rsid w:val="00F70C03"/>
    <w:rsid w:val="00F71F3C"/>
    <w:rsid w:val="00F76BF9"/>
    <w:rsid w:val="00F76DAF"/>
    <w:rsid w:val="00F81200"/>
    <w:rsid w:val="00F8143F"/>
    <w:rsid w:val="00F9010F"/>
    <w:rsid w:val="00F9084A"/>
    <w:rsid w:val="00F91E9B"/>
    <w:rsid w:val="00F966B7"/>
    <w:rsid w:val="00F97130"/>
    <w:rsid w:val="00FA03AF"/>
    <w:rsid w:val="00FA07FF"/>
    <w:rsid w:val="00FA2B8F"/>
    <w:rsid w:val="00FA731A"/>
    <w:rsid w:val="00FA7C74"/>
    <w:rsid w:val="00FB1573"/>
    <w:rsid w:val="00FB2C8D"/>
    <w:rsid w:val="00FB31F5"/>
    <w:rsid w:val="00FB3958"/>
    <w:rsid w:val="00FB4146"/>
    <w:rsid w:val="00FB4ADE"/>
    <w:rsid w:val="00FB6A0C"/>
    <w:rsid w:val="00FB6E40"/>
    <w:rsid w:val="00FB7991"/>
    <w:rsid w:val="00FC109A"/>
    <w:rsid w:val="00FC32E8"/>
    <w:rsid w:val="00FC3502"/>
    <w:rsid w:val="00FC4A2E"/>
    <w:rsid w:val="00FC546C"/>
    <w:rsid w:val="00FC5D5F"/>
    <w:rsid w:val="00FD119D"/>
    <w:rsid w:val="00FD1CCB"/>
    <w:rsid w:val="00FD2E69"/>
    <w:rsid w:val="00FD451C"/>
    <w:rsid w:val="00FD722A"/>
    <w:rsid w:val="00FD7A7E"/>
    <w:rsid w:val="00FE0334"/>
    <w:rsid w:val="00FE42B1"/>
    <w:rsid w:val="00FE6F97"/>
    <w:rsid w:val="00FF23BD"/>
    <w:rsid w:val="00FF25F0"/>
    <w:rsid w:val="00FF5374"/>
    <w:rsid w:val="00FF5508"/>
    <w:rsid w:val="00FF6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FE4FF2-16D4-464A-B99C-8EDCD361A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693"/>
    <w:pPr>
      <w:spacing w:before="200" w:after="200"/>
    </w:pPr>
  </w:style>
  <w:style w:type="paragraph" w:styleId="Heading1">
    <w:name w:val="heading 1"/>
    <w:next w:val="Normal"/>
    <w:link w:val="Heading1Char"/>
    <w:uiPriority w:val="1"/>
    <w:qFormat/>
    <w:rsid w:val="007124DA"/>
    <w:pPr>
      <w:keepNext/>
      <w:keepLines/>
      <w:tabs>
        <w:tab w:val="left" w:pos="3345"/>
      </w:tabs>
      <w:spacing w:before="240" w:after="120"/>
      <w:jc w:val="right"/>
      <w:outlineLvl w:val="0"/>
    </w:pPr>
    <w:rPr>
      <w:b/>
      <w:color w:val="003865"/>
      <w:sz w:val="48"/>
      <w:szCs w:val="48"/>
    </w:rPr>
  </w:style>
  <w:style w:type="paragraph" w:styleId="Heading2">
    <w:name w:val="heading 2"/>
    <w:next w:val="Normal"/>
    <w:link w:val="Heading2Char"/>
    <w:uiPriority w:val="1"/>
    <w:qFormat/>
    <w:rsid w:val="00324E7E"/>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624CFF"/>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1"/>
    <w:qFormat/>
    <w:rsid w:val="00324E7E"/>
    <w:pPr>
      <w:keepNext/>
      <w:spacing w:before="240" w:after="120"/>
      <w:outlineLvl w:val="3"/>
    </w:pPr>
    <w:rPr>
      <w:rFonts w:eastAsiaTheme="majorEastAsia" w:cstheme="majorBidi"/>
      <w:i/>
      <w:sz w:val="24"/>
      <w:szCs w:val="24"/>
    </w:rPr>
  </w:style>
  <w:style w:type="paragraph" w:styleId="Heading5">
    <w:name w:val="heading 5"/>
    <w:basedOn w:val="Normal"/>
    <w:next w:val="Normal"/>
    <w:link w:val="Heading5Char"/>
    <w:uiPriority w:val="1"/>
    <w:unhideWhenUsed/>
    <w:rsid w:val="00DB0BE6"/>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1"/>
    <w:unhideWhenUsed/>
    <w:rsid w:val="00DB0BE6"/>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1"/>
    <w:semiHidden/>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24DA"/>
    <w:rPr>
      <w:b/>
      <w:color w:val="003865"/>
      <w:sz w:val="48"/>
      <w:szCs w:val="48"/>
    </w:rPr>
  </w:style>
  <w:style w:type="character" w:customStyle="1" w:styleId="Heading2Char">
    <w:name w:val="Heading 2 Char"/>
    <w:basedOn w:val="DefaultParagraphFont"/>
    <w:link w:val="Heading2"/>
    <w:uiPriority w:val="1"/>
    <w:rsid w:val="00324E7E"/>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624CFF"/>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1"/>
    <w:rsid w:val="00324E7E"/>
    <w:rPr>
      <w:rFonts w:eastAsiaTheme="majorEastAsia" w:cstheme="majorBidi"/>
      <w:i/>
      <w:sz w:val="24"/>
      <w:szCs w:val="24"/>
    </w:rPr>
  </w:style>
  <w:style w:type="character" w:customStyle="1" w:styleId="Heading5Char">
    <w:name w:val="Heading 5 Char"/>
    <w:basedOn w:val="DefaultParagraphFont"/>
    <w:link w:val="Heading5"/>
    <w:uiPriority w:val="1"/>
    <w:rsid w:val="00DB0BE6"/>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1"/>
    <w:rsid w:val="00DB0BE6"/>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uiPriority w:val="2"/>
    <w:qFormat/>
    <w:rsid w:val="00324E7E"/>
    <w:rPr>
      <w:i/>
    </w:rPr>
  </w:style>
  <w:style w:type="character" w:styleId="FootnoteReference">
    <w:name w:val="footnote reference"/>
    <w:basedOn w:val="DefaultParagraphFont"/>
    <w:rsid w:val="001E5ECF"/>
    <w:rPr>
      <w:vertAlign w:val="superscript"/>
    </w:rPr>
  </w:style>
  <w:style w:type="paragraph" w:styleId="FootnoteText">
    <w:name w:val="footnote text"/>
    <w:basedOn w:val="Normal"/>
    <w:link w:val="FootnoteTextChar"/>
    <w:uiPriority w:val="99"/>
    <w:rsid w:val="001E5ECF"/>
    <w:pPr>
      <w:spacing w:before="0" w:line="240" w:lineRule="auto"/>
    </w:pPr>
  </w:style>
  <w:style w:type="character" w:customStyle="1" w:styleId="FootnoteTextChar">
    <w:name w:val="Footnote Text Char"/>
    <w:basedOn w:val="DefaultParagraphFont"/>
    <w:link w:val="FootnoteText"/>
    <w:uiPriority w:val="99"/>
    <w:rsid w:val="006C0E45"/>
    <w:rPr>
      <w:rFonts w:ascii="Arial" w:hAnsi="Arial"/>
      <w:sz w:val="20"/>
    </w:rPr>
  </w:style>
  <w:style w:type="character" w:styleId="Hyperlink">
    <w:name w:val="Hyperlink"/>
    <w:basedOn w:val="DefaultParagraphFont"/>
    <w:uiPriority w:val="99"/>
    <w:rsid w:val="001E5ECF"/>
    <w:rPr>
      <w:color w:val="0563C1" w:themeColor="hyperlink"/>
      <w:u w:val="single"/>
    </w:rPr>
  </w:style>
  <w:style w:type="character" w:styleId="IntenseEmphasis">
    <w:name w:val="Intense Emphasis"/>
    <w:basedOn w:val="DefaultParagraphFont"/>
    <w:uiPriority w:val="2"/>
    <w:qFormat/>
    <w:rsid w:val="00EA05FC"/>
    <w:rPr>
      <w:b/>
      <w:i/>
      <w:iCs/>
      <w:color w:val="auto"/>
      <w:u w:color="008EAA" w:themeColor="accent3"/>
    </w:rPr>
  </w:style>
  <w:style w:type="paragraph" w:styleId="IntenseQuote">
    <w:name w:val="Intense Quote"/>
    <w:basedOn w:val="Normal"/>
    <w:next w:val="Normal"/>
    <w:link w:val="IntenseQuoteChar"/>
    <w:uiPriority w:val="30"/>
    <w:qFormat/>
    <w:rsid w:val="0034728D"/>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34728D"/>
    <w:rPr>
      <w:rFonts w:asciiTheme="minorHAnsi" w:hAnsiTheme="minorHAnsi"/>
      <w:i/>
      <w:iCs/>
      <w:color w:val="003865" w:themeColor="accent1"/>
      <w:sz w:val="26"/>
      <w:lang w:bidi="ar-SA"/>
    </w:rPr>
  </w:style>
  <w:style w:type="paragraph" w:styleId="ListNumber">
    <w:name w:val="List Number"/>
    <w:basedOn w:val="Normal"/>
    <w:semiHidden/>
    <w:rsid w:val="00D247F6"/>
    <w:pPr>
      <w:numPr>
        <w:numId w:val="1"/>
      </w:numPr>
    </w:pPr>
  </w:style>
  <w:style w:type="paragraph" w:styleId="Quote">
    <w:name w:val="Quote"/>
    <w:basedOn w:val="Normal"/>
    <w:next w:val="Normal"/>
    <w:link w:val="QuoteChar"/>
    <w:uiPriority w:val="29"/>
    <w:qFormat/>
    <w:rsid w:val="00324E7E"/>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324E7E"/>
    <w:rPr>
      <w:rFonts w:asciiTheme="minorHAnsi" w:hAnsiTheme="minorHAnsi"/>
      <w:i/>
      <w:iCs/>
      <w:lang w:bidi="ar-SA"/>
    </w:rPr>
  </w:style>
  <w:style w:type="character" w:styleId="Strong">
    <w:name w:val="Strong"/>
    <w:uiPriority w:val="22"/>
    <w:semiHidden/>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30899"/>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324E7E"/>
    <w:pPr>
      <w:tabs>
        <w:tab w:val="right" w:pos="10080"/>
      </w:tabs>
      <w:spacing w:before="0" w:line="336" w:lineRule="auto"/>
    </w:pPr>
  </w:style>
  <w:style w:type="character" w:customStyle="1" w:styleId="FooterChar">
    <w:name w:val="Footer Char"/>
    <w:basedOn w:val="DefaultParagraphFont"/>
    <w:link w:val="Footer"/>
    <w:uiPriority w:val="99"/>
    <w:rsid w:val="00324E7E"/>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iPriority w:val="99"/>
    <w:semiHidden/>
    <w:unhideWhenUsed/>
    <w:rsid w:val="00963BA0"/>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uiPriority w:val="34"/>
    <w:qFormat/>
    <w:rsid w:val="00324E7E"/>
    <w:p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link w:val="CaptionChar"/>
    <w:qFormat/>
    <w:rsid w:val="008533D4"/>
    <w:pPr>
      <w:spacing w:after="400" w:line="240" w:lineRule="auto"/>
    </w:pPr>
    <w:rPr>
      <w:iCs/>
      <w:color w:val="000000" w:themeColor="text2"/>
      <w:sz w:val="20"/>
      <w:szCs w:val="20"/>
    </w:rPr>
  </w:style>
  <w:style w:type="paragraph" w:styleId="Header">
    <w:name w:val="header"/>
    <w:basedOn w:val="Normal"/>
    <w:link w:val="HeaderChar"/>
    <w:uiPriority w:val="99"/>
    <w:unhideWhenUsed/>
    <w:rsid w:val="00B545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545E5"/>
  </w:style>
  <w:style w:type="character" w:styleId="CommentReference">
    <w:name w:val="annotation reference"/>
    <w:basedOn w:val="DefaultParagraphFont"/>
    <w:rsid w:val="00065279"/>
    <w:rPr>
      <w:sz w:val="16"/>
      <w:szCs w:val="16"/>
    </w:rPr>
  </w:style>
  <w:style w:type="paragraph" w:styleId="CommentText">
    <w:name w:val="annotation text"/>
    <w:basedOn w:val="Normal"/>
    <w:link w:val="CommentTextChar"/>
    <w:rsid w:val="00065279"/>
    <w:pPr>
      <w:spacing w:before="0" w:line="240" w:lineRule="auto"/>
      <w:ind w:left="284" w:right="284"/>
      <w:jc w:val="both"/>
    </w:pPr>
    <w:rPr>
      <w:rFonts w:eastAsiaTheme="minorHAnsi" w:cstheme="minorBidi"/>
      <w:sz w:val="24"/>
      <w:szCs w:val="20"/>
      <w:lang w:val="en-CA" w:bidi="ar-SA"/>
    </w:rPr>
  </w:style>
  <w:style w:type="character" w:customStyle="1" w:styleId="CommentTextChar">
    <w:name w:val="Comment Text Char"/>
    <w:basedOn w:val="DefaultParagraphFont"/>
    <w:link w:val="CommentText"/>
    <w:rsid w:val="00065279"/>
    <w:rPr>
      <w:rFonts w:eastAsiaTheme="minorHAnsi" w:cstheme="minorBidi"/>
      <w:sz w:val="24"/>
      <w:szCs w:val="20"/>
      <w:lang w:val="en-CA" w:bidi="ar-SA"/>
    </w:rPr>
  </w:style>
  <w:style w:type="paragraph" w:customStyle="1" w:styleId="Body-Regular">
    <w:name w:val="Body - Regular"/>
    <w:link w:val="Body-RegularChar"/>
    <w:qFormat/>
    <w:rsid w:val="00065279"/>
    <w:pPr>
      <w:spacing w:before="0" w:after="200" w:line="240" w:lineRule="auto"/>
      <w:ind w:left="288" w:right="346"/>
      <w:jc w:val="both"/>
    </w:pPr>
    <w:rPr>
      <w:rFonts w:eastAsiaTheme="minorHAnsi" w:cstheme="minorBidi"/>
      <w:sz w:val="24"/>
      <w:szCs w:val="24"/>
      <w:lang w:val="en-CA" w:bidi="ar-SA"/>
    </w:rPr>
  </w:style>
  <w:style w:type="paragraph" w:customStyle="1" w:styleId="Heading0">
    <w:name w:val="Heading 0"/>
    <w:basedOn w:val="Heading1"/>
    <w:link w:val="Heading0Char"/>
    <w:qFormat/>
    <w:rsid w:val="00065279"/>
    <w:pPr>
      <w:pageBreakBefore/>
      <w:tabs>
        <w:tab w:val="clear" w:pos="3345"/>
      </w:tabs>
      <w:spacing w:before="0" w:after="0" w:line="240" w:lineRule="auto"/>
      <w:ind w:left="270"/>
      <w:jc w:val="left"/>
    </w:pPr>
    <w:rPr>
      <w:rFonts w:ascii="Arial Narrow" w:eastAsiaTheme="majorEastAsia" w:hAnsi="Arial Narrow" w:cstheme="majorBidi"/>
      <w:b w:val="0"/>
      <w:bCs/>
      <w:noProof/>
      <w:color w:val="F0A74E"/>
      <w:sz w:val="88"/>
      <w:szCs w:val="32"/>
      <w:lang w:bidi="ar-SA"/>
    </w:rPr>
  </w:style>
  <w:style w:type="character" w:customStyle="1" w:styleId="Heading0Char">
    <w:name w:val="Heading 0 Char"/>
    <w:basedOn w:val="Heading1Char"/>
    <w:link w:val="Heading0"/>
    <w:rsid w:val="00065279"/>
    <w:rPr>
      <w:rFonts w:ascii="Arial Narrow" w:eastAsiaTheme="majorEastAsia" w:hAnsi="Arial Narrow" w:cstheme="majorBidi"/>
      <w:b w:val="0"/>
      <w:bCs/>
      <w:noProof/>
      <w:color w:val="F0A74E"/>
      <w:sz w:val="88"/>
      <w:szCs w:val="32"/>
      <w:lang w:bidi="ar-SA"/>
    </w:rPr>
  </w:style>
  <w:style w:type="paragraph" w:customStyle="1" w:styleId="Body-Letter">
    <w:name w:val="Body - Letter"/>
    <w:basedOn w:val="Body-Regular"/>
    <w:link w:val="Body-LetterChar"/>
    <w:qFormat/>
    <w:rsid w:val="00065279"/>
    <w:pPr>
      <w:ind w:left="0"/>
      <w:jc w:val="left"/>
    </w:pPr>
  </w:style>
  <w:style w:type="character" w:customStyle="1" w:styleId="Body-RegularChar">
    <w:name w:val="Body - Regular Char"/>
    <w:basedOn w:val="DefaultParagraphFont"/>
    <w:link w:val="Body-Regular"/>
    <w:rsid w:val="00065279"/>
    <w:rPr>
      <w:rFonts w:eastAsiaTheme="minorHAnsi" w:cstheme="minorBidi"/>
      <w:sz w:val="24"/>
      <w:szCs w:val="24"/>
      <w:lang w:val="en-CA" w:bidi="ar-SA"/>
    </w:rPr>
  </w:style>
  <w:style w:type="character" w:customStyle="1" w:styleId="Body-LetterChar">
    <w:name w:val="Body - Letter Char"/>
    <w:basedOn w:val="Body-RegularChar"/>
    <w:link w:val="Body-Letter"/>
    <w:rsid w:val="00065279"/>
    <w:rPr>
      <w:rFonts w:eastAsiaTheme="minorHAnsi" w:cstheme="minorBidi"/>
      <w:sz w:val="24"/>
      <w:szCs w:val="24"/>
      <w:lang w:val="en-CA" w:bidi="ar-SA"/>
    </w:rPr>
  </w:style>
  <w:style w:type="paragraph" w:customStyle="1" w:styleId="Source-Graphic">
    <w:name w:val="Source-Graphic"/>
    <w:basedOn w:val="Normal"/>
    <w:link w:val="Source-GraphicChar"/>
    <w:qFormat/>
    <w:rsid w:val="00065279"/>
    <w:pPr>
      <w:spacing w:before="40" w:after="120" w:line="240" w:lineRule="auto"/>
    </w:pPr>
    <w:rPr>
      <w:rFonts w:eastAsiaTheme="minorHAnsi" w:cstheme="minorBidi"/>
      <w:color w:val="808080" w:themeColor="background1" w:themeShade="80"/>
      <w:sz w:val="16"/>
      <w:szCs w:val="16"/>
      <w:lang w:val="en-CA" w:bidi="ar-SA"/>
    </w:rPr>
  </w:style>
  <w:style w:type="character" w:customStyle="1" w:styleId="Source-GraphicChar">
    <w:name w:val="Source-Graphic Char"/>
    <w:basedOn w:val="DefaultParagraphFont"/>
    <w:link w:val="Source-Graphic"/>
    <w:rsid w:val="00065279"/>
    <w:rPr>
      <w:rFonts w:eastAsiaTheme="minorHAnsi" w:cstheme="minorBidi"/>
      <w:color w:val="808080" w:themeColor="background1" w:themeShade="80"/>
      <w:sz w:val="16"/>
      <w:szCs w:val="16"/>
      <w:lang w:val="en-CA" w:bidi="ar-SA"/>
    </w:rPr>
  </w:style>
  <w:style w:type="character" w:customStyle="1" w:styleId="CaptionChar">
    <w:name w:val="Caption Char"/>
    <w:link w:val="Caption"/>
    <w:rsid w:val="00065279"/>
    <w:rPr>
      <w:iCs/>
      <w:color w:val="000000" w:themeColor="text2"/>
      <w:sz w:val="20"/>
      <w:szCs w:val="20"/>
    </w:rPr>
  </w:style>
  <w:style w:type="table" w:styleId="GridTable5Dark-Accent5">
    <w:name w:val="Grid Table 5 Dark Accent 5"/>
    <w:basedOn w:val="TableNormal"/>
    <w:uiPriority w:val="50"/>
    <w:rsid w:val="00065279"/>
    <w:pPr>
      <w:spacing w:before="0" w:line="240" w:lineRule="auto"/>
    </w:pPr>
    <w:rPr>
      <w:rFonts w:asciiTheme="minorHAnsi" w:eastAsiaTheme="minorHAnsi" w:hAnsiTheme="minorHAnsi" w:cstheme="minorBidi"/>
      <w:sz w:val="24"/>
      <w:szCs w:val="24"/>
      <w:lang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0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52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52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52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5257" w:themeFill="accent5"/>
      </w:tcPr>
    </w:tblStylePr>
    <w:tblStylePr w:type="band1Vert">
      <w:tblPr/>
      <w:tcPr>
        <w:shd w:val="clear" w:color="auto" w:fill="70E1E9" w:themeFill="accent5" w:themeFillTint="66"/>
      </w:tcPr>
    </w:tblStylePr>
    <w:tblStylePr w:type="band1Horz">
      <w:tblPr/>
      <w:tcPr>
        <w:shd w:val="clear" w:color="auto" w:fill="70E1E9" w:themeFill="accent5" w:themeFillTint="66"/>
      </w:tcPr>
    </w:tblStylePr>
  </w:style>
  <w:style w:type="paragraph" w:customStyle="1" w:styleId="HeadingMain">
    <w:name w:val="Heading Main"/>
    <w:basedOn w:val="Heading1"/>
    <w:link w:val="HeadingMainChar"/>
    <w:qFormat/>
    <w:rsid w:val="00065279"/>
    <w:rPr>
      <w:sz w:val="56"/>
    </w:rPr>
  </w:style>
  <w:style w:type="paragraph" w:styleId="TOC1">
    <w:name w:val="toc 1"/>
    <w:basedOn w:val="Normal"/>
    <w:next w:val="Normal"/>
    <w:autoRedefine/>
    <w:uiPriority w:val="39"/>
    <w:unhideWhenUsed/>
    <w:rsid w:val="00B802CD"/>
    <w:pPr>
      <w:tabs>
        <w:tab w:val="right" w:leader="dot" w:pos="10070"/>
      </w:tabs>
      <w:spacing w:before="0" w:after="100" w:line="240" w:lineRule="auto"/>
    </w:pPr>
  </w:style>
  <w:style w:type="character" w:customStyle="1" w:styleId="HeadingMainChar">
    <w:name w:val="Heading Main Char"/>
    <w:basedOn w:val="Heading1Char"/>
    <w:link w:val="HeadingMain"/>
    <w:rsid w:val="00065279"/>
    <w:rPr>
      <w:b/>
      <w:color w:val="003865"/>
      <w:sz w:val="56"/>
      <w:szCs w:val="48"/>
    </w:rPr>
  </w:style>
  <w:style w:type="paragraph" w:styleId="TOC2">
    <w:name w:val="toc 2"/>
    <w:basedOn w:val="Normal"/>
    <w:next w:val="Normal"/>
    <w:autoRedefine/>
    <w:uiPriority w:val="39"/>
    <w:unhideWhenUsed/>
    <w:rsid w:val="00065279"/>
    <w:pPr>
      <w:spacing w:after="100"/>
      <w:ind w:left="220"/>
    </w:pPr>
  </w:style>
  <w:style w:type="paragraph" w:styleId="TOC3">
    <w:name w:val="toc 3"/>
    <w:basedOn w:val="Normal"/>
    <w:next w:val="Normal"/>
    <w:autoRedefine/>
    <w:uiPriority w:val="39"/>
    <w:unhideWhenUsed/>
    <w:rsid w:val="00065279"/>
    <w:pPr>
      <w:spacing w:after="100"/>
      <w:ind w:left="440"/>
    </w:pPr>
  </w:style>
  <w:style w:type="paragraph" w:styleId="CommentSubject">
    <w:name w:val="annotation subject"/>
    <w:basedOn w:val="CommentText"/>
    <w:next w:val="CommentText"/>
    <w:link w:val="CommentSubjectChar"/>
    <w:semiHidden/>
    <w:unhideWhenUsed/>
    <w:rsid w:val="00A3179D"/>
    <w:pPr>
      <w:spacing w:before="200"/>
      <w:ind w:left="0" w:right="0"/>
      <w:jc w:val="left"/>
    </w:pPr>
    <w:rPr>
      <w:rFonts w:eastAsia="Times New Roman" w:cs="Times New Roman"/>
      <w:b/>
      <w:bCs/>
      <w:sz w:val="20"/>
      <w:lang w:val="en-US" w:bidi="en-US"/>
    </w:rPr>
  </w:style>
  <w:style w:type="character" w:customStyle="1" w:styleId="CommentSubjectChar">
    <w:name w:val="Comment Subject Char"/>
    <w:basedOn w:val="CommentTextChar"/>
    <w:link w:val="CommentSubject"/>
    <w:semiHidden/>
    <w:rsid w:val="00A3179D"/>
    <w:rPr>
      <w:rFonts w:eastAsiaTheme="minorHAnsi" w:cstheme="minorBidi"/>
      <w:b/>
      <w:bCs/>
      <w:sz w:val="20"/>
      <w:szCs w:val="20"/>
      <w:lang w:val="en-CA" w:bidi="ar-SA"/>
    </w:rPr>
  </w:style>
  <w:style w:type="paragraph" w:customStyle="1" w:styleId="Default">
    <w:name w:val="Default"/>
    <w:rsid w:val="000A5C34"/>
    <w:pPr>
      <w:autoSpaceDE w:val="0"/>
      <w:autoSpaceDN w:val="0"/>
      <w:adjustRightInd w:val="0"/>
      <w:spacing w:before="0" w:line="240" w:lineRule="auto"/>
    </w:pPr>
    <w:rPr>
      <w:rFonts w:cs="Calibri"/>
      <w:color w:val="000000"/>
      <w:sz w:val="24"/>
      <w:szCs w:val="24"/>
      <w:lang w:bidi="ar-SA"/>
    </w:rPr>
  </w:style>
  <w:style w:type="character" w:styleId="FollowedHyperlink">
    <w:name w:val="FollowedHyperlink"/>
    <w:basedOn w:val="DefaultParagraphFont"/>
    <w:semiHidden/>
    <w:unhideWhenUsed/>
    <w:rsid w:val="00023C7F"/>
    <w:rPr>
      <w:color w:val="5D295F" w:themeColor="followedHyperlink"/>
      <w:u w:val="single"/>
    </w:rPr>
  </w:style>
  <w:style w:type="paragraph" w:styleId="Revision">
    <w:name w:val="Revision"/>
    <w:hidden/>
    <w:uiPriority w:val="99"/>
    <w:semiHidden/>
    <w:rsid w:val="00FD2E69"/>
    <w:pPr>
      <w:spacing w:before="0" w:line="240" w:lineRule="auto"/>
    </w:pPr>
  </w:style>
  <w:style w:type="table" w:styleId="PlainTable5">
    <w:name w:val="Plain Table 5"/>
    <w:basedOn w:val="TableNormal"/>
    <w:uiPriority w:val="45"/>
    <w:rsid w:val="00686BF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1A3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1A3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1A3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1A3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237517096">
      <w:bodyDiv w:val="1"/>
      <w:marLeft w:val="0"/>
      <w:marRight w:val="0"/>
      <w:marTop w:val="0"/>
      <w:marBottom w:val="0"/>
      <w:divBdr>
        <w:top w:val="none" w:sz="0" w:space="0" w:color="auto"/>
        <w:left w:val="none" w:sz="0" w:space="0" w:color="auto"/>
        <w:bottom w:val="none" w:sz="0" w:space="0" w:color="auto"/>
        <w:right w:val="none" w:sz="0" w:space="0" w:color="auto"/>
      </w:divBdr>
    </w:div>
    <w:div w:id="1049064402">
      <w:bodyDiv w:val="1"/>
      <w:marLeft w:val="0"/>
      <w:marRight w:val="0"/>
      <w:marTop w:val="0"/>
      <w:marBottom w:val="0"/>
      <w:divBdr>
        <w:top w:val="none" w:sz="0" w:space="0" w:color="auto"/>
        <w:left w:val="none" w:sz="0" w:space="0" w:color="auto"/>
        <w:bottom w:val="none" w:sz="0" w:space="0" w:color="auto"/>
        <w:right w:val="none" w:sz="0" w:space="0" w:color="auto"/>
      </w:divBdr>
    </w:div>
    <w:div w:id="1291545975">
      <w:bodyDiv w:val="1"/>
      <w:marLeft w:val="0"/>
      <w:marRight w:val="0"/>
      <w:marTop w:val="0"/>
      <w:marBottom w:val="0"/>
      <w:divBdr>
        <w:top w:val="none" w:sz="0" w:space="0" w:color="auto"/>
        <w:left w:val="none" w:sz="0" w:space="0" w:color="auto"/>
        <w:bottom w:val="none" w:sz="0" w:space="0" w:color="auto"/>
        <w:right w:val="none" w:sz="0" w:space="0" w:color="auto"/>
      </w:divBdr>
    </w:div>
    <w:div w:id="1409571230">
      <w:bodyDiv w:val="1"/>
      <w:marLeft w:val="0"/>
      <w:marRight w:val="0"/>
      <w:marTop w:val="0"/>
      <w:marBottom w:val="0"/>
      <w:divBdr>
        <w:top w:val="none" w:sz="0" w:space="0" w:color="auto"/>
        <w:left w:val="none" w:sz="0" w:space="0" w:color="auto"/>
        <w:bottom w:val="none" w:sz="0" w:space="0" w:color="auto"/>
        <w:right w:val="none" w:sz="0" w:space="0" w:color="auto"/>
      </w:divBdr>
    </w:div>
    <w:div w:id="1468015654">
      <w:bodyDiv w:val="1"/>
      <w:marLeft w:val="0"/>
      <w:marRight w:val="0"/>
      <w:marTop w:val="0"/>
      <w:marBottom w:val="0"/>
      <w:divBdr>
        <w:top w:val="none" w:sz="0" w:space="0" w:color="auto"/>
        <w:left w:val="none" w:sz="0" w:space="0" w:color="auto"/>
        <w:bottom w:val="none" w:sz="0" w:space="0" w:color="auto"/>
        <w:right w:val="none" w:sz="0" w:space="0" w:color="auto"/>
      </w:divBdr>
    </w:div>
    <w:div w:id="1472408589">
      <w:bodyDiv w:val="1"/>
      <w:marLeft w:val="0"/>
      <w:marRight w:val="0"/>
      <w:marTop w:val="0"/>
      <w:marBottom w:val="0"/>
      <w:divBdr>
        <w:top w:val="none" w:sz="0" w:space="0" w:color="auto"/>
        <w:left w:val="none" w:sz="0" w:space="0" w:color="auto"/>
        <w:bottom w:val="none" w:sz="0" w:space="0" w:color="auto"/>
        <w:right w:val="none" w:sz="0" w:space="0" w:color="auto"/>
      </w:divBdr>
    </w:div>
    <w:div w:id="1643080727">
      <w:bodyDiv w:val="1"/>
      <w:marLeft w:val="0"/>
      <w:marRight w:val="0"/>
      <w:marTop w:val="0"/>
      <w:marBottom w:val="0"/>
      <w:divBdr>
        <w:top w:val="none" w:sz="0" w:space="0" w:color="auto"/>
        <w:left w:val="none" w:sz="0" w:space="0" w:color="auto"/>
        <w:bottom w:val="none" w:sz="0" w:space="0" w:color="auto"/>
        <w:right w:val="none" w:sz="0" w:space="0" w:color="auto"/>
      </w:divBdr>
    </w:div>
    <w:div w:id="1695879394">
      <w:bodyDiv w:val="1"/>
      <w:marLeft w:val="0"/>
      <w:marRight w:val="0"/>
      <w:marTop w:val="0"/>
      <w:marBottom w:val="0"/>
      <w:divBdr>
        <w:top w:val="none" w:sz="0" w:space="0" w:color="auto"/>
        <w:left w:val="none" w:sz="0" w:space="0" w:color="auto"/>
        <w:bottom w:val="none" w:sz="0" w:space="0" w:color="auto"/>
        <w:right w:val="none" w:sz="0" w:space="0" w:color="auto"/>
      </w:divBdr>
    </w:div>
    <w:div w:id="1743407370">
      <w:bodyDiv w:val="1"/>
      <w:marLeft w:val="0"/>
      <w:marRight w:val="0"/>
      <w:marTop w:val="0"/>
      <w:marBottom w:val="0"/>
      <w:divBdr>
        <w:top w:val="none" w:sz="0" w:space="0" w:color="auto"/>
        <w:left w:val="none" w:sz="0" w:space="0" w:color="auto"/>
        <w:bottom w:val="none" w:sz="0" w:space="0" w:color="auto"/>
        <w:right w:val="none" w:sz="0" w:space="0" w:color="auto"/>
      </w:divBdr>
    </w:div>
    <w:div w:id="190822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t.state.mn.us/research/process-and-docs/TAPGuidelines.pdf" TargetMode="External"/><Relationship Id="rId21" Type="http://schemas.openxmlformats.org/officeDocument/2006/relationships/hyperlink" Target="http://www.dot.state.mn.us/mnroad/nrra/membership/index.html" TargetMode="External"/><Relationship Id="rId34" Type="http://schemas.openxmlformats.org/officeDocument/2006/relationships/hyperlink" Target="http://www.dot.state.mn.us/research/rfp.html" TargetMode="External"/><Relationship Id="rId42" Type="http://schemas.openxmlformats.org/officeDocument/2006/relationships/hyperlink" Target="http://www.mnltap.umn.edu/training/ctap/" TargetMode="External"/><Relationship Id="rId47" Type="http://schemas.openxmlformats.org/officeDocument/2006/relationships/hyperlink" Target="https://www.dot.state.mn.us/library/mtl.html" TargetMode="Externa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hyperlink" Target="http://www.mrr.dot.state.mn.us" TargetMode="External"/><Relationship Id="rId76" Type="http://schemas.openxmlformats.org/officeDocument/2006/relationships/diagramLayout" Target="diagrams/layout1.xml"/><Relationship Id="rId84" Type="http://schemas.openxmlformats.org/officeDocument/2006/relationships/image" Target="media/image22.png"/><Relationship Id="rId89" Type="http://schemas.openxmlformats.org/officeDocument/2006/relationships/image" Target="media/image27.png"/><Relationship Id="rId97" Type="http://schemas.openxmlformats.org/officeDocument/2006/relationships/hyperlink" Target="http://www.cts.umn.edu/about/structure/councils/infrastructure" TargetMode="External"/><Relationship Id="rId7" Type="http://schemas.openxmlformats.org/officeDocument/2006/relationships/numbering" Target="numbering.xml"/><Relationship Id="rId71" Type="http://schemas.openxmlformats.org/officeDocument/2006/relationships/hyperlink" Target="http://www.mndot.gov/mnroad/nrra" TargetMode="External"/><Relationship Id="rId92"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dot.state.mn.us/stateaid/programlibrary/stateaidrules.pdf" TargetMode="External"/><Relationship Id="rId11" Type="http://schemas.openxmlformats.org/officeDocument/2006/relationships/footnotes" Target="footnotes.xml"/><Relationship Id="rId24" Type="http://schemas.openxmlformats.org/officeDocument/2006/relationships/hyperlink" Target="https://www.dot.state.mn.us/research/index.html" TargetMode="External"/><Relationship Id="rId32" Type="http://schemas.openxmlformats.org/officeDocument/2006/relationships/hyperlink" Target="https://lrrb.org/board-members/" TargetMode="External"/><Relationship Id="rId37" Type="http://schemas.openxmlformats.org/officeDocument/2006/relationships/hyperlink" Target="https://lrrb.org/research/" TargetMode="External"/><Relationship Id="rId40" Type="http://schemas.openxmlformats.org/officeDocument/2006/relationships/hyperlink" Target="https://lrrb.org/media/members/12--RIC_Project_Selection_Process.pdf" TargetMode="External"/><Relationship Id="rId45" Type="http://schemas.openxmlformats.org/officeDocument/2006/relationships/hyperlink" Target="http://www.dot.state.mn.us/research/"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hyperlink" Target="http://www.itsmn.org" TargetMode="External"/><Relationship Id="rId74" Type="http://schemas.openxmlformats.org/officeDocument/2006/relationships/hyperlink" Target="https://sp.cpcs.ca/cpcs/16659/ProjectExec/4.%20Deliverables/08%20-%20LRRB%20Operating%20Procedures/www.roadwaysafety.umn.edu" TargetMode="External"/><Relationship Id="rId79" Type="http://schemas.microsoft.com/office/2007/relationships/diagramDrawing" Target="diagrams/drawing1.xml"/><Relationship Id="rId87" Type="http://schemas.openxmlformats.org/officeDocument/2006/relationships/image" Target="media/image25.png"/><Relationship Id="rId5" Type="http://schemas.openxmlformats.org/officeDocument/2006/relationships/customXml" Target="../customXml/item5.xml"/><Relationship Id="rId61" Type="http://schemas.openxmlformats.org/officeDocument/2006/relationships/image" Target="media/image15.png"/><Relationship Id="rId82" Type="http://schemas.openxmlformats.org/officeDocument/2006/relationships/image" Target="media/image20.png"/><Relationship Id="rId90" Type="http://schemas.openxmlformats.org/officeDocument/2006/relationships/image" Target="media/image28.png"/><Relationship Id="rId95" Type="http://schemas.openxmlformats.org/officeDocument/2006/relationships/hyperlink" Target="http://www.cts.umn.edu/about/structure/councils/economy" TargetMode="Externa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mnltap.umn.edu/about/steering/" TargetMode="External"/><Relationship Id="rId27" Type="http://schemas.openxmlformats.org/officeDocument/2006/relationships/image" Target="media/image3.png"/><Relationship Id="rId30" Type="http://schemas.openxmlformats.org/officeDocument/2006/relationships/hyperlink" Target="https://www.dot.state.mn.us/stateaid/programlibrary/stateaidrules.pdf" TargetMode="External"/><Relationship Id="rId35" Type="http://schemas.openxmlformats.org/officeDocument/2006/relationships/hyperlink" Target="http://www.dot.state.mn.us/research/process-and-docs/RFP%20Proposal%20Template.doc" TargetMode="External"/><Relationship Id="rId43" Type="http://schemas.openxmlformats.org/officeDocument/2006/relationships/hyperlink" Target="https://lrrb.org/operational-research-program-for-local-transportation-groups-opera/" TargetMode="External"/><Relationship Id="rId48" Type="http://schemas.openxmlformats.org/officeDocument/2006/relationships/hyperlink" Target="http://www.dot.state.mn.us/materials/" TargetMode="External"/><Relationship Id="rId56" Type="http://schemas.openxmlformats.org/officeDocument/2006/relationships/image" Target="media/image10.png"/><Relationship Id="rId64" Type="http://schemas.openxmlformats.org/officeDocument/2006/relationships/hyperlink" Target="http://www.cts.umn.edu" TargetMode="External"/><Relationship Id="rId69" Type="http://schemas.openxmlformats.org/officeDocument/2006/relationships/hyperlink" Target="http://www.dot.state.mn.us/mnroad" TargetMode="External"/><Relationship Id="rId77" Type="http://schemas.openxmlformats.org/officeDocument/2006/relationships/diagramQuickStyle" Target="diagrams/quickStyle1.xml"/><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5.png"/><Relationship Id="rId72" Type="http://schemas.openxmlformats.org/officeDocument/2006/relationships/hyperlink" Target="http://www.lrrb.org" TargetMode="External"/><Relationship Id="rId80" Type="http://schemas.openxmlformats.org/officeDocument/2006/relationships/image" Target="media/image18.png"/><Relationship Id="rId85" Type="http://schemas.openxmlformats.org/officeDocument/2006/relationships/image" Target="media/image23.png"/><Relationship Id="rId93" Type="http://schemas.openxmlformats.org/officeDocument/2006/relationships/image" Target="media/image31.png"/><Relationship Id="rId98"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revisor.mn.gov/rules/8820.3200/" TargetMode="External"/><Relationship Id="rId25" Type="http://schemas.openxmlformats.org/officeDocument/2006/relationships/hyperlink" Target="https://lrrb.org/media/members/TAP_Guidelines_Dec23_2016.pdf" TargetMode="External"/><Relationship Id="rId33" Type="http://schemas.openxmlformats.org/officeDocument/2006/relationships/hyperlink" Target="https://lrrb.org/media/news-events/MnDOT-LRRB-Need-Statement-Form.docx" TargetMode="External"/><Relationship Id="rId38" Type="http://schemas.openxmlformats.org/officeDocument/2006/relationships/hyperlink" Target="http://www.dot.state.mn.us/research/process-and-docs/Multiple-Proposal-Review-Form.docx" TargetMode="External"/><Relationship Id="rId46" Type="http://schemas.openxmlformats.org/officeDocument/2006/relationships/hyperlink" Target="https://www.dot.state.mn.us/information/orgchart/co/communications.pdf" TargetMode="External"/><Relationship Id="rId59" Type="http://schemas.openxmlformats.org/officeDocument/2006/relationships/image" Target="media/image13.png"/><Relationship Id="rId67" Type="http://schemas.openxmlformats.org/officeDocument/2006/relationships/hyperlink" Target="http://www.mnltap.umn.edu" TargetMode="External"/><Relationship Id="rId20" Type="http://schemas.openxmlformats.org/officeDocument/2006/relationships/hyperlink" Target="https://www.revisor.mn.gov/rules/8820.3200/" TargetMode="External"/><Relationship Id="rId41" Type="http://schemas.openxmlformats.org/officeDocument/2006/relationships/hyperlink" Target="http://www.mnltap.umn.edu/about/staff/"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hyperlink" Target="http://www.d.umn.edu/natsrl" TargetMode="External"/><Relationship Id="rId75" Type="http://schemas.openxmlformats.org/officeDocument/2006/relationships/diagramData" Target="diagrams/data1.xml"/><Relationship Id="rId83" Type="http://schemas.openxmlformats.org/officeDocument/2006/relationships/image" Target="media/image21.png"/><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hyperlink" Target="http://www.cts.umn.edu/about/structure/councils/safety"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yperlink" Target="https://lrrb.org/about-lrrb/" TargetMode="External"/><Relationship Id="rId28" Type="http://schemas.openxmlformats.org/officeDocument/2006/relationships/hyperlink" Target="http://www.dot.state.mn.us/research/need-statements.html" TargetMode="External"/><Relationship Id="rId36" Type="http://schemas.openxmlformats.org/officeDocument/2006/relationships/hyperlink" Target="http://www.dot.state.mn.us/research/index.html" TargetMode="External"/><Relationship Id="rId49" Type="http://schemas.openxmlformats.org/officeDocument/2006/relationships/hyperlink" Target="http://www.dot.state.mn.us/materials/" TargetMode="External"/><Relationship Id="rId57" Type="http://schemas.openxmlformats.org/officeDocument/2006/relationships/image" Target="media/image11.png"/><Relationship Id="rId10" Type="http://schemas.openxmlformats.org/officeDocument/2006/relationships/webSettings" Target="webSettings.xml"/><Relationship Id="rId31" Type="http://schemas.openxmlformats.org/officeDocument/2006/relationships/hyperlink" Target="https://mndot-lrrb.ideascale.com/" TargetMode="External"/><Relationship Id="rId44" Type="http://schemas.openxmlformats.org/officeDocument/2006/relationships/hyperlink" Target="https://www.dot.state.mn.us/stateaid/scene.html"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hyperlink" Target="http://www.dot.state.mn.us/guidestar/index.html" TargetMode="External"/><Relationship Id="rId73" Type="http://schemas.openxmlformats.org/officeDocument/2006/relationships/hyperlink" Target="http://www.mnltap.umn.edu/About/Programs/OPERA" TargetMode="External"/><Relationship Id="rId78" Type="http://schemas.openxmlformats.org/officeDocument/2006/relationships/diagramColors" Target="diagrams/colors1.xml"/><Relationship Id="rId81" Type="http://schemas.openxmlformats.org/officeDocument/2006/relationships/image" Target="media/image19.png"/><Relationship Id="rId86" Type="http://schemas.openxmlformats.org/officeDocument/2006/relationships/image" Target="media/image24.png"/><Relationship Id="rId94" Type="http://schemas.openxmlformats.org/officeDocument/2006/relationships/hyperlink" Target="http://www.cts.umn.edu/about/structure/councils/environment" TargetMode="External"/><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1.xml"/><Relationship Id="rId39" Type="http://schemas.openxmlformats.org/officeDocument/2006/relationships/hyperlink" Target="http://www.dot.state.mn.us/research/finalreport.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ec1Sha\appdata\local\microsoft\office\MnDOT_Templates\Report%20Multipag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3B1F19-28D0-4C4D-A1AE-CC1D363800C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E0874BCF-7DDD-4D7F-95B2-1016DA5F3749}">
      <dgm:prSet phldrT="[Text]"/>
      <dgm:spPr/>
      <dgm:t>
        <a:bodyPr/>
        <a:lstStyle/>
        <a:p>
          <a:r>
            <a:rPr lang="en-US"/>
            <a:t>2019</a:t>
          </a:r>
        </a:p>
      </dgm:t>
    </dgm:pt>
    <dgm:pt modelId="{CD8AD042-4FC8-4EE3-B90C-0D1DCC7F7667}" type="parTrans" cxnId="{A5083CD0-9961-478E-87E2-9DA171D8E1E5}">
      <dgm:prSet/>
      <dgm:spPr/>
      <dgm:t>
        <a:bodyPr/>
        <a:lstStyle/>
        <a:p>
          <a:endParaRPr lang="en-US"/>
        </a:p>
      </dgm:t>
    </dgm:pt>
    <dgm:pt modelId="{02928073-FA51-4C1F-B80A-D6E2CF4FACE2}" type="sibTrans" cxnId="{A5083CD0-9961-478E-87E2-9DA171D8E1E5}">
      <dgm:prSet/>
      <dgm:spPr/>
      <dgm:t>
        <a:bodyPr/>
        <a:lstStyle/>
        <a:p>
          <a:endParaRPr lang="en-US"/>
        </a:p>
      </dgm:t>
    </dgm:pt>
    <dgm:pt modelId="{44043AF6-FB71-4C51-BA86-5AC7FB7F60E2}">
      <dgm:prSet phldrT="[Text]"/>
      <dgm:spPr/>
      <dgm:t>
        <a:bodyPr/>
        <a:lstStyle/>
        <a:p>
          <a:r>
            <a:rPr lang="en-US"/>
            <a:t>Update KB Priorities</a:t>
          </a:r>
        </a:p>
      </dgm:t>
    </dgm:pt>
    <dgm:pt modelId="{1AFEF1AB-FB8C-448D-98A9-033E792D985B}" type="parTrans" cxnId="{40F77518-3F07-4038-9DE5-4741599CAFFF}">
      <dgm:prSet/>
      <dgm:spPr/>
      <dgm:t>
        <a:bodyPr/>
        <a:lstStyle/>
        <a:p>
          <a:endParaRPr lang="en-US"/>
        </a:p>
      </dgm:t>
    </dgm:pt>
    <dgm:pt modelId="{1BEDC787-FF5A-439B-8662-CB3AC6603D52}" type="sibTrans" cxnId="{40F77518-3F07-4038-9DE5-4741599CAFFF}">
      <dgm:prSet/>
      <dgm:spPr/>
      <dgm:t>
        <a:bodyPr/>
        <a:lstStyle/>
        <a:p>
          <a:endParaRPr lang="en-US"/>
        </a:p>
      </dgm:t>
    </dgm:pt>
    <dgm:pt modelId="{C1276A3F-357E-44CB-AE9E-3C4F9BF2B942}">
      <dgm:prSet phldrT="[Text]"/>
      <dgm:spPr/>
      <dgm:t>
        <a:bodyPr/>
        <a:lstStyle/>
        <a:p>
          <a:r>
            <a:rPr lang="en-US"/>
            <a:t>Share Researcher Insights</a:t>
          </a:r>
        </a:p>
      </dgm:t>
    </dgm:pt>
    <dgm:pt modelId="{034558B1-D291-4114-BF0A-A4A4A3DE0681}" type="parTrans" cxnId="{D879AC27-A152-472C-8660-66C220CF262F}">
      <dgm:prSet/>
      <dgm:spPr/>
      <dgm:t>
        <a:bodyPr/>
        <a:lstStyle/>
        <a:p>
          <a:endParaRPr lang="en-US"/>
        </a:p>
      </dgm:t>
    </dgm:pt>
    <dgm:pt modelId="{5CF19AD1-F35B-496E-8C12-F50EAD500D6B}" type="sibTrans" cxnId="{D879AC27-A152-472C-8660-66C220CF262F}">
      <dgm:prSet/>
      <dgm:spPr/>
      <dgm:t>
        <a:bodyPr/>
        <a:lstStyle/>
        <a:p>
          <a:endParaRPr lang="en-US"/>
        </a:p>
      </dgm:t>
    </dgm:pt>
    <dgm:pt modelId="{05B71E5D-F22B-4EF9-A65D-D6B8D522B32C}">
      <dgm:prSet phldrT="[Text]"/>
      <dgm:spPr/>
      <dgm:t>
        <a:bodyPr/>
        <a:lstStyle/>
        <a:p>
          <a:r>
            <a:rPr lang="en-US"/>
            <a:t>2020</a:t>
          </a:r>
        </a:p>
      </dgm:t>
    </dgm:pt>
    <dgm:pt modelId="{56E5279A-99D0-4F43-99C5-A7B81C735E33}" type="parTrans" cxnId="{88BE40E1-EF65-4457-B8D5-7F48B36A00B3}">
      <dgm:prSet/>
      <dgm:spPr/>
      <dgm:t>
        <a:bodyPr/>
        <a:lstStyle/>
        <a:p>
          <a:endParaRPr lang="en-US"/>
        </a:p>
      </dgm:t>
    </dgm:pt>
    <dgm:pt modelId="{51369E96-9005-4362-B55D-001354A5F77B}" type="sibTrans" cxnId="{88BE40E1-EF65-4457-B8D5-7F48B36A00B3}">
      <dgm:prSet/>
      <dgm:spPr/>
      <dgm:t>
        <a:bodyPr/>
        <a:lstStyle/>
        <a:p>
          <a:endParaRPr lang="en-US"/>
        </a:p>
      </dgm:t>
    </dgm:pt>
    <dgm:pt modelId="{16A1D36E-D18D-4E32-BD0F-264302870C18}">
      <dgm:prSet phldrT="[Text]"/>
      <dgm:spPr/>
      <dgm:t>
        <a:bodyPr/>
        <a:lstStyle/>
        <a:p>
          <a:r>
            <a:rPr lang="en-US"/>
            <a:t>Monitor KB Priorities</a:t>
          </a:r>
        </a:p>
      </dgm:t>
    </dgm:pt>
    <dgm:pt modelId="{AD6FB354-082B-4FD1-8AF6-9D74DEBB645A}" type="parTrans" cxnId="{213D08BA-DA81-4FED-9D21-502097A91411}">
      <dgm:prSet/>
      <dgm:spPr/>
      <dgm:t>
        <a:bodyPr/>
        <a:lstStyle/>
        <a:p>
          <a:endParaRPr lang="en-US"/>
        </a:p>
      </dgm:t>
    </dgm:pt>
    <dgm:pt modelId="{D598C546-94A1-4F78-B7E7-0133D744A35B}" type="sibTrans" cxnId="{213D08BA-DA81-4FED-9D21-502097A91411}">
      <dgm:prSet/>
      <dgm:spPr/>
      <dgm:t>
        <a:bodyPr/>
        <a:lstStyle/>
        <a:p>
          <a:endParaRPr lang="en-US"/>
        </a:p>
      </dgm:t>
    </dgm:pt>
    <dgm:pt modelId="{57485C32-76B6-428E-A46E-79FE90672749}">
      <dgm:prSet phldrT="[Text]"/>
      <dgm:spPr/>
      <dgm:t>
        <a:bodyPr/>
        <a:lstStyle/>
        <a:p>
          <a:r>
            <a:rPr lang="en-US"/>
            <a:t>2021</a:t>
          </a:r>
        </a:p>
      </dgm:t>
    </dgm:pt>
    <dgm:pt modelId="{2B092740-D807-4E5D-826E-CB5D83D589AF}" type="parTrans" cxnId="{B7439A5B-13F9-4213-8E1B-609D3E3FACE1}">
      <dgm:prSet/>
      <dgm:spPr/>
      <dgm:t>
        <a:bodyPr/>
        <a:lstStyle/>
        <a:p>
          <a:endParaRPr lang="en-US"/>
        </a:p>
      </dgm:t>
    </dgm:pt>
    <dgm:pt modelId="{A9A7F5CF-DB3A-49CE-9E7A-BAA515CCD4E7}" type="sibTrans" cxnId="{B7439A5B-13F9-4213-8E1B-609D3E3FACE1}">
      <dgm:prSet/>
      <dgm:spPr/>
      <dgm:t>
        <a:bodyPr/>
        <a:lstStyle/>
        <a:p>
          <a:endParaRPr lang="en-US"/>
        </a:p>
      </dgm:t>
    </dgm:pt>
    <dgm:pt modelId="{29BA00DB-2D8F-4794-9817-7CF90EBF3B1A}">
      <dgm:prSet phldrT="[Text]"/>
      <dgm:spPr/>
      <dgm:t>
        <a:bodyPr/>
        <a:lstStyle/>
        <a:p>
          <a:r>
            <a:rPr lang="en-US"/>
            <a:t>Monitor KB Priorities</a:t>
          </a:r>
        </a:p>
      </dgm:t>
    </dgm:pt>
    <dgm:pt modelId="{2F09F758-72D8-4334-88C0-13500DE07E60}" type="parTrans" cxnId="{63D0C091-0F5A-4BEF-A22D-7773F07C716D}">
      <dgm:prSet/>
      <dgm:spPr/>
      <dgm:t>
        <a:bodyPr/>
        <a:lstStyle/>
        <a:p>
          <a:endParaRPr lang="en-US"/>
        </a:p>
      </dgm:t>
    </dgm:pt>
    <dgm:pt modelId="{9B2B77DC-7F20-4603-8564-D17A8B4A2A3F}" type="sibTrans" cxnId="{63D0C091-0F5A-4BEF-A22D-7773F07C716D}">
      <dgm:prSet/>
      <dgm:spPr/>
      <dgm:t>
        <a:bodyPr/>
        <a:lstStyle/>
        <a:p>
          <a:endParaRPr lang="en-US"/>
        </a:p>
      </dgm:t>
    </dgm:pt>
    <dgm:pt modelId="{516BBA78-8385-4C3B-AB28-C8DA742FACAA}">
      <dgm:prSet phldrT="[Text]"/>
      <dgm:spPr/>
      <dgm:t>
        <a:bodyPr/>
        <a:lstStyle/>
        <a:p>
          <a:r>
            <a:rPr lang="en-US"/>
            <a:t>Share Researcher Insights</a:t>
          </a:r>
        </a:p>
      </dgm:t>
    </dgm:pt>
    <dgm:pt modelId="{E334874B-36B9-45D8-8328-CEA1AA09536D}" type="parTrans" cxnId="{D7F5FFED-FE93-4685-BF57-A2F62726145E}">
      <dgm:prSet/>
      <dgm:spPr/>
      <dgm:t>
        <a:bodyPr/>
        <a:lstStyle/>
        <a:p>
          <a:endParaRPr lang="en-US"/>
        </a:p>
      </dgm:t>
    </dgm:pt>
    <dgm:pt modelId="{EC70A88B-D83D-4E08-BDB7-2063B007C4D9}" type="sibTrans" cxnId="{D7F5FFED-FE93-4685-BF57-A2F62726145E}">
      <dgm:prSet/>
      <dgm:spPr/>
      <dgm:t>
        <a:bodyPr/>
        <a:lstStyle/>
        <a:p>
          <a:endParaRPr lang="en-US"/>
        </a:p>
      </dgm:t>
    </dgm:pt>
    <dgm:pt modelId="{6E93F71D-82EB-4FDF-93E6-7FB07E8C7618}">
      <dgm:prSet phldrT="[Text]"/>
      <dgm:spPr/>
      <dgm:t>
        <a:bodyPr/>
        <a:lstStyle/>
        <a:p>
          <a:r>
            <a:rPr lang="en-US"/>
            <a:t>2022</a:t>
          </a:r>
        </a:p>
      </dgm:t>
    </dgm:pt>
    <dgm:pt modelId="{7C07C658-EA7C-4AE0-B1D2-6A7185BBDDF9}" type="parTrans" cxnId="{16ECDB96-F57F-4188-A697-83872BB658E0}">
      <dgm:prSet/>
      <dgm:spPr/>
      <dgm:t>
        <a:bodyPr/>
        <a:lstStyle/>
        <a:p>
          <a:endParaRPr lang="en-US"/>
        </a:p>
      </dgm:t>
    </dgm:pt>
    <dgm:pt modelId="{54057334-0427-47AE-9EF1-99DE8A5DDA02}" type="sibTrans" cxnId="{16ECDB96-F57F-4188-A697-83872BB658E0}">
      <dgm:prSet/>
      <dgm:spPr/>
      <dgm:t>
        <a:bodyPr/>
        <a:lstStyle/>
        <a:p>
          <a:endParaRPr lang="en-US"/>
        </a:p>
      </dgm:t>
    </dgm:pt>
    <dgm:pt modelId="{CDEAEBC3-D759-4FF2-8851-AC0047B4BD76}">
      <dgm:prSet phldrT="[Text]"/>
      <dgm:spPr/>
      <dgm:t>
        <a:bodyPr/>
        <a:lstStyle/>
        <a:p>
          <a:r>
            <a:rPr lang="en-US"/>
            <a:t>Monitor KB Priorities</a:t>
          </a:r>
        </a:p>
      </dgm:t>
    </dgm:pt>
    <dgm:pt modelId="{A020607B-838D-4524-9711-A99C065ABF54}" type="parTrans" cxnId="{8BEE5936-024D-45C4-97FF-02A1D1D8662D}">
      <dgm:prSet/>
      <dgm:spPr/>
      <dgm:t>
        <a:bodyPr/>
        <a:lstStyle/>
        <a:p>
          <a:endParaRPr lang="en-US"/>
        </a:p>
      </dgm:t>
    </dgm:pt>
    <dgm:pt modelId="{14A0F62F-DAB7-4A5A-8612-B00DC2101E7F}" type="sibTrans" cxnId="{8BEE5936-024D-45C4-97FF-02A1D1D8662D}">
      <dgm:prSet/>
      <dgm:spPr/>
      <dgm:t>
        <a:bodyPr/>
        <a:lstStyle/>
        <a:p>
          <a:endParaRPr lang="en-US"/>
        </a:p>
      </dgm:t>
    </dgm:pt>
    <dgm:pt modelId="{718A8E82-AF8A-4C33-A234-26022E0BE203}">
      <dgm:prSet phldrT="[Text]"/>
      <dgm:spPr/>
      <dgm:t>
        <a:bodyPr/>
        <a:lstStyle/>
        <a:p>
          <a:r>
            <a:rPr lang="en-US"/>
            <a:t>2023</a:t>
          </a:r>
        </a:p>
      </dgm:t>
    </dgm:pt>
    <dgm:pt modelId="{63F95A23-E8F0-4A9F-823E-C1CA6B1DBC70}" type="parTrans" cxnId="{E85A3032-ED66-4909-8947-0EFA13846275}">
      <dgm:prSet/>
      <dgm:spPr/>
      <dgm:t>
        <a:bodyPr/>
        <a:lstStyle/>
        <a:p>
          <a:endParaRPr lang="en-US"/>
        </a:p>
      </dgm:t>
    </dgm:pt>
    <dgm:pt modelId="{EFC43E14-D978-4C41-BD45-918C86293B96}" type="sibTrans" cxnId="{E85A3032-ED66-4909-8947-0EFA13846275}">
      <dgm:prSet/>
      <dgm:spPr/>
      <dgm:t>
        <a:bodyPr/>
        <a:lstStyle/>
        <a:p>
          <a:endParaRPr lang="en-US"/>
        </a:p>
      </dgm:t>
    </dgm:pt>
    <dgm:pt modelId="{4297570E-6D4A-4F3F-A3BB-6CD68402B4B3}">
      <dgm:prSet phldrT="[Text]"/>
      <dgm:spPr/>
      <dgm:t>
        <a:bodyPr/>
        <a:lstStyle/>
        <a:p>
          <a:r>
            <a:rPr lang="en-US"/>
            <a:t>Update KB Priorities</a:t>
          </a:r>
        </a:p>
      </dgm:t>
    </dgm:pt>
    <dgm:pt modelId="{58B5299E-E78D-4B49-919F-C21A3BD74616}" type="parTrans" cxnId="{8A5137FA-908B-4337-8669-888EFB04A684}">
      <dgm:prSet/>
      <dgm:spPr/>
      <dgm:t>
        <a:bodyPr/>
        <a:lstStyle/>
        <a:p>
          <a:endParaRPr lang="en-US"/>
        </a:p>
      </dgm:t>
    </dgm:pt>
    <dgm:pt modelId="{41B5C858-299F-44ED-ACB9-3909745BDF1A}" type="sibTrans" cxnId="{8A5137FA-908B-4337-8669-888EFB04A684}">
      <dgm:prSet/>
      <dgm:spPr/>
      <dgm:t>
        <a:bodyPr/>
        <a:lstStyle/>
        <a:p>
          <a:endParaRPr lang="en-US"/>
        </a:p>
      </dgm:t>
    </dgm:pt>
    <dgm:pt modelId="{7A5DDE03-AF4E-4F1E-9505-23FE147A5B30}">
      <dgm:prSet phldrT="[Text]"/>
      <dgm:spPr/>
      <dgm:t>
        <a:bodyPr/>
        <a:lstStyle/>
        <a:p>
          <a:r>
            <a:rPr lang="en-US"/>
            <a:t>Share Researcher Insights</a:t>
          </a:r>
        </a:p>
      </dgm:t>
    </dgm:pt>
    <dgm:pt modelId="{27660C61-1424-4F9E-B2EF-7A196AED252A}" type="parTrans" cxnId="{7FDD690A-D0C2-4952-B019-8CDFD5B5843E}">
      <dgm:prSet/>
      <dgm:spPr/>
      <dgm:t>
        <a:bodyPr/>
        <a:lstStyle/>
        <a:p>
          <a:endParaRPr lang="en-US"/>
        </a:p>
      </dgm:t>
    </dgm:pt>
    <dgm:pt modelId="{AEB1F874-1C75-49CA-A212-69B2C17CEA9F}" type="sibTrans" cxnId="{7FDD690A-D0C2-4952-B019-8CDFD5B5843E}">
      <dgm:prSet/>
      <dgm:spPr/>
      <dgm:t>
        <a:bodyPr/>
        <a:lstStyle/>
        <a:p>
          <a:endParaRPr lang="en-US"/>
        </a:p>
      </dgm:t>
    </dgm:pt>
    <dgm:pt modelId="{8490E04F-6BB7-4CD8-A9BC-729005FC910F}" type="pres">
      <dgm:prSet presAssocID="{9C3B1F19-28D0-4C4D-A1AE-CC1D363800CC}" presName="linearFlow" presStyleCnt="0">
        <dgm:presLayoutVars>
          <dgm:dir/>
          <dgm:animLvl val="lvl"/>
          <dgm:resizeHandles val="exact"/>
        </dgm:presLayoutVars>
      </dgm:prSet>
      <dgm:spPr/>
      <dgm:t>
        <a:bodyPr/>
        <a:lstStyle/>
        <a:p>
          <a:endParaRPr lang="en-US"/>
        </a:p>
      </dgm:t>
    </dgm:pt>
    <dgm:pt modelId="{37F72A13-6A26-479D-9894-D7AB362BC14D}" type="pres">
      <dgm:prSet presAssocID="{E0874BCF-7DDD-4D7F-95B2-1016DA5F3749}" presName="composite" presStyleCnt="0"/>
      <dgm:spPr/>
      <dgm:t>
        <a:bodyPr/>
        <a:lstStyle/>
        <a:p>
          <a:endParaRPr lang="en-US"/>
        </a:p>
      </dgm:t>
    </dgm:pt>
    <dgm:pt modelId="{C4FF7A5E-0F27-4FF2-AFE2-6DE298A4B5E9}" type="pres">
      <dgm:prSet presAssocID="{E0874BCF-7DDD-4D7F-95B2-1016DA5F3749}" presName="parentText" presStyleLbl="alignNode1" presStyleIdx="0" presStyleCnt="5">
        <dgm:presLayoutVars>
          <dgm:chMax val="1"/>
          <dgm:bulletEnabled val="1"/>
        </dgm:presLayoutVars>
      </dgm:prSet>
      <dgm:spPr/>
      <dgm:t>
        <a:bodyPr/>
        <a:lstStyle/>
        <a:p>
          <a:endParaRPr lang="en-US"/>
        </a:p>
      </dgm:t>
    </dgm:pt>
    <dgm:pt modelId="{84CB7AFA-62F1-4A62-835B-13102199E236}" type="pres">
      <dgm:prSet presAssocID="{E0874BCF-7DDD-4D7F-95B2-1016DA5F3749}" presName="descendantText" presStyleLbl="alignAcc1" presStyleIdx="0" presStyleCnt="5">
        <dgm:presLayoutVars>
          <dgm:bulletEnabled val="1"/>
        </dgm:presLayoutVars>
      </dgm:prSet>
      <dgm:spPr/>
      <dgm:t>
        <a:bodyPr/>
        <a:lstStyle/>
        <a:p>
          <a:endParaRPr lang="en-US"/>
        </a:p>
      </dgm:t>
    </dgm:pt>
    <dgm:pt modelId="{E79FBB5E-9BF4-4DF2-955C-CEB2FC9F7240}" type="pres">
      <dgm:prSet presAssocID="{02928073-FA51-4C1F-B80A-D6E2CF4FACE2}" presName="sp" presStyleCnt="0"/>
      <dgm:spPr/>
      <dgm:t>
        <a:bodyPr/>
        <a:lstStyle/>
        <a:p>
          <a:endParaRPr lang="en-US"/>
        </a:p>
      </dgm:t>
    </dgm:pt>
    <dgm:pt modelId="{5B78EBAF-F9FA-44B8-9DFB-CA9B43465C82}" type="pres">
      <dgm:prSet presAssocID="{05B71E5D-F22B-4EF9-A65D-D6B8D522B32C}" presName="composite" presStyleCnt="0"/>
      <dgm:spPr/>
      <dgm:t>
        <a:bodyPr/>
        <a:lstStyle/>
        <a:p>
          <a:endParaRPr lang="en-US"/>
        </a:p>
      </dgm:t>
    </dgm:pt>
    <dgm:pt modelId="{5ED0C3ED-6E4B-42F9-A481-383478E4E6AC}" type="pres">
      <dgm:prSet presAssocID="{05B71E5D-F22B-4EF9-A65D-D6B8D522B32C}" presName="parentText" presStyleLbl="alignNode1" presStyleIdx="1" presStyleCnt="5">
        <dgm:presLayoutVars>
          <dgm:chMax val="1"/>
          <dgm:bulletEnabled val="1"/>
        </dgm:presLayoutVars>
      </dgm:prSet>
      <dgm:spPr/>
      <dgm:t>
        <a:bodyPr/>
        <a:lstStyle/>
        <a:p>
          <a:endParaRPr lang="en-US"/>
        </a:p>
      </dgm:t>
    </dgm:pt>
    <dgm:pt modelId="{899B6ABC-79BA-4D66-B9D8-3C7A26B0D6F2}" type="pres">
      <dgm:prSet presAssocID="{05B71E5D-F22B-4EF9-A65D-D6B8D522B32C}" presName="descendantText" presStyleLbl="alignAcc1" presStyleIdx="1" presStyleCnt="5">
        <dgm:presLayoutVars>
          <dgm:bulletEnabled val="1"/>
        </dgm:presLayoutVars>
      </dgm:prSet>
      <dgm:spPr/>
      <dgm:t>
        <a:bodyPr/>
        <a:lstStyle/>
        <a:p>
          <a:endParaRPr lang="en-US"/>
        </a:p>
      </dgm:t>
    </dgm:pt>
    <dgm:pt modelId="{AA1AC671-080C-42BA-A1F5-BDB900DA5BBD}" type="pres">
      <dgm:prSet presAssocID="{51369E96-9005-4362-B55D-001354A5F77B}" presName="sp" presStyleCnt="0"/>
      <dgm:spPr/>
      <dgm:t>
        <a:bodyPr/>
        <a:lstStyle/>
        <a:p>
          <a:endParaRPr lang="en-US"/>
        </a:p>
      </dgm:t>
    </dgm:pt>
    <dgm:pt modelId="{AB200562-F20A-4E80-82D7-A8953C200786}" type="pres">
      <dgm:prSet presAssocID="{57485C32-76B6-428E-A46E-79FE90672749}" presName="composite" presStyleCnt="0"/>
      <dgm:spPr/>
      <dgm:t>
        <a:bodyPr/>
        <a:lstStyle/>
        <a:p>
          <a:endParaRPr lang="en-US"/>
        </a:p>
      </dgm:t>
    </dgm:pt>
    <dgm:pt modelId="{B4CF02BC-1C9D-4995-B097-A91546B18155}" type="pres">
      <dgm:prSet presAssocID="{57485C32-76B6-428E-A46E-79FE90672749}" presName="parentText" presStyleLbl="alignNode1" presStyleIdx="2" presStyleCnt="5">
        <dgm:presLayoutVars>
          <dgm:chMax val="1"/>
          <dgm:bulletEnabled val="1"/>
        </dgm:presLayoutVars>
      </dgm:prSet>
      <dgm:spPr/>
      <dgm:t>
        <a:bodyPr/>
        <a:lstStyle/>
        <a:p>
          <a:endParaRPr lang="en-US"/>
        </a:p>
      </dgm:t>
    </dgm:pt>
    <dgm:pt modelId="{D914A9E4-CD30-4397-B00D-B36A6492A1E6}" type="pres">
      <dgm:prSet presAssocID="{57485C32-76B6-428E-A46E-79FE90672749}" presName="descendantText" presStyleLbl="alignAcc1" presStyleIdx="2" presStyleCnt="5">
        <dgm:presLayoutVars>
          <dgm:bulletEnabled val="1"/>
        </dgm:presLayoutVars>
      </dgm:prSet>
      <dgm:spPr/>
      <dgm:t>
        <a:bodyPr/>
        <a:lstStyle/>
        <a:p>
          <a:endParaRPr lang="en-US"/>
        </a:p>
      </dgm:t>
    </dgm:pt>
    <dgm:pt modelId="{4A587B34-0D44-4695-B132-5478417A3EB2}" type="pres">
      <dgm:prSet presAssocID="{A9A7F5CF-DB3A-49CE-9E7A-BAA515CCD4E7}" presName="sp" presStyleCnt="0"/>
      <dgm:spPr/>
      <dgm:t>
        <a:bodyPr/>
        <a:lstStyle/>
        <a:p>
          <a:endParaRPr lang="en-US"/>
        </a:p>
      </dgm:t>
    </dgm:pt>
    <dgm:pt modelId="{D8F02D47-13A8-480A-998E-4E36436C9E85}" type="pres">
      <dgm:prSet presAssocID="{6E93F71D-82EB-4FDF-93E6-7FB07E8C7618}" presName="composite" presStyleCnt="0"/>
      <dgm:spPr/>
      <dgm:t>
        <a:bodyPr/>
        <a:lstStyle/>
        <a:p>
          <a:endParaRPr lang="en-US"/>
        </a:p>
      </dgm:t>
    </dgm:pt>
    <dgm:pt modelId="{EC179EC4-261A-4C22-AD48-0FEBCC34BDBE}" type="pres">
      <dgm:prSet presAssocID="{6E93F71D-82EB-4FDF-93E6-7FB07E8C7618}" presName="parentText" presStyleLbl="alignNode1" presStyleIdx="3" presStyleCnt="5">
        <dgm:presLayoutVars>
          <dgm:chMax val="1"/>
          <dgm:bulletEnabled val="1"/>
        </dgm:presLayoutVars>
      </dgm:prSet>
      <dgm:spPr/>
      <dgm:t>
        <a:bodyPr/>
        <a:lstStyle/>
        <a:p>
          <a:endParaRPr lang="en-US"/>
        </a:p>
      </dgm:t>
    </dgm:pt>
    <dgm:pt modelId="{27509BEB-FFF4-407A-9968-4EF2418AA1DF}" type="pres">
      <dgm:prSet presAssocID="{6E93F71D-82EB-4FDF-93E6-7FB07E8C7618}" presName="descendantText" presStyleLbl="alignAcc1" presStyleIdx="3" presStyleCnt="5">
        <dgm:presLayoutVars>
          <dgm:bulletEnabled val="1"/>
        </dgm:presLayoutVars>
      </dgm:prSet>
      <dgm:spPr/>
      <dgm:t>
        <a:bodyPr/>
        <a:lstStyle/>
        <a:p>
          <a:endParaRPr lang="en-US"/>
        </a:p>
      </dgm:t>
    </dgm:pt>
    <dgm:pt modelId="{B928C401-546A-41AC-8D17-F609D44D53FE}" type="pres">
      <dgm:prSet presAssocID="{54057334-0427-47AE-9EF1-99DE8A5DDA02}" presName="sp" presStyleCnt="0"/>
      <dgm:spPr/>
      <dgm:t>
        <a:bodyPr/>
        <a:lstStyle/>
        <a:p>
          <a:endParaRPr lang="en-US"/>
        </a:p>
      </dgm:t>
    </dgm:pt>
    <dgm:pt modelId="{80DE737F-7ABB-437A-875B-EA3520D317BA}" type="pres">
      <dgm:prSet presAssocID="{718A8E82-AF8A-4C33-A234-26022E0BE203}" presName="composite" presStyleCnt="0"/>
      <dgm:spPr/>
      <dgm:t>
        <a:bodyPr/>
        <a:lstStyle/>
        <a:p>
          <a:endParaRPr lang="en-US"/>
        </a:p>
      </dgm:t>
    </dgm:pt>
    <dgm:pt modelId="{516099CE-AC96-43A3-94E3-08334AB082B0}" type="pres">
      <dgm:prSet presAssocID="{718A8E82-AF8A-4C33-A234-26022E0BE203}" presName="parentText" presStyleLbl="alignNode1" presStyleIdx="4" presStyleCnt="5">
        <dgm:presLayoutVars>
          <dgm:chMax val="1"/>
          <dgm:bulletEnabled val="1"/>
        </dgm:presLayoutVars>
      </dgm:prSet>
      <dgm:spPr/>
      <dgm:t>
        <a:bodyPr/>
        <a:lstStyle/>
        <a:p>
          <a:endParaRPr lang="en-US"/>
        </a:p>
      </dgm:t>
    </dgm:pt>
    <dgm:pt modelId="{3B9DAD84-E096-4720-ADAD-808DA73D5C3E}" type="pres">
      <dgm:prSet presAssocID="{718A8E82-AF8A-4C33-A234-26022E0BE203}" presName="descendantText" presStyleLbl="alignAcc1" presStyleIdx="4" presStyleCnt="5">
        <dgm:presLayoutVars>
          <dgm:bulletEnabled val="1"/>
        </dgm:presLayoutVars>
      </dgm:prSet>
      <dgm:spPr/>
      <dgm:t>
        <a:bodyPr/>
        <a:lstStyle/>
        <a:p>
          <a:endParaRPr lang="en-US"/>
        </a:p>
      </dgm:t>
    </dgm:pt>
  </dgm:ptLst>
  <dgm:cxnLst>
    <dgm:cxn modelId="{213D08BA-DA81-4FED-9D21-502097A91411}" srcId="{05B71E5D-F22B-4EF9-A65D-D6B8D522B32C}" destId="{16A1D36E-D18D-4E32-BD0F-264302870C18}" srcOrd="0" destOrd="0" parTransId="{AD6FB354-082B-4FD1-8AF6-9D74DEBB645A}" sibTransId="{D598C546-94A1-4F78-B7E7-0133D744A35B}"/>
    <dgm:cxn modelId="{5BDFAC4E-B023-4B6E-88B2-9E36971ABDE1}" type="presOf" srcId="{05B71E5D-F22B-4EF9-A65D-D6B8D522B32C}" destId="{5ED0C3ED-6E4B-42F9-A481-383478E4E6AC}" srcOrd="0" destOrd="0" presId="urn:microsoft.com/office/officeart/2005/8/layout/chevron2"/>
    <dgm:cxn modelId="{88BE40E1-EF65-4457-B8D5-7F48B36A00B3}" srcId="{9C3B1F19-28D0-4C4D-A1AE-CC1D363800CC}" destId="{05B71E5D-F22B-4EF9-A65D-D6B8D522B32C}" srcOrd="1" destOrd="0" parTransId="{56E5279A-99D0-4F43-99C5-A7B81C735E33}" sibTransId="{51369E96-9005-4362-B55D-001354A5F77B}"/>
    <dgm:cxn modelId="{E85A3032-ED66-4909-8947-0EFA13846275}" srcId="{9C3B1F19-28D0-4C4D-A1AE-CC1D363800CC}" destId="{718A8E82-AF8A-4C33-A234-26022E0BE203}" srcOrd="4" destOrd="0" parTransId="{63F95A23-E8F0-4A9F-823E-C1CA6B1DBC70}" sibTransId="{EFC43E14-D978-4C41-BD45-918C86293B96}"/>
    <dgm:cxn modelId="{70299691-2665-48D4-BED0-76FA77C9338A}" type="presOf" srcId="{4297570E-6D4A-4F3F-A3BB-6CD68402B4B3}" destId="{3B9DAD84-E096-4720-ADAD-808DA73D5C3E}" srcOrd="0" destOrd="0" presId="urn:microsoft.com/office/officeart/2005/8/layout/chevron2"/>
    <dgm:cxn modelId="{8BEE5936-024D-45C4-97FF-02A1D1D8662D}" srcId="{6E93F71D-82EB-4FDF-93E6-7FB07E8C7618}" destId="{CDEAEBC3-D759-4FF2-8851-AC0047B4BD76}" srcOrd="0" destOrd="0" parTransId="{A020607B-838D-4524-9711-A99C065ABF54}" sibTransId="{14A0F62F-DAB7-4A5A-8612-B00DC2101E7F}"/>
    <dgm:cxn modelId="{FC81C1DB-1EFC-4C17-8837-DFAAEC8813A8}" type="presOf" srcId="{16A1D36E-D18D-4E32-BD0F-264302870C18}" destId="{899B6ABC-79BA-4D66-B9D8-3C7A26B0D6F2}" srcOrd="0" destOrd="0" presId="urn:microsoft.com/office/officeart/2005/8/layout/chevron2"/>
    <dgm:cxn modelId="{D879AC27-A152-472C-8660-66C220CF262F}" srcId="{E0874BCF-7DDD-4D7F-95B2-1016DA5F3749}" destId="{C1276A3F-357E-44CB-AE9E-3C4F9BF2B942}" srcOrd="1" destOrd="0" parTransId="{034558B1-D291-4114-BF0A-A4A4A3DE0681}" sibTransId="{5CF19AD1-F35B-496E-8C12-F50EAD500D6B}"/>
    <dgm:cxn modelId="{31D4B83F-D045-439B-AE8D-6ADCB5CDF6B0}" type="presOf" srcId="{9C3B1F19-28D0-4C4D-A1AE-CC1D363800CC}" destId="{8490E04F-6BB7-4CD8-A9BC-729005FC910F}" srcOrd="0" destOrd="0" presId="urn:microsoft.com/office/officeart/2005/8/layout/chevron2"/>
    <dgm:cxn modelId="{63F240AF-3CD8-493B-98FE-EAB30D7EB6DB}" type="presOf" srcId="{516BBA78-8385-4C3B-AB28-C8DA742FACAA}" destId="{D914A9E4-CD30-4397-B00D-B36A6492A1E6}" srcOrd="0" destOrd="1" presId="urn:microsoft.com/office/officeart/2005/8/layout/chevron2"/>
    <dgm:cxn modelId="{0BDEBAEB-A1D9-44C4-8304-83BD12DABE66}" type="presOf" srcId="{6E93F71D-82EB-4FDF-93E6-7FB07E8C7618}" destId="{EC179EC4-261A-4C22-AD48-0FEBCC34BDBE}" srcOrd="0" destOrd="0" presId="urn:microsoft.com/office/officeart/2005/8/layout/chevron2"/>
    <dgm:cxn modelId="{7C063694-A2F4-4AC1-AD09-E7EC7245B130}" type="presOf" srcId="{44043AF6-FB71-4C51-BA86-5AC7FB7F60E2}" destId="{84CB7AFA-62F1-4A62-835B-13102199E236}" srcOrd="0" destOrd="0" presId="urn:microsoft.com/office/officeart/2005/8/layout/chevron2"/>
    <dgm:cxn modelId="{A5083CD0-9961-478E-87E2-9DA171D8E1E5}" srcId="{9C3B1F19-28D0-4C4D-A1AE-CC1D363800CC}" destId="{E0874BCF-7DDD-4D7F-95B2-1016DA5F3749}" srcOrd="0" destOrd="0" parTransId="{CD8AD042-4FC8-4EE3-B90C-0D1DCC7F7667}" sibTransId="{02928073-FA51-4C1F-B80A-D6E2CF4FACE2}"/>
    <dgm:cxn modelId="{C1BF2C04-8B9E-476A-8BE4-C93D8EDE4242}" type="presOf" srcId="{57485C32-76B6-428E-A46E-79FE90672749}" destId="{B4CF02BC-1C9D-4995-B097-A91546B18155}" srcOrd="0" destOrd="0" presId="urn:microsoft.com/office/officeart/2005/8/layout/chevron2"/>
    <dgm:cxn modelId="{9D5F3A5C-275B-4D47-8E93-4158592F9986}" type="presOf" srcId="{E0874BCF-7DDD-4D7F-95B2-1016DA5F3749}" destId="{C4FF7A5E-0F27-4FF2-AFE2-6DE298A4B5E9}" srcOrd="0" destOrd="0" presId="urn:microsoft.com/office/officeart/2005/8/layout/chevron2"/>
    <dgm:cxn modelId="{16ECDB96-F57F-4188-A697-83872BB658E0}" srcId="{9C3B1F19-28D0-4C4D-A1AE-CC1D363800CC}" destId="{6E93F71D-82EB-4FDF-93E6-7FB07E8C7618}" srcOrd="3" destOrd="0" parTransId="{7C07C658-EA7C-4AE0-B1D2-6A7185BBDDF9}" sibTransId="{54057334-0427-47AE-9EF1-99DE8A5DDA02}"/>
    <dgm:cxn modelId="{B1896D16-6817-492E-86B8-A3441025D11F}" type="presOf" srcId="{CDEAEBC3-D759-4FF2-8851-AC0047B4BD76}" destId="{27509BEB-FFF4-407A-9968-4EF2418AA1DF}" srcOrd="0" destOrd="0" presId="urn:microsoft.com/office/officeart/2005/8/layout/chevron2"/>
    <dgm:cxn modelId="{D5C7B723-49CC-4AAD-BF20-7D4CF634AF42}" type="presOf" srcId="{C1276A3F-357E-44CB-AE9E-3C4F9BF2B942}" destId="{84CB7AFA-62F1-4A62-835B-13102199E236}" srcOrd="0" destOrd="1" presId="urn:microsoft.com/office/officeart/2005/8/layout/chevron2"/>
    <dgm:cxn modelId="{A943A119-3583-46A4-ADFC-91535EC4553F}" type="presOf" srcId="{29BA00DB-2D8F-4794-9817-7CF90EBF3B1A}" destId="{D914A9E4-CD30-4397-B00D-B36A6492A1E6}" srcOrd="0" destOrd="0" presId="urn:microsoft.com/office/officeart/2005/8/layout/chevron2"/>
    <dgm:cxn modelId="{D7F5FFED-FE93-4685-BF57-A2F62726145E}" srcId="{57485C32-76B6-428E-A46E-79FE90672749}" destId="{516BBA78-8385-4C3B-AB28-C8DA742FACAA}" srcOrd="1" destOrd="0" parTransId="{E334874B-36B9-45D8-8328-CEA1AA09536D}" sibTransId="{EC70A88B-D83D-4E08-BDB7-2063B007C4D9}"/>
    <dgm:cxn modelId="{7A9D2F8F-0DEC-4F71-A8D8-22EF4B23CA1E}" type="presOf" srcId="{7A5DDE03-AF4E-4F1E-9505-23FE147A5B30}" destId="{3B9DAD84-E096-4720-ADAD-808DA73D5C3E}" srcOrd="0" destOrd="1" presId="urn:microsoft.com/office/officeart/2005/8/layout/chevron2"/>
    <dgm:cxn modelId="{7FDD690A-D0C2-4952-B019-8CDFD5B5843E}" srcId="{718A8E82-AF8A-4C33-A234-26022E0BE203}" destId="{7A5DDE03-AF4E-4F1E-9505-23FE147A5B30}" srcOrd="1" destOrd="0" parTransId="{27660C61-1424-4F9E-B2EF-7A196AED252A}" sibTransId="{AEB1F874-1C75-49CA-A212-69B2C17CEA9F}"/>
    <dgm:cxn modelId="{B7439A5B-13F9-4213-8E1B-609D3E3FACE1}" srcId="{9C3B1F19-28D0-4C4D-A1AE-CC1D363800CC}" destId="{57485C32-76B6-428E-A46E-79FE90672749}" srcOrd="2" destOrd="0" parTransId="{2B092740-D807-4E5D-826E-CB5D83D589AF}" sibTransId="{A9A7F5CF-DB3A-49CE-9E7A-BAA515CCD4E7}"/>
    <dgm:cxn modelId="{726D680D-AD0A-4FC2-B894-9B33CBF7CBDA}" type="presOf" srcId="{718A8E82-AF8A-4C33-A234-26022E0BE203}" destId="{516099CE-AC96-43A3-94E3-08334AB082B0}" srcOrd="0" destOrd="0" presId="urn:microsoft.com/office/officeart/2005/8/layout/chevron2"/>
    <dgm:cxn modelId="{40F77518-3F07-4038-9DE5-4741599CAFFF}" srcId="{E0874BCF-7DDD-4D7F-95B2-1016DA5F3749}" destId="{44043AF6-FB71-4C51-BA86-5AC7FB7F60E2}" srcOrd="0" destOrd="0" parTransId="{1AFEF1AB-FB8C-448D-98A9-033E792D985B}" sibTransId="{1BEDC787-FF5A-439B-8662-CB3AC6603D52}"/>
    <dgm:cxn modelId="{8A5137FA-908B-4337-8669-888EFB04A684}" srcId="{718A8E82-AF8A-4C33-A234-26022E0BE203}" destId="{4297570E-6D4A-4F3F-A3BB-6CD68402B4B3}" srcOrd="0" destOrd="0" parTransId="{58B5299E-E78D-4B49-919F-C21A3BD74616}" sibTransId="{41B5C858-299F-44ED-ACB9-3909745BDF1A}"/>
    <dgm:cxn modelId="{63D0C091-0F5A-4BEF-A22D-7773F07C716D}" srcId="{57485C32-76B6-428E-A46E-79FE90672749}" destId="{29BA00DB-2D8F-4794-9817-7CF90EBF3B1A}" srcOrd="0" destOrd="0" parTransId="{2F09F758-72D8-4334-88C0-13500DE07E60}" sibTransId="{9B2B77DC-7F20-4603-8564-D17A8B4A2A3F}"/>
    <dgm:cxn modelId="{A921EBF9-CF65-4591-A410-1A8726A568EF}" type="presParOf" srcId="{8490E04F-6BB7-4CD8-A9BC-729005FC910F}" destId="{37F72A13-6A26-479D-9894-D7AB362BC14D}" srcOrd="0" destOrd="0" presId="urn:microsoft.com/office/officeart/2005/8/layout/chevron2"/>
    <dgm:cxn modelId="{5252143C-EC77-435D-A424-4A94006FEDE1}" type="presParOf" srcId="{37F72A13-6A26-479D-9894-D7AB362BC14D}" destId="{C4FF7A5E-0F27-4FF2-AFE2-6DE298A4B5E9}" srcOrd="0" destOrd="0" presId="urn:microsoft.com/office/officeart/2005/8/layout/chevron2"/>
    <dgm:cxn modelId="{CBA0C4F8-BC80-46A8-B0DF-18CCF3733C14}" type="presParOf" srcId="{37F72A13-6A26-479D-9894-D7AB362BC14D}" destId="{84CB7AFA-62F1-4A62-835B-13102199E236}" srcOrd="1" destOrd="0" presId="urn:microsoft.com/office/officeart/2005/8/layout/chevron2"/>
    <dgm:cxn modelId="{480DDA53-9B7A-49E3-868A-A01733D298C3}" type="presParOf" srcId="{8490E04F-6BB7-4CD8-A9BC-729005FC910F}" destId="{E79FBB5E-9BF4-4DF2-955C-CEB2FC9F7240}" srcOrd="1" destOrd="0" presId="urn:microsoft.com/office/officeart/2005/8/layout/chevron2"/>
    <dgm:cxn modelId="{338C4DA7-0B7C-4BB6-9E14-8E4E0ECBABF7}" type="presParOf" srcId="{8490E04F-6BB7-4CD8-A9BC-729005FC910F}" destId="{5B78EBAF-F9FA-44B8-9DFB-CA9B43465C82}" srcOrd="2" destOrd="0" presId="urn:microsoft.com/office/officeart/2005/8/layout/chevron2"/>
    <dgm:cxn modelId="{047484F5-EA74-4428-A0AE-AD5CBBE9DE04}" type="presParOf" srcId="{5B78EBAF-F9FA-44B8-9DFB-CA9B43465C82}" destId="{5ED0C3ED-6E4B-42F9-A481-383478E4E6AC}" srcOrd="0" destOrd="0" presId="urn:microsoft.com/office/officeart/2005/8/layout/chevron2"/>
    <dgm:cxn modelId="{2ABE7827-9D58-4656-87EE-8DB55D63C47B}" type="presParOf" srcId="{5B78EBAF-F9FA-44B8-9DFB-CA9B43465C82}" destId="{899B6ABC-79BA-4D66-B9D8-3C7A26B0D6F2}" srcOrd="1" destOrd="0" presId="urn:microsoft.com/office/officeart/2005/8/layout/chevron2"/>
    <dgm:cxn modelId="{8D2FE043-F64C-492B-8AB7-303B9C943051}" type="presParOf" srcId="{8490E04F-6BB7-4CD8-A9BC-729005FC910F}" destId="{AA1AC671-080C-42BA-A1F5-BDB900DA5BBD}" srcOrd="3" destOrd="0" presId="urn:microsoft.com/office/officeart/2005/8/layout/chevron2"/>
    <dgm:cxn modelId="{38AD1DBF-F975-48DF-93E6-EDFF463CC578}" type="presParOf" srcId="{8490E04F-6BB7-4CD8-A9BC-729005FC910F}" destId="{AB200562-F20A-4E80-82D7-A8953C200786}" srcOrd="4" destOrd="0" presId="urn:microsoft.com/office/officeart/2005/8/layout/chevron2"/>
    <dgm:cxn modelId="{0151CD07-0EC4-4BA9-BFB9-3234AEF1C914}" type="presParOf" srcId="{AB200562-F20A-4E80-82D7-A8953C200786}" destId="{B4CF02BC-1C9D-4995-B097-A91546B18155}" srcOrd="0" destOrd="0" presId="urn:microsoft.com/office/officeart/2005/8/layout/chevron2"/>
    <dgm:cxn modelId="{2DA641E5-2F21-4B25-86AC-F09C97573349}" type="presParOf" srcId="{AB200562-F20A-4E80-82D7-A8953C200786}" destId="{D914A9E4-CD30-4397-B00D-B36A6492A1E6}" srcOrd="1" destOrd="0" presId="urn:microsoft.com/office/officeart/2005/8/layout/chevron2"/>
    <dgm:cxn modelId="{4E8D6270-A6AB-4A94-9092-506589CA0891}" type="presParOf" srcId="{8490E04F-6BB7-4CD8-A9BC-729005FC910F}" destId="{4A587B34-0D44-4695-B132-5478417A3EB2}" srcOrd="5" destOrd="0" presId="urn:microsoft.com/office/officeart/2005/8/layout/chevron2"/>
    <dgm:cxn modelId="{6E3B07AF-C5C8-46A8-BC88-7DD86CF602B6}" type="presParOf" srcId="{8490E04F-6BB7-4CD8-A9BC-729005FC910F}" destId="{D8F02D47-13A8-480A-998E-4E36436C9E85}" srcOrd="6" destOrd="0" presId="urn:microsoft.com/office/officeart/2005/8/layout/chevron2"/>
    <dgm:cxn modelId="{B489F0E5-0D24-4F05-BB8C-1AD911BCBA6D}" type="presParOf" srcId="{D8F02D47-13A8-480A-998E-4E36436C9E85}" destId="{EC179EC4-261A-4C22-AD48-0FEBCC34BDBE}" srcOrd="0" destOrd="0" presId="urn:microsoft.com/office/officeart/2005/8/layout/chevron2"/>
    <dgm:cxn modelId="{A47D142C-94E0-4F78-A2BF-B71183DA5B56}" type="presParOf" srcId="{D8F02D47-13A8-480A-998E-4E36436C9E85}" destId="{27509BEB-FFF4-407A-9968-4EF2418AA1DF}" srcOrd="1" destOrd="0" presId="urn:microsoft.com/office/officeart/2005/8/layout/chevron2"/>
    <dgm:cxn modelId="{6CF1C8A8-70CA-45E6-9B39-F03CC8A5F954}" type="presParOf" srcId="{8490E04F-6BB7-4CD8-A9BC-729005FC910F}" destId="{B928C401-546A-41AC-8D17-F609D44D53FE}" srcOrd="7" destOrd="0" presId="urn:microsoft.com/office/officeart/2005/8/layout/chevron2"/>
    <dgm:cxn modelId="{7261FEF5-5C39-445B-9020-72FD87CE5200}" type="presParOf" srcId="{8490E04F-6BB7-4CD8-A9BC-729005FC910F}" destId="{80DE737F-7ABB-437A-875B-EA3520D317BA}" srcOrd="8" destOrd="0" presId="urn:microsoft.com/office/officeart/2005/8/layout/chevron2"/>
    <dgm:cxn modelId="{10A45EEF-4EA1-4A4A-80F5-E391CB64D7F3}" type="presParOf" srcId="{80DE737F-7ABB-437A-875B-EA3520D317BA}" destId="{516099CE-AC96-43A3-94E3-08334AB082B0}" srcOrd="0" destOrd="0" presId="urn:microsoft.com/office/officeart/2005/8/layout/chevron2"/>
    <dgm:cxn modelId="{60E7822F-51E5-4EFE-95C8-9EFBF47BB8C8}" type="presParOf" srcId="{80DE737F-7ABB-437A-875B-EA3520D317BA}" destId="{3B9DAD84-E096-4720-ADAD-808DA73D5C3E}" srcOrd="1" destOrd="0" presId="urn:microsoft.com/office/officeart/2005/8/layout/chevron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FF7A5E-0F27-4FF2-AFE2-6DE298A4B5E9}">
      <dsp:nvSpPr>
        <dsp:cNvPr id="0" name=""/>
        <dsp:cNvSpPr/>
      </dsp:nvSpPr>
      <dsp:spPr>
        <a:xfrm rot="5400000">
          <a:off x="-102133" y="103574"/>
          <a:ext cx="680888" cy="476622"/>
        </a:xfrm>
        <a:prstGeom prst="chevron">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2019</a:t>
          </a:r>
        </a:p>
      </dsp:txBody>
      <dsp:txXfrm rot="-5400000">
        <a:off x="0" y="239752"/>
        <a:ext cx="476622" cy="204266"/>
      </dsp:txXfrm>
    </dsp:sp>
    <dsp:sp modelId="{84CB7AFA-62F1-4A62-835B-13102199E236}">
      <dsp:nvSpPr>
        <dsp:cNvPr id="0" name=""/>
        <dsp:cNvSpPr/>
      </dsp:nvSpPr>
      <dsp:spPr>
        <a:xfrm rot="5400000">
          <a:off x="2303022" y="-1824959"/>
          <a:ext cx="442577" cy="4095377"/>
        </a:xfrm>
        <a:prstGeom prst="round2Same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Update KB Priorities</a:t>
          </a:r>
        </a:p>
        <a:p>
          <a:pPr marL="114300" lvl="1" indent="-114300" algn="l" defTabSz="533400">
            <a:lnSpc>
              <a:spcPct val="90000"/>
            </a:lnSpc>
            <a:spcBef>
              <a:spcPct val="0"/>
            </a:spcBef>
            <a:spcAft>
              <a:spcPct val="15000"/>
            </a:spcAft>
            <a:buChar char="••"/>
          </a:pPr>
          <a:r>
            <a:rPr lang="en-US" sz="1200" kern="1200"/>
            <a:t>Share Researcher Insights</a:t>
          </a:r>
        </a:p>
      </dsp:txBody>
      <dsp:txXfrm rot="-5400000">
        <a:off x="476623" y="23045"/>
        <a:ext cx="4073772" cy="399367"/>
      </dsp:txXfrm>
    </dsp:sp>
    <dsp:sp modelId="{5ED0C3ED-6E4B-42F9-A481-383478E4E6AC}">
      <dsp:nvSpPr>
        <dsp:cNvPr id="0" name=""/>
        <dsp:cNvSpPr/>
      </dsp:nvSpPr>
      <dsp:spPr>
        <a:xfrm rot="5400000">
          <a:off x="-102133" y="658912"/>
          <a:ext cx="680888" cy="476622"/>
        </a:xfrm>
        <a:prstGeom prst="chevron">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2020</a:t>
          </a:r>
        </a:p>
      </dsp:txBody>
      <dsp:txXfrm rot="-5400000">
        <a:off x="0" y="795090"/>
        <a:ext cx="476622" cy="204266"/>
      </dsp:txXfrm>
    </dsp:sp>
    <dsp:sp modelId="{899B6ABC-79BA-4D66-B9D8-3C7A26B0D6F2}">
      <dsp:nvSpPr>
        <dsp:cNvPr id="0" name=""/>
        <dsp:cNvSpPr/>
      </dsp:nvSpPr>
      <dsp:spPr>
        <a:xfrm rot="5400000">
          <a:off x="2303022" y="-1269620"/>
          <a:ext cx="442577" cy="4095377"/>
        </a:xfrm>
        <a:prstGeom prst="round2Same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Monitor KB Priorities</a:t>
          </a:r>
        </a:p>
      </dsp:txBody>
      <dsp:txXfrm rot="-5400000">
        <a:off x="476623" y="578384"/>
        <a:ext cx="4073772" cy="399367"/>
      </dsp:txXfrm>
    </dsp:sp>
    <dsp:sp modelId="{B4CF02BC-1C9D-4995-B097-A91546B18155}">
      <dsp:nvSpPr>
        <dsp:cNvPr id="0" name=""/>
        <dsp:cNvSpPr/>
      </dsp:nvSpPr>
      <dsp:spPr>
        <a:xfrm rot="5400000">
          <a:off x="-102133" y="1214251"/>
          <a:ext cx="680888" cy="476622"/>
        </a:xfrm>
        <a:prstGeom prst="chevron">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2021</a:t>
          </a:r>
        </a:p>
      </dsp:txBody>
      <dsp:txXfrm rot="-5400000">
        <a:off x="0" y="1350429"/>
        <a:ext cx="476622" cy="204266"/>
      </dsp:txXfrm>
    </dsp:sp>
    <dsp:sp modelId="{D914A9E4-CD30-4397-B00D-B36A6492A1E6}">
      <dsp:nvSpPr>
        <dsp:cNvPr id="0" name=""/>
        <dsp:cNvSpPr/>
      </dsp:nvSpPr>
      <dsp:spPr>
        <a:xfrm rot="5400000">
          <a:off x="2303022" y="-714281"/>
          <a:ext cx="442577" cy="4095377"/>
        </a:xfrm>
        <a:prstGeom prst="round2Same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Monitor KB Priorities</a:t>
          </a:r>
        </a:p>
        <a:p>
          <a:pPr marL="114300" lvl="1" indent="-114300" algn="l" defTabSz="533400">
            <a:lnSpc>
              <a:spcPct val="90000"/>
            </a:lnSpc>
            <a:spcBef>
              <a:spcPct val="0"/>
            </a:spcBef>
            <a:spcAft>
              <a:spcPct val="15000"/>
            </a:spcAft>
            <a:buChar char="••"/>
          </a:pPr>
          <a:r>
            <a:rPr lang="en-US" sz="1200" kern="1200"/>
            <a:t>Share Researcher Insights</a:t>
          </a:r>
        </a:p>
      </dsp:txBody>
      <dsp:txXfrm rot="-5400000">
        <a:off x="476623" y="1133723"/>
        <a:ext cx="4073772" cy="399367"/>
      </dsp:txXfrm>
    </dsp:sp>
    <dsp:sp modelId="{EC179EC4-261A-4C22-AD48-0FEBCC34BDBE}">
      <dsp:nvSpPr>
        <dsp:cNvPr id="0" name=""/>
        <dsp:cNvSpPr/>
      </dsp:nvSpPr>
      <dsp:spPr>
        <a:xfrm rot="5400000">
          <a:off x="-102133" y="1769590"/>
          <a:ext cx="680888" cy="476622"/>
        </a:xfrm>
        <a:prstGeom prst="chevron">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2022</a:t>
          </a:r>
        </a:p>
      </dsp:txBody>
      <dsp:txXfrm rot="-5400000">
        <a:off x="0" y="1905768"/>
        <a:ext cx="476622" cy="204266"/>
      </dsp:txXfrm>
    </dsp:sp>
    <dsp:sp modelId="{27509BEB-FFF4-407A-9968-4EF2418AA1DF}">
      <dsp:nvSpPr>
        <dsp:cNvPr id="0" name=""/>
        <dsp:cNvSpPr/>
      </dsp:nvSpPr>
      <dsp:spPr>
        <a:xfrm rot="5400000">
          <a:off x="2303022" y="-158943"/>
          <a:ext cx="442577" cy="4095377"/>
        </a:xfrm>
        <a:prstGeom prst="round2Same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Monitor KB Priorities</a:t>
          </a:r>
        </a:p>
      </dsp:txBody>
      <dsp:txXfrm rot="-5400000">
        <a:off x="476623" y="1689061"/>
        <a:ext cx="4073772" cy="399367"/>
      </dsp:txXfrm>
    </dsp:sp>
    <dsp:sp modelId="{516099CE-AC96-43A3-94E3-08334AB082B0}">
      <dsp:nvSpPr>
        <dsp:cNvPr id="0" name=""/>
        <dsp:cNvSpPr/>
      </dsp:nvSpPr>
      <dsp:spPr>
        <a:xfrm rot="5400000">
          <a:off x="-102133" y="2324928"/>
          <a:ext cx="680888" cy="476622"/>
        </a:xfrm>
        <a:prstGeom prst="chevron">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2023</a:t>
          </a:r>
        </a:p>
      </dsp:txBody>
      <dsp:txXfrm rot="-5400000">
        <a:off x="0" y="2461106"/>
        <a:ext cx="476622" cy="204266"/>
      </dsp:txXfrm>
    </dsp:sp>
    <dsp:sp modelId="{3B9DAD84-E096-4720-ADAD-808DA73D5C3E}">
      <dsp:nvSpPr>
        <dsp:cNvPr id="0" name=""/>
        <dsp:cNvSpPr/>
      </dsp:nvSpPr>
      <dsp:spPr>
        <a:xfrm rot="5400000">
          <a:off x="2303022" y="396395"/>
          <a:ext cx="442577" cy="4095377"/>
        </a:xfrm>
        <a:prstGeom prst="round2Same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Update KB Priorities</a:t>
          </a:r>
        </a:p>
        <a:p>
          <a:pPr marL="114300" lvl="1" indent="-114300" algn="l" defTabSz="533400">
            <a:lnSpc>
              <a:spcPct val="90000"/>
            </a:lnSpc>
            <a:spcBef>
              <a:spcPct val="0"/>
            </a:spcBef>
            <a:spcAft>
              <a:spcPct val="15000"/>
            </a:spcAft>
            <a:buChar char="••"/>
          </a:pPr>
          <a:r>
            <a:rPr lang="en-US" sz="1200" kern="1200"/>
            <a:t>Share Researcher Insights</a:t>
          </a:r>
        </a:p>
      </dsp:txBody>
      <dsp:txXfrm rot="-5400000">
        <a:off x="476623" y="2244400"/>
        <a:ext cx="4073772" cy="39936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Blank Document" ma:contentTypeID="0x01010084F0D251B7BC0D44BD5A00DFFFA1F128002BF0FF01D9785145A6EBB2B9D4A15CBC" ma:contentTypeVersion="0" ma:contentTypeDescription="Blank document template" ma:contentTypeScope="" ma:versionID="541ad8ce3709ddaf84aff3c2c0fca6c0">
  <xsd:schema xmlns:xsd="http://www.w3.org/2001/XMLSchema" xmlns:xs="http://www.w3.org/2001/XMLSchema" xmlns:p="http://schemas.microsoft.com/office/2006/metadata/properties" xmlns:ns2="4d155f29-bba2-4b0e-9e71-99a7a1eea477" targetNamespace="http://schemas.microsoft.com/office/2006/metadata/properties" ma:root="true" ma:fieldsID="b507dba201557abdf4df440e6ec32736" ns2:_="">
    <xsd:import namespace="4d155f29-bba2-4b0e-9e71-99a7a1eea477"/>
    <xsd:element name="properties">
      <xsd:complexType>
        <xsd:sequence>
          <xsd:element name="documentManagement">
            <xsd:complexType>
              <xsd:all>
                <xsd:element ref="ns2:_dlc_DocId" minOccurs="0"/>
                <xsd:element ref="ns2:_dlc_DocIdUrl" minOccurs="0"/>
                <xsd:element ref="ns2:_dlc_DocIdPersistId" minOccurs="0"/>
                <xsd:element ref="ns2:k15b9b29634e4dffbf9001a90e9d46c4" minOccurs="0"/>
                <xsd:element ref="ns2:TaxCatchAll" minOccurs="0"/>
                <xsd:element ref="ns2:TaxCatchAllLabel" minOccurs="0"/>
                <xsd:element ref="ns2:ja344a397c004fbc94c87778e7957539" minOccurs="0"/>
                <xsd:element ref="ns2:Deliverable" minOccurs="0"/>
                <xsd:element ref="ns2:m48af1d608f844e28b1262a9eddbd000" minOccurs="0"/>
                <xsd:element ref="ns2:b3ed815f6f3b41f5af92b8e89169af43" minOccurs="0"/>
                <xsd:element ref="ns2:f55688bf197e4109b515f84cec211df1" minOccurs="0"/>
                <xsd:element ref="ns2:n9c9ae59b6a14df7901347dc15a4e0b9" minOccurs="0"/>
                <xsd:element ref="ns2:ic5eddcbf53a4760a66c364771774767" minOccurs="0"/>
                <xsd:element ref="ns2:o7e24f835e9e4e7e95609271bddd5c4c" minOccurs="0"/>
                <xsd:element ref="ns2:j1f96f7400924d1caf41c503f78eace4" minOccurs="0"/>
                <xsd:element ref="ns2:k3291a82c76047e2ad256aa36b763937" minOccurs="0"/>
                <xsd:element ref="ns2:d4639d06a08c4b8690233d174565cb59" minOccurs="0"/>
                <xsd:element ref="ns2:hd04fa20a99f471cbc90f20fa3cf7ddd" minOccurs="0"/>
                <xsd:element ref="ns2:l185d5246f454c6eb675cecd91a0ee53" minOccurs="0"/>
                <xsd:element ref="ns2:b02c75d376014bffb31f5a6958559b9f" minOccurs="0"/>
                <xsd:element ref="ns2:p2e8e83a30c84a09a82cac19b5f0463f" minOccurs="0"/>
                <xsd:element ref="ns2:kc0f317ca8694f83b9c49751f111a56a" minOccurs="0"/>
                <xsd:element ref="ns2:e5c8c34664a54af7a9e08b9f23f67b17" minOccurs="0"/>
                <xsd:element ref="ns2:l76fdf32ceb04bf7b8fde21285a58574" minOccurs="0"/>
                <xsd:element ref="ns2:n941cb63e7684e3d845ef093af481528" minOccurs="0"/>
                <xsd:element ref="ns2:p37770eca99b4f619910b80285988354" minOccurs="0"/>
                <xsd:element ref="ns2:e58a4433db23458da80d2ab776549a5d" minOccurs="0"/>
                <xsd:element ref="ns2:ma193935993d4e95ba6b1bcd58c02ea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55f29-bba2-4b0e-9e71-99a7a1eea4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15b9b29634e4dffbf9001a90e9d46c4" ma:index="11" ma:taxonomy="true" ma:internalName="k15b9b29634e4dffbf9001a90e9d46c4" ma:taxonomyFieldName="CatProjectExec" ma:displayName="Category - Project Execution" ma:default="727;#Not Categorized|aec695db-c7dc-4893-80ea-1663158b5950" ma:fieldId="{415b9b29-634e-4dff-bf90-01a90e9d46c4}" ma:sspId="b358d935-fd5a-4462-ae0e-23bc492c2716" ma:termSetId="88b2e237-c0e8-410f-9a7d-e64c994f48d0"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7503acc1-953f-411f-9e1a-d8514a17783d}" ma:internalName="TaxCatchAll" ma:showField="CatchAllData" ma:web="4d155f29-bba2-4b0e-9e71-99a7a1eea47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503acc1-953f-411f-9e1a-d8514a17783d}" ma:internalName="TaxCatchAllLabel" ma:readOnly="true" ma:showField="CatchAllDataLabel" ma:web="4d155f29-bba2-4b0e-9e71-99a7a1eea477">
      <xsd:complexType>
        <xsd:complexContent>
          <xsd:extension base="dms:MultiChoiceLookup">
            <xsd:sequence>
              <xsd:element name="Value" type="dms:Lookup" maxOccurs="unbounded" minOccurs="0" nillable="true"/>
            </xsd:sequence>
          </xsd:extension>
        </xsd:complexContent>
      </xsd:complexType>
    </xsd:element>
    <xsd:element name="ja344a397c004fbc94c87778e7957539" ma:index="15" nillable="true" ma:taxonomy="true" ma:internalName="ja344a397c004fbc94c87778e7957539" ma:taxonomyFieldName="DocTags" ma:displayName="Document Tags" ma:default="" ma:fieldId="{3a344a39-7c00-4fbc-94c8-7778e7957539}" ma:taxonomyMulti="true" ma:sspId="b358d935-fd5a-4462-ae0e-23bc492c2716" ma:termSetId="a7c9c7aa-fc57-4cbf-8c0e-10545b0e2061" ma:anchorId="00000000-0000-0000-0000-000000000000" ma:open="true" ma:isKeyword="false">
      <xsd:complexType>
        <xsd:sequence>
          <xsd:element ref="pc:Terms" minOccurs="0" maxOccurs="1"/>
        </xsd:sequence>
      </xsd:complexType>
    </xsd:element>
    <xsd:element name="Deliverable" ma:index="17" nillable="true" ma:displayName="Deliverable" ma:default="0" ma:internalName="Deliverable">
      <xsd:simpleType>
        <xsd:restriction base="dms:Boolean"/>
      </xsd:simpleType>
    </xsd:element>
    <xsd:element name="m48af1d608f844e28b1262a9eddbd000" ma:index="18" ma:taxonomy="true" ma:internalName="m48af1d608f844e28b1262a9eddbd000" ma:taxonomyFieldName="Project_x0020_Country" ma:displayName="Project Country" ma:default="137;#United States|6e345a2b-9af2-4d92-9d16-d9186e4dc2f9" ma:fieldId="{648af1d6-08f8-44e2-8b12-62a9eddbd000}" ma:sspId="b358d935-fd5a-4462-ae0e-23bc492c2716" ma:termSetId="49d145b8-c22e-44a5-8f97-0fd688d20d2e" ma:anchorId="00000000-0000-0000-0000-000000000000" ma:open="false" ma:isKeyword="false">
      <xsd:complexType>
        <xsd:sequence>
          <xsd:element ref="pc:Terms" minOccurs="0" maxOccurs="1"/>
        </xsd:sequence>
      </xsd:complexType>
    </xsd:element>
    <xsd:element name="b3ed815f6f3b41f5af92b8e89169af43" ma:index="20" ma:taxonomy="true" ma:internalName="b3ed815f6f3b41f5af92b8e89169af43" ma:taxonomyFieldName="Project_x0020_Number" ma:displayName="Project Number" ma:default="4808;#16659|36a43f83-f786-419d-a4f6-8deafa92009d" ma:fieldId="{b3ed815f-6f3b-41f5-af92-b8e89169af43}" ma:sspId="b358d935-fd5a-4462-ae0e-23bc492c2716" ma:termSetId="53439165-ee9a-4aa1-b76c-0cf837d1036b" ma:anchorId="00000000-0000-0000-0000-000000000000" ma:open="true" ma:isKeyword="false">
      <xsd:complexType>
        <xsd:sequence>
          <xsd:element ref="pc:Terms" minOccurs="0" maxOccurs="1"/>
        </xsd:sequence>
      </xsd:complexType>
    </xsd:element>
    <xsd:element name="f55688bf197e4109b515f84cec211df1" ma:index="22" nillable="true" ma:displayName="Citizenship_0" ma:hidden="true" ma:internalName="f55688bf197e4109b515f84cec211df1">
      <xsd:simpleType>
        <xsd:restriction base="dms:Note"/>
      </xsd:simpleType>
    </xsd:element>
    <xsd:element name="n9c9ae59b6a14df7901347dc15a4e0b9" ma:index="23" nillable="true" ma:displayName="CPCSCompany_0" ma:hidden="true" ma:internalName="n9c9ae59b6a14df7901347dc15a4e0b9">
      <xsd:simpleType>
        <xsd:restriction base="dms:Note"/>
      </xsd:simpleType>
    </xsd:element>
    <xsd:element name="ic5eddcbf53a4760a66c364771774767" ma:index="24" nillable="true" ma:displayName="CountryOfRes_0" ma:hidden="true" ma:internalName="ic5eddcbf53a4760a66c364771774767">
      <xsd:simpleType>
        <xsd:restriction base="dms:Note"/>
      </xsd:simpleType>
    </xsd:element>
    <xsd:element name="o7e24f835e9e4e7e95609271bddd5c4c" ma:index="25" nillable="true" ma:displayName="CVLang_0" ma:hidden="true" ma:internalName="o7e24f835e9e4e7e95609271bddd5c4c">
      <xsd:simpleType>
        <xsd:restriction base="dms:Note"/>
      </xsd:simpleType>
    </xsd:element>
    <xsd:element name="j1f96f7400924d1caf41c503f78eace4" ma:index="26" nillable="true" ma:displayName="CVType_0" ma:hidden="true" ma:internalName="j1f96f7400924d1caf41c503f78eace4">
      <xsd:simpleType>
        <xsd:restriction base="dms:Note"/>
      </xsd:simpleType>
    </xsd:element>
    <xsd:element name="k3291a82c76047e2ad256aa36b763937" ma:index="27" nillable="true" ma:displayName="DBMarketing_0" ma:hidden="true" ma:internalName="k3291a82c76047e2ad256aa36b763937">
      <xsd:simpleType>
        <xsd:restriction base="dms:Note"/>
      </xsd:simpleType>
    </xsd:element>
    <xsd:element name="d4639d06a08c4b8690233d174565cb59" ma:index="28" nillable="true" ma:displayName="ExtName_0" ma:hidden="true" ma:internalName="d4639d06a08c4b8690233d174565cb59">
      <xsd:simpleType>
        <xsd:restriction base="dms:Note"/>
      </xsd:simpleType>
    </xsd:element>
    <xsd:element name="hd04fa20a99f471cbc90f20fa3cf7ddd" ma:index="29" nillable="true" ma:displayName="Client_0" ma:hidden="true" ma:internalName="hd04fa20a99f471cbc90f20fa3cf7ddd">
      <xsd:simpleType>
        <xsd:restriction base="dms:Note"/>
      </xsd:simpleType>
    </xsd:element>
    <xsd:element name="l185d5246f454c6eb675cecd91a0ee53" ma:index="30" nillable="true" ma:displayName="MotherTongue_0" ma:hidden="true" ma:internalName="l185d5246f454c6eb675cecd91a0ee53">
      <xsd:simpleType>
        <xsd:restriction base="dms:Note"/>
      </xsd:simpleType>
    </xsd:element>
    <xsd:element name="b02c75d376014bffb31f5a6958559b9f" ma:index="31" nillable="true" ma:displayName="PDSLang_0" ma:hidden="true" ma:internalName="b02c75d376014bffb31f5a6958559b9f">
      <xsd:simpleType>
        <xsd:restriction base="dms:Note"/>
      </xsd:simpleType>
    </xsd:element>
    <xsd:element name="p2e8e83a30c84a09a82cac19b5f0463f" ma:index="32" nillable="true" ma:displayName="PDSType_0" ma:hidden="true" ma:internalName="p2e8e83a30c84a09a82cac19b5f0463f">
      <xsd:simpleType>
        <xsd:restriction base="dms:Note"/>
      </xsd:simpleType>
    </xsd:element>
    <xsd:element name="kc0f317ca8694f83b9c49751f111a56a" ma:index="33" nillable="true" ma:displayName="RefProjectCountry_0" ma:hidden="true" ma:internalName="kc0f317ca8694f83b9c49751f111a56a">
      <xsd:simpleType>
        <xsd:restriction base="dms:Note"/>
      </xsd:simpleType>
    </xsd:element>
    <xsd:element name="e5c8c34664a54af7a9e08b9f23f67b17" ma:index="34" nillable="true" ma:displayName="RefProjectNumber_0" ma:hidden="true" ma:internalName="e5c8c34664a54af7a9e08b9f23f67b17">
      <xsd:simpleType>
        <xsd:restriction base="dms:Note"/>
      </xsd:simpleType>
    </xsd:element>
    <xsd:element name="l76fdf32ceb04bf7b8fde21285a58574" ma:index="35" nillable="true" ma:displayName="Region_0" ma:hidden="true" ma:internalName="l76fdf32ceb04bf7b8fde21285a58574">
      <xsd:simpleType>
        <xsd:restriction base="dms:Note"/>
      </xsd:simpleType>
    </xsd:element>
    <xsd:element name="n941cb63e7684e3d845ef093af481528" ma:index="36" nillable="true" ma:displayName="Sector_0" ma:hidden="true" ma:internalName="n941cb63e7684e3d845ef093af481528">
      <xsd:simpleType>
        <xsd:restriction base="dms:Note"/>
      </xsd:simpleType>
    </xsd:element>
    <xsd:element name="p37770eca99b4f619910b80285988354" ma:index="37" nillable="true" ma:displayName="Service_0" ma:hidden="true" ma:internalName="p37770eca99b4f619910b80285988354">
      <xsd:simpleType>
        <xsd:restriction base="dms:Note"/>
      </xsd:simpleType>
    </xsd:element>
    <xsd:element name="e58a4433db23458da80d2ab776549a5d" ma:index="38" nillable="true" ma:displayName="WorkingLang_0" ma:hidden="true" ma:internalName="e58a4433db23458da80d2ab776549a5d">
      <xsd:simpleType>
        <xsd:restriction base="dms:Note"/>
      </xsd:simpleType>
    </xsd:element>
    <xsd:element name="ma193935993d4e95ba6b1bcd58c02ea5" ma:index="40" nillable="true" ma:taxonomy="true" ma:internalName="ma193935993d4e95ba6b1bcd58c02ea5" ma:taxonomyFieldName="Firm" ma:displayName="Firm" ma:default="" ma:fieldId="{6a193935-993d-4e95-ba6b-1bcd58c02ea5}" ma:sspId="b358d935-fd5a-4462-ae0e-23bc492c2716" ma:termSetId="93be6c6d-831c-4e30-b803-f52469be452e"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76fdf32ceb04bf7b8fde21285a58574 xmlns="4d155f29-bba2-4b0e-9e71-99a7a1eea477">TO BE CATEGORIZED|fa974484-cc71-40a1-9178-ed42860802cb</l76fdf32ceb04bf7b8fde21285a58574>
    <n9c9ae59b6a14df7901347dc15a4e0b9 xmlns="4d155f29-bba2-4b0e-9e71-99a7a1eea477">TO BE CATEGORIZED|cdce31c6-c725-4981-bb1e-5f0ebf2b2dcc</n9c9ae59b6a14df7901347dc15a4e0b9>
    <e58a4433db23458da80d2ab776549a5d xmlns="4d155f29-bba2-4b0e-9e71-99a7a1eea477">TO BE CATEGORIZED|2a54ffb6-f39f-44aa-8aea-7b6bc69ca097</e58a4433db23458da80d2ab776549a5d>
    <m48af1d608f844e28b1262a9eddbd000 xmlns="4d155f29-bba2-4b0e-9e71-99a7a1eea477">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6e345a2b-9af2-4d92-9d16-d9186e4dc2f9</TermId>
        </TermInfo>
      </Terms>
    </m48af1d608f844e28b1262a9eddbd000>
    <TaxCatchAll xmlns="4d155f29-bba2-4b0e-9e71-99a7a1eea477">
      <Value>1801</Value>
      <Value>4808</Value>
      <Value>727</Value>
      <Value>1592</Value>
      <Value>1591</Value>
      <Value>1590</Value>
      <Value>1589</Value>
      <Value>1803</Value>
      <Value>1587</Value>
      <Value>137</Value>
      <Value>1802</Value>
    </TaxCatchAll>
    <b02c75d376014bffb31f5a6958559b9f xmlns="4d155f29-bba2-4b0e-9e71-99a7a1eea477">TO BE CATEGORIZED|e7544c95-c561-4eb2-b7a2-3e0bc98999d9</b02c75d376014bffb31f5a6958559b9f>
    <o7e24f835e9e4e7e95609271bddd5c4c xmlns="4d155f29-bba2-4b0e-9e71-99a7a1eea477">TO BE CATEGORIZED|827bcf94-8b65-467e-9315-9e8b533326d8</o7e24f835e9e4e7e95609271bddd5c4c>
    <j1f96f7400924d1caf41c503f78eace4 xmlns="4d155f29-bba2-4b0e-9e71-99a7a1eea477">TO BE CATEGORIZED|04f15682-9c26-4756-a1ef-531e8e30344e</j1f96f7400924d1caf41c503f78eace4>
    <hd04fa20a99f471cbc90f20fa3cf7ddd xmlns="4d155f29-bba2-4b0e-9e71-99a7a1eea477">TO BE CATEGORIZED|01844183-e9ec-42f7-98c6-4d0fec1be2d7</hd04fa20a99f471cbc90f20fa3cf7ddd>
    <k15b9b29634e4dffbf9001a90e9d46c4 xmlns="4d155f29-bba2-4b0e-9e71-99a7a1eea477">
      <Terms xmlns="http://schemas.microsoft.com/office/infopath/2007/PartnerControls">
        <TermInfo xmlns="http://schemas.microsoft.com/office/infopath/2007/PartnerControls">
          <TermName xmlns="http://schemas.microsoft.com/office/infopath/2007/PartnerControls">Not Categorized</TermName>
          <TermId xmlns="http://schemas.microsoft.com/office/infopath/2007/PartnerControls">aec695db-c7dc-4893-80ea-1663158b5950</TermId>
        </TermInfo>
      </Terms>
    </k15b9b29634e4dffbf9001a90e9d46c4>
    <p2e8e83a30c84a09a82cac19b5f0463f xmlns="4d155f29-bba2-4b0e-9e71-99a7a1eea477">TO BE CATEGORIZED|25a3a8a9-b0df-45fc-83bb-ccb348de6042</p2e8e83a30c84a09a82cac19b5f0463f>
    <b3ed815f6f3b41f5af92b8e89169af43 xmlns="4d155f29-bba2-4b0e-9e71-99a7a1eea477">
      <Terms xmlns="http://schemas.microsoft.com/office/infopath/2007/PartnerControls">
        <TermInfo xmlns="http://schemas.microsoft.com/office/infopath/2007/PartnerControls">
          <TermName xmlns="http://schemas.microsoft.com/office/infopath/2007/PartnerControls">16659</TermName>
          <TermId xmlns="http://schemas.microsoft.com/office/infopath/2007/PartnerControls">36a43f83-f786-419d-a4f6-8deafa92009d</TermId>
        </TermInfo>
      </Terms>
    </b3ed815f6f3b41f5af92b8e89169af43>
    <ja344a397c004fbc94c87778e7957539 xmlns="4d155f29-bba2-4b0e-9e71-99a7a1eea477">
      <Terms xmlns="http://schemas.microsoft.com/office/infopath/2007/PartnerControls"/>
    </ja344a397c004fbc94c87778e7957539>
    <k3291a82c76047e2ad256aa36b763937 xmlns="4d155f29-bba2-4b0e-9e71-99a7a1eea477" xsi:nil="true"/>
    <l185d5246f454c6eb675cecd91a0ee53 xmlns="4d155f29-bba2-4b0e-9e71-99a7a1eea477" xsi:nil="true"/>
    <e5c8c34664a54af7a9e08b9f23f67b17 xmlns="4d155f29-bba2-4b0e-9e71-99a7a1eea477" xsi:nil="true"/>
    <n941cb63e7684e3d845ef093af481528 xmlns="4d155f29-bba2-4b0e-9e71-99a7a1eea477" xsi:nil="true"/>
    <kc0f317ca8694f83b9c49751f111a56a xmlns="4d155f29-bba2-4b0e-9e71-99a7a1eea477" xsi:nil="true"/>
    <p37770eca99b4f619910b80285988354 xmlns="4d155f29-bba2-4b0e-9e71-99a7a1eea477" xsi:nil="true"/>
    <d4639d06a08c4b8690233d174565cb59 xmlns="4d155f29-bba2-4b0e-9e71-99a7a1eea477" xsi:nil="true"/>
    <ma193935993d4e95ba6b1bcd58c02ea5 xmlns="4d155f29-bba2-4b0e-9e71-99a7a1eea477">
      <Terms xmlns="http://schemas.microsoft.com/office/infopath/2007/PartnerControls"/>
    </ma193935993d4e95ba6b1bcd58c02ea5>
    <Deliverable xmlns="4d155f29-bba2-4b0e-9e71-99a7a1eea477">false</Deliverable>
    <f55688bf197e4109b515f84cec211df1 xmlns="4d155f29-bba2-4b0e-9e71-99a7a1eea477" xsi:nil="true"/>
    <ic5eddcbf53a4760a66c364771774767 xmlns="4d155f29-bba2-4b0e-9e71-99a7a1eea477"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E014E-700D-4D52-B4B7-C7FA4E344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55f29-bba2-4b0e-9e71-99a7a1eea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E69DC5-8B3B-47BA-B258-5CA6CE710046}">
  <ds:schemaRefs>
    <ds:schemaRef ds:uri="http://schemas.microsoft.com/office/2006/metadata/customXsn"/>
  </ds:schemaRefs>
</ds:datastoreItem>
</file>

<file path=customXml/itemProps3.xml><?xml version="1.0" encoding="utf-8"?>
<ds:datastoreItem xmlns:ds="http://schemas.openxmlformats.org/officeDocument/2006/customXml" ds:itemID="{AE0787B1-CF06-45A1-8E7B-166311C0F076}">
  <ds:schemaRefs>
    <ds:schemaRef ds:uri="http://schemas.microsoft.com/sharepoint/events"/>
  </ds:schemaRefs>
</ds:datastoreItem>
</file>

<file path=customXml/itemProps4.xml><?xml version="1.0" encoding="utf-8"?>
<ds:datastoreItem xmlns:ds="http://schemas.openxmlformats.org/officeDocument/2006/customXml" ds:itemID="{CE5A031F-0807-4A6B-8EBE-D6489A4A8177}">
  <ds:schemaRefs>
    <ds:schemaRef ds:uri="http://schemas.microsoft.com/sharepoint/v3/contenttype/forms"/>
  </ds:schemaRefs>
</ds:datastoreItem>
</file>

<file path=customXml/itemProps5.xml><?xml version="1.0" encoding="utf-8"?>
<ds:datastoreItem xmlns:ds="http://schemas.openxmlformats.org/officeDocument/2006/customXml" ds:itemID="{12B141EB-DBFD-4D50-8EB2-0AE6F0A73CFC}">
  <ds:schemaRefs>
    <ds:schemaRef ds:uri="http://schemas.microsoft.com/office/2006/metadata/properties"/>
    <ds:schemaRef ds:uri="http://schemas.microsoft.com/office/infopath/2007/PartnerControls"/>
    <ds:schemaRef ds:uri="4d155f29-bba2-4b0e-9e71-99a7a1eea477"/>
  </ds:schemaRefs>
</ds:datastoreItem>
</file>

<file path=customXml/itemProps6.xml><?xml version="1.0" encoding="utf-8"?>
<ds:datastoreItem xmlns:ds="http://schemas.openxmlformats.org/officeDocument/2006/customXml" ds:itemID="{7D43FB87-5908-4796-B77B-507542E2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Multipage.dotx</Template>
  <TotalTime>18</TotalTime>
  <Pages>1</Pages>
  <Words>12308</Words>
  <Characters>70156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Report template</vt:lpstr>
    </vt:vector>
  </TitlesOfParts>
  <Manager/>
  <Company/>
  <LinksUpToDate>false</LinksUpToDate>
  <CharactersWithSpaces>82300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template</dc:subject>
  <dc:creator>Shannon Fiecke</dc:creator>
  <cp:keywords>template, report</cp:keywords>
  <dc:description/>
  <cp:lastModifiedBy>Brittany L Ahonen</cp:lastModifiedBy>
  <cp:revision>8</cp:revision>
  <cp:lastPrinted>2019-06-17T14:55:00Z</cp:lastPrinted>
  <dcterms:created xsi:type="dcterms:W3CDTF">2019-06-13T20:07:00Z</dcterms:created>
  <dcterms:modified xsi:type="dcterms:W3CDTF">2019-06-17T14:55:00Z</dcterms:modified>
  <cp:category>template</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VType">
    <vt:lpwstr>1802;#TO BE CATEGORIZED|04f15682-9c26-4756-a1ef-531e8e30344e</vt:lpwstr>
  </property>
  <property fmtid="{D5CDD505-2E9C-101B-9397-08002B2CF9AE}" pid="3" name="Client">
    <vt:lpwstr>1589;#TO BE CATEGORIZED|01844183-e9ec-42f7-98c6-4d0fec1be2d7</vt:lpwstr>
  </property>
  <property fmtid="{D5CDD505-2E9C-101B-9397-08002B2CF9AE}" pid="4" name="Project Country">
    <vt:lpwstr>137;#United States|6e345a2b-9af2-4d92-9d16-d9186e4dc2f9</vt:lpwstr>
  </property>
  <property fmtid="{D5CDD505-2E9C-101B-9397-08002B2CF9AE}" pid="5" name="Region">
    <vt:lpwstr>1592;#TO BE CATEGORIZED|fa974484-cc71-40a1-9178-ed42860802cb</vt:lpwstr>
  </property>
  <property fmtid="{D5CDD505-2E9C-101B-9397-08002B2CF9AE}" pid="6" name="ContentTypeId">
    <vt:lpwstr>0x01010084F0D251B7BC0D44BD5A00DFFFA1F128002BF0FF01D9785145A6EBB2B9D4A15CBC</vt:lpwstr>
  </property>
  <property fmtid="{D5CDD505-2E9C-101B-9397-08002B2CF9AE}" pid="7" name="WorkingLang">
    <vt:lpwstr>1803;#TO BE CATEGORIZED|2a54ffb6-f39f-44aa-8aea-7b6bc69ca097</vt:lpwstr>
  </property>
  <property fmtid="{D5CDD505-2E9C-101B-9397-08002B2CF9AE}" pid="8" name="PDSType">
    <vt:lpwstr>1591;#TO BE CATEGORIZED|25a3a8a9-b0df-45fc-83bb-ccb348de6042</vt:lpwstr>
  </property>
  <property fmtid="{D5CDD505-2E9C-101B-9397-08002B2CF9AE}" pid="9" name="CatProjectExec">
    <vt:lpwstr>727;#Not Categorized|aec695db-c7dc-4893-80ea-1663158b5950</vt:lpwstr>
  </property>
  <property fmtid="{D5CDD505-2E9C-101B-9397-08002B2CF9AE}" pid="10" name="Project Number">
    <vt:lpwstr>4808;#16659|36a43f83-f786-419d-a4f6-8deafa92009d</vt:lpwstr>
  </property>
  <property fmtid="{D5CDD505-2E9C-101B-9397-08002B2CF9AE}" pid="11" name="CPCSCompany">
    <vt:lpwstr>1587;#TO BE CATEGORIZED|cdce31c6-c725-4981-bb1e-5f0ebf2b2dcc</vt:lpwstr>
  </property>
  <property fmtid="{D5CDD505-2E9C-101B-9397-08002B2CF9AE}" pid="12" name="PDSLang">
    <vt:lpwstr>1590;#TO BE CATEGORIZED|e7544c95-c561-4eb2-b7a2-3e0bc98999d9</vt:lpwstr>
  </property>
  <property fmtid="{D5CDD505-2E9C-101B-9397-08002B2CF9AE}" pid="13" name="CVLang">
    <vt:lpwstr>1801;#TO BE CATEGORIZED|827bcf94-8b65-467e-9315-9e8b533326d8</vt:lpwstr>
  </property>
  <property fmtid="{D5CDD505-2E9C-101B-9397-08002B2CF9AE}" pid="14" name="RefProjectNumber">
    <vt:lpwstr/>
  </property>
  <property fmtid="{D5CDD505-2E9C-101B-9397-08002B2CF9AE}" pid="15" name="MotherTongue">
    <vt:lpwstr/>
  </property>
  <property fmtid="{D5CDD505-2E9C-101B-9397-08002B2CF9AE}" pid="16" name="Service1">
    <vt:lpwstr/>
  </property>
  <property fmtid="{D5CDD505-2E9C-101B-9397-08002B2CF9AE}" pid="17" name="Firm">
    <vt:lpwstr/>
  </property>
  <property fmtid="{D5CDD505-2E9C-101B-9397-08002B2CF9AE}" pid="18" name="DocTags">
    <vt:lpwstr/>
  </property>
  <property fmtid="{D5CDD505-2E9C-101B-9397-08002B2CF9AE}" pid="19" name="RefProjectCountry">
    <vt:lpwstr/>
  </property>
  <property fmtid="{D5CDD505-2E9C-101B-9397-08002B2CF9AE}" pid="20" name="Citizenship">
    <vt:lpwstr/>
  </property>
  <property fmtid="{D5CDD505-2E9C-101B-9397-08002B2CF9AE}" pid="21" name="DBMarketing">
    <vt:lpwstr/>
  </property>
  <property fmtid="{D5CDD505-2E9C-101B-9397-08002B2CF9AE}" pid="22" name="ExtName">
    <vt:lpwstr/>
  </property>
  <property fmtid="{D5CDD505-2E9C-101B-9397-08002B2CF9AE}" pid="23" name="CountryOfRes">
    <vt:lpwstr/>
  </property>
  <property fmtid="{D5CDD505-2E9C-101B-9397-08002B2CF9AE}" pid="24" name="Sector">
    <vt:lpwstr/>
  </property>
</Properties>
</file>